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752EC" w14:textId="6654D6C1" w:rsidR="008D7831" w:rsidRPr="00C5700C" w:rsidRDefault="008D7831" w:rsidP="00FD1822">
      <w:pPr>
        <w:jc w:val="center"/>
        <w:rPr>
          <w:b/>
          <w:sz w:val="28"/>
          <w:szCs w:val="28"/>
        </w:rPr>
      </w:pPr>
      <w:r w:rsidRPr="00C5700C">
        <w:rPr>
          <w:b/>
          <w:sz w:val="28"/>
          <w:szCs w:val="28"/>
        </w:rPr>
        <w:t>A Dança na Antropologia antes da Antropologia da Dança</w:t>
      </w:r>
      <w:r w:rsidR="00F35FD6" w:rsidRPr="00C5700C">
        <w:rPr>
          <w:rStyle w:val="Refdenotaderodap"/>
          <w:sz w:val="28"/>
          <w:szCs w:val="28"/>
        </w:rPr>
        <w:footnoteReference w:id="1"/>
      </w:r>
      <w:r w:rsidRPr="00C5700C">
        <w:rPr>
          <w:sz w:val="28"/>
          <w:szCs w:val="28"/>
        </w:rPr>
        <w:t xml:space="preserve"> </w:t>
      </w:r>
    </w:p>
    <w:p w14:paraId="78E22944" w14:textId="77777777" w:rsidR="00983CFA" w:rsidRPr="00C5700C" w:rsidRDefault="00983CFA" w:rsidP="00FD1822"/>
    <w:p w14:paraId="17561948" w14:textId="77777777" w:rsidR="000B4E9D" w:rsidRPr="00C5700C" w:rsidRDefault="000B4E9D" w:rsidP="00FD1822">
      <w:pPr>
        <w:pStyle w:val="anppomautorNome"/>
        <w:jc w:val="center"/>
      </w:pPr>
    </w:p>
    <w:p w14:paraId="687E1DE2" w14:textId="77777777" w:rsidR="008D7831" w:rsidRPr="00C5700C" w:rsidRDefault="008D7831" w:rsidP="00FD1822">
      <w:pPr>
        <w:spacing w:line="240" w:lineRule="auto"/>
        <w:ind w:firstLine="720"/>
        <w:jc w:val="right"/>
        <w:rPr>
          <w:i/>
        </w:rPr>
      </w:pPr>
      <w:r w:rsidRPr="00C5700C">
        <w:rPr>
          <w:i/>
        </w:rPr>
        <w:t>Giselle Guilhon Antunes Camargo</w:t>
      </w:r>
    </w:p>
    <w:p w14:paraId="494D50AD" w14:textId="77777777" w:rsidR="008D7831" w:rsidRPr="00C5700C" w:rsidRDefault="008D7831" w:rsidP="00FD1822">
      <w:pPr>
        <w:spacing w:line="240" w:lineRule="auto"/>
        <w:ind w:firstLine="720"/>
        <w:jc w:val="right"/>
        <w:rPr>
          <w:sz w:val="22"/>
          <w:szCs w:val="22"/>
        </w:rPr>
      </w:pPr>
      <w:r w:rsidRPr="00C5700C">
        <w:rPr>
          <w:sz w:val="22"/>
          <w:szCs w:val="22"/>
        </w:rPr>
        <w:t xml:space="preserve">UFPA – </w:t>
      </w:r>
      <w:hyperlink r:id="rId8" w:history="1">
        <w:r w:rsidRPr="00C5700C">
          <w:rPr>
            <w:rStyle w:val="Hyperlink"/>
            <w:sz w:val="22"/>
            <w:szCs w:val="22"/>
            <w:u w:val="none"/>
          </w:rPr>
          <w:t>giguilhon@yahoo.com.br</w:t>
        </w:r>
      </w:hyperlink>
    </w:p>
    <w:p w14:paraId="35D13F73" w14:textId="7785B0FC" w:rsidR="000B4E9D" w:rsidRPr="00C5700C" w:rsidRDefault="000B4E9D" w:rsidP="00FD1822">
      <w:pPr>
        <w:jc w:val="right"/>
        <w:rPr>
          <w:sz w:val="20"/>
        </w:rPr>
      </w:pPr>
    </w:p>
    <w:p w14:paraId="377BDCBE" w14:textId="77777777" w:rsidR="00983CFA" w:rsidRPr="00C5700C" w:rsidRDefault="00983CFA" w:rsidP="00FD1822">
      <w:pPr>
        <w:pStyle w:val="anppomautorEmail"/>
        <w:rPr>
          <w:i w:val="0"/>
          <w:iCs/>
        </w:rPr>
      </w:pPr>
    </w:p>
    <w:p w14:paraId="7E955121" w14:textId="77777777" w:rsidR="008D7831" w:rsidRPr="00C5700C" w:rsidRDefault="00983CFA" w:rsidP="00FD1822">
      <w:pPr>
        <w:spacing w:line="240" w:lineRule="auto"/>
        <w:ind w:left="851"/>
        <w:rPr>
          <w:sz w:val="22"/>
          <w:szCs w:val="22"/>
        </w:rPr>
      </w:pPr>
      <w:r w:rsidRPr="00C5700C">
        <w:rPr>
          <w:b/>
          <w:sz w:val="22"/>
          <w:szCs w:val="22"/>
        </w:rPr>
        <w:t>Resumo</w:t>
      </w:r>
      <w:r w:rsidRPr="00C5700C">
        <w:rPr>
          <w:sz w:val="22"/>
          <w:szCs w:val="22"/>
        </w:rPr>
        <w:t xml:space="preserve">: </w:t>
      </w:r>
      <w:r w:rsidR="008D7831" w:rsidRPr="00C5700C">
        <w:rPr>
          <w:sz w:val="22"/>
          <w:szCs w:val="22"/>
        </w:rPr>
        <w:t xml:space="preserve">A presente comunicação tem por objetivo apresentar, cronologicamente, as principais contribuições dos primeiros antropólogos à disciplina (ou subdisciplina) Antropologia da Dança. O texto se divide em cinco partes: 1. Evolucionismo Cultural – Lewis Morgan, Edward Tylor e James Frazer; 2. A fórmula evolucionista [derivada da escola alemã </w:t>
      </w:r>
      <w:proofErr w:type="spellStart"/>
      <w:r w:rsidR="008D7831" w:rsidRPr="00C5700C">
        <w:rPr>
          <w:i/>
          <w:sz w:val="22"/>
          <w:szCs w:val="22"/>
        </w:rPr>
        <w:t>Kulturkreis</w:t>
      </w:r>
      <w:proofErr w:type="spellEnd"/>
      <w:r w:rsidR="008D7831" w:rsidRPr="00C5700C">
        <w:rPr>
          <w:sz w:val="22"/>
          <w:szCs w:val="22"/>
        </w:rPr>
        <w:t>] de Curt Sachs; 3. Escola Estrutural-Funcionalista Britânica – Radcliffe-Brown e Evans-</w:t>
      </w:r>
      <w:proofErr w:type="spellStart"/>
      <w:r w:rsidR="008D7831" w:rsidRPr="00C5700C">
        <w:rPr>
          <w:sz w:val="22"/>
          <w:szCs w:val="22"/>
        </w:rPr>
        <w:t>Pritchard</w:t>
      </w:r>
      <w:proofErr w:type="spellEnd"/>
      <w:r w:rsidR="008D7831" w:rsidRPr="00C5700C">
        <w:rPr>
          <w:sz w:val="22"/>
          <w:szCs w:val="22"/>
        </w:rPr>
        <w:t xml:space="preserve">; 4. Relativismo Cultural e Particularismo Histórico – a dança como cultura em Franz Boas; 5. A Ciência da </w:t>
      </w:r>
      <w:proofErr w:type="spellStart"/>
      <w:r w:rsidR="008D7831" w:rsidRPr="00C5700C">
        <w:rPr>
          <w:sz w:val="22"/>
          <w:szCs w:val="22"/>
        </w:rPr>
        <w:t>Coreologia</w:t>
      </w:r>
      <w:proofErr w:type="spellEnd"/>
      <w:r w:rsidR="008D7831" w:rsidRPr="00C5700C">
        <w:rPr>
          <w:sz w:val="22"/>
          <w:szCs w:val="22"/>
        </w:rPr>
        <w:t xml:space="preserve"> de Gertrude </w:t>
      </w:r>
      <w:proofErr w:type="spellStart"/>
      <w:r w:rsidR="008D7831" w:rsidRPr="00C5700C">
        <w:rPr>
          <w:sz w:val="22"/>
          <w:szCs w:val="22"/>
        </w:rPr>
        <w:t>Kurath</w:t>
      </w:r>
      <w:proofErr w:type="spellEnd"/>
      <w:r w:rsidR="008D7831" w:rsidRPr="00C5700C">
        <w:rPr>
          <w:sz w:val="22"/>
          <w:szCs w:val="22"/>
        </w:rPr>
        <w:t xml:space="preserve"> – nasce a Etnologia da Dança, hoje Antropologia da Dança (ou Etnocoreologia).</w:t>
      </w:r>
    </w:p>
    <w:p w14:paraId="41564C9C" w14:textId="77777777" w:rsidR="008D7831" w:rsidRPr="00C5700C" w:rsidRDefault="008D7831" w:rsidP="00FD1822">
      <w:pPr>
        <w:spacing w:line="240" w:lineRule="auto"/>
        <w:ind w:left="851"/>
        <w:rPr>
          <w:sz w:val="22"/>
          <w:szCs w:val="22"/>
        </w:rPr>
      </w:pPr>
    </w:p>
    <w:p w14:paraId="26C5CC9F" w14:textId="71EE3A50" w:rsidR="008D7831" w:rsidRPr="00C5700C" w:rsidRDefault="008D7831" w:rsidP="00FD1822">
      <w:pPr>
        <w:spacing w:line="240" w:lineRule="auto"/>
        <w:ind w:left="851"/>
        <w:rPr>
          <w:b/>
          <w:sz w:val="22"/>
          <w:szCs w:val="22"/>
        </w:rPr>
      </w:pPr>
      <w:r w:rsidRPr="00C5700C">
        <w:rPr>
          <w:b/>
          <w:sz w:val="22"/>
          <w:szCs w:val="22"/>
        </w:rPr>
        <w:t>Palavras-chave:</w:t>
      </w:r>
      <w:r w:rsidRPr="00C5700C">
        <w:rPr>
          <w:sz w:val="22"/>
          <w:szCs w:val="22"/>
        </w:rPr>
        <w:t xml:space="preserve"> Dança. </w:t>
      </w:r>
      <w:r w:rsidR="001D29D8" w:rsidRPr="00C5700C">
        <w:rPr>
          <w:sz w:val="22"/>
          <w:szCs w:val="22"/>
        </w:rPr>
        <w:t xml:space="preserve">Etnologia da Dança. </w:t>
      </w:r>
      <w:r w:rsidRPr="00C5700C">
        <w:rPr>
          <w:sz w:val="22"/>
          <w:szCs w:val="22"/>
        </w:rPr>
        <w:t xml:space="preserve">Antropologia da Dança. </w:t>
      </w:r>
      <w:r w:rsidR="0045797B" w:rsidRPr="00C5700C">
        <w:rPr>
          <w:sz w:val="22"/>
          <w:szCs w:val="22"/>
        </w:rPr>
        <w:t xml:space="preserve">Etnocoreologia. </w:t>
      </w:r>
      <w:r w:rsidRPr="00C5700C">
        <w:rPr>
          <w:sz w:val="22"/>
          <w:szCs w:val="22"/>
        </w:rPr>
        <w:t>História da Antropologia da Dança.</w:t>
      </w:r>
    </w:p>
    <w:p w14:paraId="7AB640D6" w14:textId="77777777" w:rsidR="00076078" w:rsidRPr="00C5700C" w:rsidRDefault="00076078" w:rsidP="00FD1822">
      <w:pPr>
        <w:spacing w:line="240" w:lineRule="auto"/>
        <w:ind w:left="851"/>
        <w:rPr>
          <w:b/>
          <w:sz w:val="22"/>
          <w:szCs w:val="22"/>
        </w:rPr>
      </w:pPr>
    </w:p>
    <w:p w14:paraId="2A7FEE15" w14:textId="309D6BAF" w:rsidR="00983CFA" w:rsidRPr="00C5700C" w:rsidRDefault="00076078" w:rsidP="00FD1822">
      <w:pPr>
        <w:spacing w:line="240" w:lineRule="auto"/>
        <w:ind w:left="851"/>
        <w:rPr>
          <w:b/>
          <w:sz w:val="22"/>
          <w:szCs w:val="22"/>
        </w:rPr>
      </w:pPr>
      <w:r w:rsidRPr="00C5700C">
        <w:rPr>
          <w:b/>
          <w:sz w:val="22"/>
          <w:szCs w:val="22"/>
        </w:rPr>
        <w:t xml:space="preserve">Dance in Anthropology </w:t>
      </w:r>
      <w:proofErr w:type="spellStart"/>
      <w:r w:rsidRPr="00C5700C">
        <w:rPr>
          <w:b/>
          <w:sz w:val="22"/>
          <w:szCs w:val="22"/>
        </w:rPr>
        <w:t>before</w:t>
      </w:r>
      <w:proofErr w:type="spellEnd"/>
      <w:r w:rsidRPr="00C5700C">
        <w:rPr>
          <w:b/>
          <w:sz w:val="22"/>
          <w:szCs w:val="22"/>
        </w:rPr>
        <w:t xml:space="preserve"> the Anthropology of Dance</w:t>
      </w:r>
    </w:p>
    <w:p w14:paraId="400C55B5" w14:textId="77777777" w:rsidR="007225C1" w:rsidRPr="00C5700C" w:rsidRDefault="007225C1" w:rsidP="00FD1822">
      <w:pPr>
        <w:spacing w:line="240" w:lineRule="auto"/>
        <w:ind w:left="851"/>
        <w:rPr>
          <w:b/>
          <w:sz w:val="22"/>
          <w:szCs w:val="22"/>
        </w:rPr>
      </w:pPr>
    </w:p>
    <w:p w14:paraId="1A5C61C6" w14:textId="61D44679" w:rsidR="002A4842" w:rsidRPr="00C5700C" w:rsidRDefault="00983CFA" w:rsidP="002A4842">
      <w:pPr>
        <w:spacing w:line="240" w:lineRule="auto"/>
        <w:ind w:left="851"/>
        <w:rPr>
          <w:bCs/>
          <w:sz w:val="22"/>
          <w:szCs w:val="22"/>
        </w:rPr>
      </w:pPr>
      <w:r w:rsidRPr="00C5700C">
        <w:rPr>
          <w:b/>
          <w:sz w:val="22"/>
          <w:szCs w:val="22"/>
        </w:rPr>
        <w:t>Abstract</w:t>
      </w:r>
      <w:r w:rsidRPr="00C5700C">
        <w:rPr>
          <w:sz w:val="22"/>
          <w:szCs w:val="22"/>
        </w:rPr>
        <w:t>:</w:t>
      </w:r>
      <w:r w:rsidR="008D7831" w:rsidRPr="00C5700C">
        <w:rPr>
          <w:sz w:val="22"/>
          <w:szCs w:val="22"/>
        </w:rPr>
        <w:t xml:space="preserve"> </w:t>
      </w:r>
      <w:r w:rsidR="00076078" w:rsidRPr="00C5700C">
        <w:rPr>
          <w:sz w:val="22"/>
          <w:szCs w:val="22"/>
        </w:rPr>
        <w:t xml:space="preserve">This communication </w:t>
      </w:r>
      <w:proofErr w:type="spellStart"/>
      <w:r w:rsidR="00076078" w:rsidRPr="00C5700C">
        <w:rPr>
          <w:sz w:val="22"/>
          <w:szCs w:val="22"/>
        </w:rPr>
        <w:t>aims</w:t>
      </w:r>
      <w:proofErr w:type="spellEnd"/>
      <w:r w:rsidR="00076078" w:rsidRPr="00C5700C">
        <w:rPr>
          <w:sz w:val="22"/>
          <w:szCs w:val="22"/>
        </w:rPr>
        <w:t xml:space="preserve"> to </w:t>
      </w:r>
      <w:proofErr w:type="spellStart"/>
      <w:r w:rsidR="00076078" w:rsidRPr="00C5700C">
        <w:rPr>
          <w:sz w:val="22"/>
          <w:szCs w:val="22"/>
        </w:rPr>
        <w:t>present</w:t>
      </w:r>
      <w:proofErr w:type="spellEnd"/>
      <w:r w:rsidR="00076078" w:rsidRPr="00C5700C">
        <w:rPr>
          <w:sz w:val="22"/>
          <w:szCs w:val="22"/>
        </w:rPr>
        <w:t xml:space="preserve">, </w:t>
      </w:r>
      <w:proofErr w:type="spellStart"/>
      <w:r w:rsidR="00076078" w:rsidRPr="00C5700C">
        <w:rPr>
          <w:sz w:val="22"/>
          <w:szCs w:val="22"/>
        </w:rPr>
        <w:t>chronologically</w:t>
      </w:r>
      <w:proofErr w:type="spellEnd"/>
      <w:r w:rsidR="00076078" w:rsidRPr="00C5700C">
        <w:rPr>
          <w:sz w:val="22"/>
          <w:szCs w:val="22"/>
        </w:rPr>
        <w:t xml:space="preserve">, the </w:t>
      </w:r>
      <w:proofErr w:type="spellStart"/>
      <w:r w:rsidR="00076078" w:rsidRPr="00C5700C">
        <w:rPr>
          <w:sz w:val="22"/>
          <w:szCs w:val="22"/>
        </w:rPr>
        <w:t>main</w:t>
      </w:r>
      <w:proofErr w:type="spellEnd"/>
      <w:r w:rsidR="00076078" w:rsidRPr="00C5700C">
        <w:rPr>
          <w:sz w:val="22"/>
          <w:szCs w:val="22"/>
        </w:rPr>
        <w:t xml:space="preserve"> </w:t>
      </w:r>
      <w:proofErr w:type="spellStart"/>
      <w:r w:rsidR="00076078" w:rsidRPr="00C5700C">
        <w:rPr>
          <w:sz w:val="22"/>
          <w:szCs w:val="22"/>
        </w:rPr>
        <w:t>contributions</w:t>
      </w:r>
      <w:proofErr w:type="spellEnd"/>
      <w:r w:rsidR="00076078" w:rsidRPr="00C5700C">
        <w:rPr>
          <w:sz w:val="22"/>
          <w:szCs w:val="22"/>
        </w:rPr>
        <w:t xml:space="preserve"> of the </w:t>
      </w:r>
      <w:proofErr w:type="spellStart"/>
      <w:r w:rsidR="00076078" w:rsidRPr="00C5700C">
        <w:rPr>
          <w:sz w:val="22"/>
          <w:szCs w:val="22"/>
        </w:rPr>
        <w:t>first</w:t>
      </w:r>
      <w:proofErr w:type="spellEnd"/>
      <w:r w:rsidR="00076078" w:rsidRPr="00C5700C">
        <w:rPr>
          <w:sz w:val="22"/>
          <w:szCs w:val="22"/>
        </w:rPr>
        <w:t xml:space="preserve"> </w:t>
      </w:r>
      <w:proofErr w:type="spellStart"/>
      <w:r w:rsidR="00076078" w:rsidRPr="00C5700C">
        <w:rPr>
          <w:sz w:val="22"/>
          <w:szCs w:val="22"/>
        </w:rPr>
        <w:t>anthropologists</w:t>
      </w:r>
      <w:proofErr w:type="spellEnd"/>
      <w:r w:rsidR="00076078" w:rsidRPr="00C5700C">
        <w:rPr>
          <w:sz w:val="22"/>
          <w:szCs w:val="22"/>
        </w:rPr>
        <w:t xml:space="preserve"> to the discipline (or </w:t>
      </w:r>
      <w:proofErr w:type="spellStart"/>
      <w:r w:rsidR="00076078" w:rsidRPr="00C5700C">
        <w:rPr>
          <w:sz w:val="22"/>
          <w:szCs w:val="22"/>
        </w:rPr>
        <w:t>subdiscipline</w:t>
      </w:r>
      <w:proofErr w:type="spellEnd"/>
      <w:r w:rsidR="00076078" w:rsidRPr="00C5700C">
        <w:rPr>
          <w:sz w:val="22"/>
          <w:szCs w:val="22"/>
        </w:rPr>
        <w:t xml:space="preserve">) Anthropology of Dance. The </w:t>
      </w:r>
      <w:proofErr w:type="spellStart"/>
      <w:r w:rsidR="00076078" w:rsidRPr="00C5700C">
        <w:rPr>
          <w:sz w:val="22"/>
          <w:szCs w:val="22"/>
        </w:rPr>
        <w:t>text</w:t>
      </w:r>
      <w:proofErr w:type="spellEnd"/>
      <w:r w:rsidR="00076078" w:rsidRPr="00C5700C">
        <w:rPr>
          <w:sz w:val="22"/>
          <w:szCs w:val="22"/>
        </w:rPr>
        <w:t xml:space="preserve"> is </w:t>
      </w:r>
      <w:proofErr w:type="spellStart"/>
      <w:r w:rsidR="00076078" w:rsidRPr="00C5700C">
        <w:rPr>
          <w:sz w:val="22"/>
          <w:szCs w:val="22"/>
        </w:rPr>
        <w:t>divided</w:t>
      </w:r>
      <w:proofErr w:type="spellEnd"/>
      <w:r w:rsidR="00076078" w:rsidRPr="00C5700C">
        <w:rPr>
          <w:sz w:val="22"/>
          <w:szCs w:val="22"/>
        </w:rPr>
        <w:t xml:space="preserve"> into </w:t>
      </w:r>
      <w:proofErr w:type="spellStart"/>
      <w:r w:rsidR="00076078" w:rsidRPr="00C5700C">
        <w:rPr>
          <w:sz w:val="22"/>
          <w:szCs w:val="22"/>
        </w:rPr>
        <w:t>five</w:t>
      </w:r>
      <w:proofErr w:type="spellEnd"/>
      <w:r w:rsidR="00076078" w:rsidRPr="00C5700C">
        <w:rPr>
          <w:sz w:val="22"/>
          <w:szCs w:val="22"/>
        </w:rPr>
        <w:t xml:space="preserve"> </w:t>
      </w:r>
      <w:proofErr w:type="spellStart"/>
      <w:r w:rsidR="00076078" w:rsidRPr="00C5700C">
        <w:rPr>
          <w:sz w:val="22"/>
          <w:szCs w:val="22"/>
        </w:rPr>
        <w:t>parts</w:t>
      </w:r>
      <w:proofErr w:type="spellEnd"/>
      <w:r w:rsidR="00076078" w:rsidRPr="00C5700C">
        <w:rPr>
          <w:sz w:val="22"/>
          <w:szCs w:val="22"/>
        </w:rPr>
        <w:t xml:space="preserve">: 1. Cultural </w:t>
      </w:r>
      <w:proofErr w:type="spellStart"/>
      <w:r w:rsidR="00076078" w:rsidRPr="00C5700C">
        <w:rPr>
          <w:sz w:val="22"/>
          <w:szCs w:val="22"/>
        </w:rPr>
        <w:t>Evolutionism</w:t>
      </w:r>
      <w:proofErr w:type="spellEnd"/>
      <w:r w:rsidR="00076078" w:rsidRPr="00C5700C">
        <w:rPr>
          <w:sz w:val="22"/>
          <w:szCs w:val="22"/>
        </w:rPr>
        <w:t xml:space="preserve"> – Lewis Morgan, Edward Tylor and James Frazer; 2. Curt </w:t>
      </w:r>
      <w:proofErr w:type="spellStart"/>
      <w:r w:rsidR="00076078" w:rsidRPr="00C5700C">
        <w:rPr>
          <w:sz w:val="22"/>
          <w:szCs w:val="22"/>
        </w:rPr>
        <w:t>Sachs's</w:t>
      </w:r>
      <w:proofErr w:type="spellEnd"/>
      <w:r w:rsidR="00076078" w:rsidRPr="00C5700C">
        <w:rPr>
          <w:sz w:val="22"/>
          <w:szCs w:val="22"/>
        </w:rPr>
        <w:t xml:space="preserve"> </w:t>
      </w:r>
      <w:proofErr w:type="spellStart"/>
      <w:r w:rsidR="00076078" w:rsidRPr="00C5700C">
        <w:rPr>
          <w:sz w:val="22"/>
          <w:szCs w:val="22"/>
        </w:rPr>
        <w:t>evolutionary</w:t>
      </w:r>
      <w:proofErr w:type="spellEnd"/>
      <w:r w:rsidR="00076078" w:rsidRPr="00C5700C">
        <w:rPr>
          <w:sz w:val="22"/>
          <w:szCs w:val="22"/>
        </w:rPr>
        <w:t xml:space="preserve"> formula [</w:t>
      </w:r>
      <w:proofErr w:type="spellStart"/>
      <w:r w:rsidR="00076078" w:rsidRPr="00C5700C">
        <w:rPr>
          <w:sz w:val="22"/>
          <w:szCs w:val="22"/>
        </w:rPr>
        <w:t>derived</w:t>
      </w:r>
      <w:proofErr w:type="spellEnd"/>
      <w:r w:rsidR="00076078" w:rsidRPr="00C5700C">
        <w:rPr>
          <w:sz w:val="22"/>
          <w:szCs w:val="22"/>
        </w:rPr>
        <w:t xml:space="preserve"> from the German </w:t>
      </w:r>
      <w:proofErr w:type="spellStart"/>
      <w:r w:rsidR="004D519A" w:rsidRPr="00C5700C">
        <w:rPr>
          <w:sz w:val="22"/>
          <w:szCs w:val="22"/>
        </w:rPr>
        <w:t>Diffusionist</w:t>
      </w:r>
      <w:proofErr w:type="spellEnd"/>
      <w:r w:rsidR="004D519A" w:rsidRPr="00C5700C">
        <w:rPr>
          <w:sz w:val="22"/>
          <w:szCs w:val="22"/>
        </w:rPr>
        <w:t xml:space="preserve"> </w:t>
      </w:r>
      <w:proofErr w:type="spellStart"/>
      <w:r w:rsidR="00076078" w:rsidRPr="00C5700C">
        <w:rPr>
          <w:sz w:val="22"/>
          <w:szCs w:val="22"/>
        </w:rPr>
        <w:t>Kulturkreis</w:t>
      </w:r>
      <w:proofErr w:type="spellEnd"/>
      <w:r w:rsidR="00076078" w:rsidRPr="00C5700C">
        <w:rPr>
          <w:sz w:val="22"/>
          <w:szCs w:val="22"/>
        </w:rPr>
        <w:t xml:space="preserve"> </w:t>
      </w:r>
      <w:proofErr w:type="spellStart"/>
      <w:r w:rsidR="000B3D40" w:rsidRPr="00C5700C">
        <w:rPr>
          <w:sz w:val="22"/>
          <w:szCs w:val="22"/>
        </w:rPr>
        <w:t>S</w:t>
      </w:r>
      <w:r w:rsidR="00076078" w:rsidRPr="00C5700C">
        <w:rPr>
          <w:sz w:val="22"/>
          <w:szCs w:val="22"/>
        </w:rPr>
        <w:t>chool</w:t>
      </w:r>
      <w:proofErr w:type="spellEnd"/>
      <w:r w:rsidR="00076078" w:rsidRPr="00C5700C">
        <w:rPr>
          <w:sz w:val="22"/>
          <w:szCs w:val="22"/>
        </w:rPr>
        <w:t xml:space="preserve">]; 3. British </w:t>
      </w:r>
      <w:proofErr w:type="spellStart"/>
      <w:r w:rsidR="00076078" w:rsidRPr="00C5700C">
        <w:rPr>
          <w:sz w:val="22"/>
          <w:szCs w:val="22"/>
        </w:rPr>
        <w:t>Structural-Functionalist</w:t>
      </w:r>
      <w:proofErr w:type="spellEnd"/>
      <w:r w:rsidR="00076078" w:rsidRPr="00C5700C">
        <w:rPr>
          <w:sz w:val="22"/>
          <w:szCs w:val="22"/>
        </w:rPr>
        <w:t xml:space="preserve"> </w:t>
      </w:r>
      <w:proofErr w:type="spellStart"/>
      <w:r w:rsidR="00076078" w:rsidRPr="00C5700C">
        <w:rPr>
          <w:sz w:val="22"/>
          <w:szCs w:val="22"/>
        </w:rPr>
        <w:t>School</w:t>
      </w:r>
      <w:proofErr w:type="spellEnd"/>
      <w:r w:rsidR="00076078" w:rsidRPr="00C5700C">
        <w:rPr>
          <w:sz w:val="22"/>
          <w:szCs w:val="22"/>
        </w:rPr>
        <w:t xml:space="preserve"> – Radcliffe-Brown and Evans-</w:t>
      </w:r>
      <w:proofErr w:type="spellStart"/>
      <w:r w:rsidR="00076078" w:rsidRPr="00C5700C">
        <w:rPr>
          <w:sz w:val="22"/>
          <w:szCs w:val="22"/>
        </w:rPr>
        <w:t>Pritchard</w:t>
      </w:r>
      <w:proofErr w:type="spellEnd"/>
      <w:r w:rsidR="00076078" w:rsidRPr="00C5700C">
        <w:rPr>
          <w:sz w:val="22"/>
          <w:szCs w:val="22"/>
        </w:rPr>
        <w:t xml:space="preserve">; 4. Cultural </w:t>
      </w:r>
      <w:proofErr w:type="spellStart"/>
      <w:r w:rsidR="00076078" w:rsidRPr="00C5700C">
        <w:rPr>
          <w:sz w:val="22"/>
          <w:szCs w:val="22"/>
        </w:rPr>
        <w:t>Relativism</w:t>
      </w:r>
      <w:proofErr w:type="spellEnd"/>
      <w:r w:rsidR="00076078" w:rsidRPr="00C5700C">
        <w:rPr>
          <w:sz w:val="22"/>
          <w:szCs w:val="22"/>
        </w:rPr>
        <w:t xml:space="preserve"> and </w:t>
      </w:r>
      <w:proofErr w:type="spellStart"/>
      <w:r w:rsidR="00076078" w:rsidRPr="00C5700C">
        <w:rPr>
          <w:sz w:val="22"/>
          <w:szCs w:val="22"/>
        </w:rPr>
        <w:t>Historical</w:t>
      </w:r>
      <w:proofErr w:type="spellEnd"/>
      <w:r w:rsidR="00076078" w:rsidRPr="00C5700C">
        <w:rPr>
          <w:sz w:val="22"/>
          <w:szCs w:val="22"/>
        </w:rPr>
        <w:t xml:space="preserve"> </w:t>
      </w:r>
      <w:proofErr w:type="spellStart"/>
      <w:r w:rsidR="00076078" w:rsidRPr="00C5700C">
        <w:rPr>
          <w:sz w:val="22"/>
          <w:szCs w:val="22"/>
        </w:rPr>
        <w:t>Particularism</w:t>
      </w:r>
      <w:proofErr w:type="spellEnd"/>
      <w:r w:rsidR="00076078" w:rsidRPr="00C5700C">
        <w:rPr>
          <w:sz w:val="22"/>
          <w:szCs w:val="22"/>
        </w:rPr>
        <w:t xml:space="preserve"> – dance as a </w:t>
      </w:r>
      <w:proofErr w:type="spellStart"/>
      <w:r w:rsidR="00076078" w:rsidRPr="00C5700C">
        <w:rPr>
          <w:sz w:val="22"/>
          <w:szCs w:val="22"/>
        </w:rPr>
        <w:t>culture</w:t>
      </w:r>
      <w:proofErr w:type="spellEnd"/>
      <w:r w:rsidR="00076078" w:rsidRPr="00C5700C">
        <w:rPr>
          <w:sz w:val="22"/>
          <w:szCs w:val="22"/>
        </w:rPr>
        <w:t xml:space="preserve"> in Franz Boas; 5. Gertrude </w:t>
      </w:r>
      <w:proofErr w:type="spellStart"/>
      <w:r w:rsidR="00076078" w:rsidRPr="00C5700C">
        <w:rPr>
          <w:sz w:val="22"/>
          <w:szCs w:val="22"/>
        </w:rPr>
        <w:t>Kurath's</w:t>
      </w:r>
      <w:proofErr w:type="spellEnd"/>
      <w:r w:rsidR="00076078" w:rsidRPr="00C5700C">
        <w:rPr>
          <w:sz w:val="22"/>
          <w:szCs w:val="22"/>
        </w:rPr>
        <w:t xml:space="preserve"> Science of </w:t>
      </w:r>
      <w:proofErr w:type="spellStart"/>
      <w:r w:rsidR="00076078" w:rsidRPr="00C5700C">
        <w:rPr>
          <w:sz w:val="22"/>
          <w:szCs w:val="22"/>
        </w:rPr>
        <w:t>Choreology</w:t>
      </w:r>
      <w:proofErr w:type="spellEnd"/>
      <w:r w:rsidR="00076078" w:rsidRPr="00C5700C">
        <w:rPr>
          <w:sz w:val="22"/>
          <w:szCs w:val="22"/>
        </w:rPr>
        <w:t xml:space="preserve"> – </w:t>
      </w:r>
      <w:proofErr w:type="spellStart"/>
      <w:r w:rsidR="002A4842" w:rsidRPr="00C5700C">
        <w:rPr>
          <w:bCs/>
          <w:sz w:val="22"/>
          <w:szCs w:val="22"/>
        </w:rPr>
        <w:t>Ethnology</w:t>
      </w:r>
      <w:proofErr w:type="spellEnd"/>
      <w:r w:rsidR="002A4842" w:rsidRPr="00C5700C">
        <w:rPr>
          <w:bCs/>
          <w:sz w:val="22"/>
          <w:szCs w:val="22"/>
        </w:rPr>
        <w:t xml:space="preserve"> of Dance, today Anthropology of Dance (or </w:t>
      </w:r>
      <w:proofErr w:type="spellStart"/>
      <w:r w:rsidR="002A4842" w:rsidRPr="00C5700C">
        <w:rPr>
          <w:bCs/>
          <w:sz w:val="22"/>
          <w:szCs w:val="22"/>
        </w:rPr>
        <w:t>Ethnochoreology</w:t>
      </w:r>
      <w:proofErr w:type="spellEnd"/>
      <w:r w:rsidR="002A4842" w:rsidRPr="00C5700C">
        <w:rPr>
          <w:bCs/>
          <w:sz w:val="22"/>
          <w:szCs w:val="22"/>
        </w:rPr>
        <w:t xml:space="preserve">), is </w:t>
      </w:r>
      <w:proofErr w:type="spellStart"/>
      <w:r w:rsidR="002A4842" w:rsidRPr="00C5700C">
        <w:rPr>
          <w:bCs/>
          <w:sz w:val="22"/>
          <w:szCs w:val="22"/>
        </w:rPr>
        <w:t>born</w:t>
      </w:r>
      <w:proofErr w:type="spellEnd"/>
      <w:r w:rsidR="002A4842" w:rsidRPr="00C5700C">
        <w:rPr>
          <w:bCs/>
          <w:sz w:val="22"/>
          <w:szCs w:val="22"/>
        </w:rPr>
        <w:t>.</w:t>
      </w:r>
    </w:p>
    <w:p w14:paraId="174077E7" w14:textId="651FB62E" w:rsidR="008D7831" w:rsidRPr="00C5700C" w:rsidRDefault="008D7831" w:rsidP="00FD1822">
      <w:pPr>
        <w:spacing w:line="240" w:lineRule="auto"/>
        <w:ind w:left="851"/>
        <w:rPr>
          <w:sz w:val="22"/>
          <w:szCs w:val="22"/>
        </w:rPr>
      </w:pPr>
    </w:p>
    <w:p w14:paraId="7E6D2213" w14:textId="750B9D3C" w:rsidR="008D7831" w:rsidRPr="00C5700C" w:rsidRDefault="0087573B" w:rsidP="00FD1822">
      <w:pPr>
        <w:spacing w:line="240" w:lineRule="auto"/>
        <w:ind w:left="851"/>
        <w:rPr>
          <w:b/>
          <w:sz w:val="22"/>
          <w:szCs w:val="22"/>
        </w:rPr>
      </w:pPr>
      <w:r w:rsidRPr="00C5700C">
        <w:rPr>
          <w:b/>
          <w:sz w:val="22"/>
          <w:szCs w:val="22"/>
        </w:rPr>
        <w:t>Key</w:t>
      </w:r>
      <w:r w:rsidR="008D7831" w:rsidRPr="00C5700C">
        <w:rPr>
          <w:b/>
          <w:sz w:val="22"/>
          <w:szCs w:val="22"/>
        </w:rPr>
        <w:t>words:</w:t>
      </w:r>
      <w:r w:rsidR="008D7831" w:rsidRPr="00C5700C">
        <w:rPr>
          <w:sz w:val="22"/>
          <w:szCs w:val="22"/>
        </w:rPr>
        <w:t xml:space="preserve"> </w:t>
      </w:r>
      <w:r w:rsidR="00076078" w:rsidRPr="00C5700C">
        <w:rPr>
          <w:sz w:val="22"/>
          <w:szCs w:val="22"/>
        </w:rPr>
        <w:t xml:space="preserve">Dance. </w:t>
      </w:r>
      <w:proofErr w:type="spellStart"/>
      <w:r w:rsidR="00F50EC8" w:rsidRPr="00C5700C">
        <w:rPr>
          <w:bCs/>
          <w:sz w:val="22"/>
          <w:szCs w:val="22"/>
        </w:rPr>
        <w:t>Ethnology</w:t>
      </w:r>
      <w:proofErr w:type="spellEnd"/>
      <w:r w:rsidR="00F50EC8" w:rsidRPr="00C5700C">
        <w:rPr>
          <w:bCs/>
          <w:sz w:val="22"/>
          <w:szCs w:val="22"/>
        </w:rPr>
        <w:t xml:space="preserve"> of Dance.</w:t>
      </w:r>
      <w:r w:rsidR="00F50EC8" w:rsidRPr="00C5700C">
        <w:rPr>
          <w:sz w:val="22"/>
          <w:szCs w:val="22"/>
        </w:rPr>
        <w:t xml:space="preserve"> </w:t>
      </w:r>
      <w:r w:rsidR="00076078" w:rsidRPr="00C5700C">
        <w:rPr>
          <w:sz w:val="22"/>
          <w:szCs w:val="22"/>
        </w:rPr>
        <w:t xml:space="preserve">Anthropology of Dance. </w:t>
      </w:r>
      <w:proofErr w:type="spellStart"/>
      <w:r w:rsidR="00076078" w:rsidRPr="00C5700C">
        <w:rPr>
          <w:sz w:val="22"/>
          <w:szCs w:val="22"/>
        </w:rPr>
        <w:t>Ethnochoreology</w:t>
      </w:r>
      <w:proofErr w:type="spellEnd"/>
      <w:r w:rsidR="00076078" w:rsidRPr="00C5700C">
        <w:rPr>
          <w:sz w:val="22"/>
          <w:szCs w:val="22"/>
        </w:rPr>
        <w:t>. History of Anthropology of Dance.</w:t>
      </w:r>
    </w:p>
    <w:p w14:paraId="35F235FA" w14:textId="77777777" w:rsidR="00CE11BD" w:rsidRPr="00C5700C" w:rsidRDefault="00CE11BD" w:rsidP="00FD1822">
      <w:pPr>
        <w:spacing w:line="240" w:lineRule="auto"/>
        <w:ind w:left="851"/>
        <w:rPr>
          <w:b/>
        </w:rPr>
      </w:pPr>
    </w:p>
    <w:p w14:paraId="36B21DD1" w14:textId="729AE73F" w:rsidR="008D7831" w:rsidRPr="007B6713" w:rsidRDefault="008D7831" w:rsidP="009901B1">
      <w:pPr>
        <w:numPr>
          <w:ilvl w:val="0"/>
          <w:numId w:val="36"/>
        </w:numPr>
        <w:ind w:left="284" w:hanging="284"/>
      </w:pPr>
      <w:r w:rsidRPr="007B6713">
        <w:rPr>
          <w:b/>
        </w:rPr>
        <w:t>Evolucionismo Cultural – Lewis Morgan, Edward Tylor e James Frazer</w:t>
      </w:r>
    </w:p>
    <w:p w14:paraId="47637163" w14:textId="77777777" w:rsidR="007B6713" w:rsidRPr="00C5700C" w:rsidRDefault="007B6713" w:rsidP="00E577BD">
      <w:pPr>
        <w:ind w:left="284"/>
      </w:pPr>
    </w:p>
    <w:p w14:paraId="411DD817" w14:textId="779BF0D0" w:rsidR="00AA3A69" w:rsidRPr="00C5700C" w:rsidRDefault="008D7831" w:rsidP="00FD1822">
      <w:pPr>
        <w:ind w:firstLine="851"/>
      </w:pPr>
      <w:r w:rsidRPr="00C5700C">
        <w:t>O nascimento da Antropologia coincide com o próprio aparecimento da disciplina, em 1899, na Columbia University, nos Estados Unidos, quando Franz Boas (1859-1942), crítico feroz do evolucionismo cultural, ocupou a primeira cadeira; e em 1900, na Liverpool University, na Grã-Bretanha, onde a cadeira foi ocupada por Sir James George Frazer (1854-</w:t>
      </w:r>
      <w:r w:rsidRPr="00C5700C">
        <w:lastRenderedPageBreak/>
        <w:t>1941). Antes disso, em Oxford, a matéria era ministrada por Edward Burnett Tylor (1832-1917) –, considerado, em ambos os lados do Atlântico, o pai da moderna Antropologia Social e Cultural. Tylor e Frazer, herdeiros do pensamento evolucionista de Lewis Henry Morgan (1818-1881)</w:t>
      </w:r>
      <w:r w:rsidR="00C93A97" w:rsidRPr="00C5700C">
        <w:t xml:space="preserve"> – e</w:t>
      </w:r>
      <w:r w:rsidRPr="00C5700C">
        <w:t xml:space="preserve">tnólogo (antes advogado) norte-americano, propositor do pressuposto evolucionista de que todos os povos passariam pelos mesmos estágios sucessivos (selvageria, barbárie e civilização) de desenvolvimento –, representam a escola evolucionista britânica na Antropologia. </w:t>
      </w:r>
      <w:r w:rsidR="00D9540E" w:rsidRPr="00C5700C">
        <w:t>E</w:t>
      </w:r>
      <w:r w:rsidR="00193982" w:rsidRPr="00C5700C">
        <w:t xml:space="preserve">ntretanto, </w:t>
      </w:r>
      <w:r w:rsidRPr="00C5700C">
        <w:t xml:space="preserve">como </w:t>
      </w:r>
      <w:r w:rsidR="002B33F0" w:rsidRPr="00C5700C">
        <w:t xml:space="preserve">nos </w:t>
      </w:r>
      <w:r w:rsidR="00AD2BF8" w:rsidRPr="00C5700C">
        <w:t>faz r</w:t>
      </w:r>
      <w:r w:rsidR="00D9540E" w:rsidRPr="00C5700C">
        <w:t>ecorda</w:t>
      </w:r>
      <w:r w:rsidR="00AD2BF8" w:rsidRPr="00C5700C">
        <w:t>r</w:t>
      </w:r>
      <w:r w:rsidR="00D9540E" w:rsidRPr="00C5700C">
        <w:t xml:space="preserve"> </w:t>
      </w:r>
      <w:r w:rsidRPr="00C5700C">
        <w:t xml:space="preserve">o antropólogo Celso Castro, na apresentação do livro </w:t>
      </w:r>
      <w:r w:rsidRPr="00C5700C">
        <w:rPr>
          <w:i/>
        </w:rPr>
        <w:t>Evolucionismo Cultural: textos de Morgan, Tylor e Frazer</w:t>
      </w:r>
      <w:r w:rsidR="002C370C" w:rsidRPr="00C5700C">
        <w:t>,</w:t>
      </w:r>
      <w:r w:rsidRPr="00C5700C">
        <w:t xml:space="preserve"> “</w:t>
      </w:r>
      <w:r w:rsidR="002C370C" w:rsidRPr="00C5700C">
        <w:t>[a]</w:t>
      </w:r>
      <w:r w:rsidRPr="00C5700C">
        <w:t xml:space="preserve"> construção de tradições e o estabelecimento de ‘mitos de origem’ em qualquer disciplina é quase sempre motivo de disputa. Tradições críticas da antropologia evolucionista estabeleceram outros personagens como marco de nascimento da antropologia” (CASTRO, 2005</w:t>
      </w:r>
      <w:r w:rsidR="00E7476D" w:rsidRPr="00C5700C">
        <w:t>:</w:t>
      </w:r>
      <w:r w:rsidRPr="00C5700C">
        <w:t xml:space="preserve"> 8). O interesse e a paixão de Morgan pelos índios iroqueses atraíram-no para um encontro “casual”, numa livraria de Rochester, com o filho de um chefe iroquês da tribo Seneca, batizado com o nome cristão de Ely Parker. Naquela mesma noite, Parker levou Morgan para conhecer alguns chefes de sua tribo. Nas duas noites subsequentes, os nativos da Confederação Iroquesa responderam às perguntas de Morgan, até que este assimilasse por completo o modelo de organização social iroquês, estruturado em clãs e tribos. O leitor que queira, neste momento, situar o nascimento da antropologia norte-americana nesses encontros, poderá fazê-lo.</w:t>
      </w:r>
      <w:r w:rsidR="00AA3A69" w:rsidRPr="00C5700C">
        <w:t xml:space="preserve"> </w:t>
      </w:r>
    </w:p>
    <w:p w14:paraId="6428EFFC" w14:textId="1CF31CE6" w:rsidR="00AA3A69" w:rsidRPr="00C5700C" w:rsidRDefault="008D7831" w:rsidP="00FD1822">
      <w:pPr>
        <w:ind w:firstLine="851"/>
      </w:pPr>
      <w:r w:rsidRPr="00C5700C">
        <w:t xml:space="preserve">Morgan condensou o que aprendera com/sobre os Iroqueses (estrutura social, sistema de parentesco, leis de consanguinidade e descendência etc.) em </w:t>
      </w:r>
      <w:r w:rsidRPr="00C5700C">
        <w:rPr>
          <w:i/>
        </w:rPr>
        <w:t>The League of the Ho-</w:t>
      </w:r>
      <w:proofErr w:type="spellStart"/>
      <w:r w:rsidRPr="00C5700C">
        <w:rPr>
          <w:i/>
        </w:rPr>
        <w:t>dé</w:t>
      </w:r>
      <w:proofErr w:type="spellEnd"/>
      <w:r w:rsidRPr="00C5700C">
        <w:rPr>
          <w:i/>
        </w:rPr>
        <w:t>-no-sal-</w:t>
      </w:r>
      <w:proofErr w:type="spellStart"/>
      <w:r w:rsidRPr="00C5700C">
        <w:rPr>
          <w:i/>
        </w:rPr>
        <w:t>nee</w:t>
      </w:r>
      <w:proofErr w:type="spellEnd"/>
      <w:r w:rsidRPr="00C5700C">
        <w:rPr>
          <w:i/>
        </w:rPr>
        <w:t xml:space="preserve">, or </w:t>
      </w:r>
      <w:proofErr w:type="spellStart"/>
      <w:r w:rsidRPr="00C5700C">
        <w:rPr>
          <w:i/>
        </w:rPr>
        <w:t>Iroquis</w:t>
      </w:r>
      <w:proofErr w:type="spellEnd"/>
      <w:r w:rsidRPr="00C5700C">
        <w:t xml:space="preserve"> [A Liga dos </w:t>
      </w:r>
      <w:proofErr w:type="spellStart"/>
      <w:r w:rsidRPr="00C5700C">
        <w:rPr>
          <w:i/>
          <w:iCs/>
        </w:rPr>
        <w:t>Hodé</w:t>
      </w:r>
      <w:proofErr w:type="spellEnd"/>
      <w:r w:rsidRPr="00C5700C">
        <w:rPr>
          <w:i/>
          <w:iCs/>
        </w:rPr>
        <w:t>-no-sal-</w:t>
      </w:r>
      <w:proofErr w:type="spellStart"/>
      <w:r w:rsidRPr="00C5700C">
        <w:rPr>
          <w:i/>
          <w:iCs/>
        </w:rPr>
        <w:t>nee</w:t>
      </w:r>
      <w:proofErr w:type="spellEnd"/>
      <w:r w:rsidRPr="00C5700C">
        <w:t xml:space="preserve">, </w:t>
      </w:r>
      <w:proofErr w:type="gramStart"/>
      <w:r w:rsidRPr="00C5700C">
        <w:t>ou Iroqueses</w:t>
      </w:r>
      <w:proofErr w:type="gramEnd"/>
      <w:r w:rsidRPr="00C5700C">
        <w:t xml:space="preserve">], publicado em 1851, e dedicado a Parker, apresentado como “pesquisador associado”. Explicou o objetivo do livro nos seguintes termos: “encorajar um sentimento mais bondoso em relação aos índios, baseado num conhecimento mais verdadeiro de suas instituições civis e domésticas, e de suas capacidades de futura elevação”. O antropólogo estruturalista Claude Lévi-Strauss viria, mais tarde, a </w:t>
      </w:r>
      <w:proofErr w:type="gramStart"/>
      <w:r w:rsidRPr="00C5700C">
        <w:t xml:space="preserve">dedicar </w:t>
      </w:r>
      <w:r w:rsidRPr="00C5700C">
        <w:rPr>
          <w:i/>
        </w:rPr>
        <w:t>As</w:t>
      </w:r>
      <w:proofErr w:type="gramEnd"/>
      <w:r w:rsidRPr="00C5700C">
        <w:rPr>
          <w:i/>
        </w:rPr>
        <w:t xml:space="preserve"> estruturas elementares do parentesco</w:t>
      </w:r>
      <w:r w:rsidRPr="00C5700C">
        <w:t xml:space="preserve"> (1949) à memória de Morgan.</w:t>
      </w:r>
      <w:r w:rsidR="00AA3A69" w:rsidRPr="00C5700C">
        <w:t xml:space="preserve"> </w:t>
      </w:r>
    </w:p>
    <w:p w14:paraId="377609AA" w14:textId="77777777" w:rsidR="00AA3A69" w:rsidRPr="00C5700C" w:rsidRDefault="008D7831" w:rsidP="00FD1822">
      <w:pPr>
        <w:ind w:firstLine="851"/>
      </w:pPr>
      <w:r w:rsidRPr="00C5700C">
        <w:t xml:space="preserve">Após a publicação, em 1871, do monumental </w:t>
      </w:r>
      <w:r w:rsidRPr="00C5700C">
        <w:rPr>
          <w:i/>
        </w:rPr>
        <w:t xml:space="preserve">Systems of </w:t>
      </w:r>
      <w:proofErr w:type="spellStart"/>
      <w:r w:rsidRPr="00C5700C">
        <w:rPr>
          <w:i/>
        </w:rPr>
        <w:t>Consanguinity</w:t>
      </w:r>
      <w:proofErr w:type="spellEnd"/>
      <w:r w:rsidRPr="00C5700C">
        <w:rPr>
          <w:i/>
        </w:rPr>
        <w:t xml:space="preserve"> and Affinity of the </w:t>
      </w:r>
      <w:proofErr w:type="spellStart"/>
      <w:r w:rsidRPr="00C5700C">
        <w:rPr>
          <w:i/>
        </w:rPr>
        <w:t>Human</w:t>
      </w:r>
      <w:proofErr w:type="spellEnd"/>
      <w:r w:rsidRPr="00C5700C">
        <w:rPr>
          <w:i/>
        </w:rPr>
        <w:t xml:space="preserve"> Family</w:t>
      </w:r>
      <w:r w:rsidRPr="00C5700C">
        <w:t xml:space="preserve"> [Sistemas de Consanguinidade e Afinidade da Família Humana], Morgan se dedica a interpretar a história passada da humanidade. Numa carta, datada de 1873, escreveu a um amigo: “Penso, sobretudo, que as épocas de real progresso estão conectadas com as artes </w:t>
      </w:r>
      <w:r w:rsidRPr="00C5700C">
        <w:lastRenderedPageBreak/>
        <w:t xml:space="preserve">de subsistência, que incluem a ideia darwiniana de ‘luta pela existência’”. Seus estudos resultaram no livro </w:t>
      </w:r>
      <w:proofErr w:type="spellStart"/>
      <w:r w:rsidRPr="00C5700C">
        <w:rPr>
          <w:i/>
        </w:rPr>
        <w:t>Ancient</w:t>
      </w:r>
      <w:proofErr w:type="spellEnd"/>
      <w:r w:rsidRPr="00C5700C">
        <w:rPr>
          <w:i/>
        </w:rPr>
        <w:t xml:space="preserve"> Society</w:t>
      </w:r>
      <w:r w:rsidRPr="00C5700C">
        <w:t xml:space="preserve"> [A Sociedade Antiga], publicado em 1877, no qual apresentou os estágios do progresso da “família humana”, através de cinco casos exemplares: os aborígenes australianos, os índios iroqueses, os astecas, os gregos e os romanos.</w:t>
      </w:r>
      <w:r w:rsidR="00AA3A69" w:rsidRPr="00C5700C">
        <w:t xml:space="preserve"> </w:t>
      </w:r>
    </w:p>
    <w:p w14:paraId="26E896C2" w14:textId="50BDB4FD" w:rsidR="00AA3A69" w:rsidRPr="00C5700C" w:rsidRDefault="008D7831" w:rsidP="00FD1822">
      <w:pPr>
        <w:ind w:firstLine="851"/>
      </w:pPr>
      <w:r w:rsidRPr="00C5700C">
        <w:t xml:space="preserve">No Capítulo I (Períodos Étnicos) da Parte I de seu </w:t>
      </w:r>
      <w:proofErr w:type="spellStart"/>
      <w:r w:rsidRPr="00C5700C">
        <w:rPr>
          <w:i/>
        </w:rPr>
        <w:t>Ancient</w:t>
      </w:r>
      <w:proofErr w:type="spellEnd"/>
      <w:r w:rsidRPr="00C5700C">
        <w:rPr>
          <w:i/>
        </w:rPr>
        <w:t xml:space="preserve"> Society</w:t>
      </w:r>
      <w:r w:rsidRPr="00C5700C">
        <w:t>, intitulada “Desenvolvimento da inteligência através das invenções e descobertas”, Morgan faz uma ligeira menção à Linguagem [terceiro dos sete itens apresentados sob a classificação genérica de ideias, paixões e aspirações, que estariam intrinsecamente conectadas às invenções e descobertas], especialmente à linguagem de gestos ou sinais, apontada pelo etnólogo como uma forma mais arcaica de expressão, anterior à linguagem falada: “A fala humana parece ter se desenvolvido a partir das formas mais rudes e simples de expressão. A linguagem de gestos ou sinais, como sugerido por Lucrécio, tem que ter precedido a linguagem articulada, assim como o pensamento precedeu as palavras concretas. A inteligência humana, inconsciente de propósito, desenvolveu a linguagem articulada utilizando os sons vocais” (MORGAN, 2005 [1877]</w:t>
      </w:r>
      <w:r w:rsidR="00E7476D" w:rsidRPr="00C5700C">
        <w:t xml:space="preserve">: </w:t>
      </w:r>
      <w:r w:rsidRPr="00C5700C">
        <w:t>51-52). É bem possível, ainda que não passe de mera especulação, que Tylor tenha se dedicado ao estudo da linguagem de sinais dos surdos-mudos numa tentativa de preencher a lacuna deixada por Morgan.</w:t>
      </w:r>
      <w:r w:rsidR="00AA3A69" w:rsidRPr="00C5700C">
        <w:t xml:space="preserve"> </w:t>
      </w:r>
    </w:p>
    <w:p w14:paraId="361E15B4" w14:textId="0F523A49" w:rsidR="00AA3A69" w:rsidRPr="00C5700C" w:rsidRDefault="008D7831" w:rsidP="00FD1822">
      <w:pPr>
        <w:ind w:firstLine="851"/>
      </w:pPr>
      <w:r w:rsidRPr="00C5700C">
        <w:t>O interesse de Tylor pelo movimento simbólico não abarcou os sistemas de dança – Tylor considerava a dança uma atividade “frívola e sem significado” e mostrava-se pessimista em relação ao futuro da dança na civilização moderna, supondo que os “restos” da “dança folclórica” estavam morrendo na Inglaterra, que a “dança esportiva” fosse desaparecer, que a “civilização” estava deixando de lado a maioria das “danças sagradas” e que, “nos baixos níveis” de civilização, “dançar e encenar são uma coisa só” (TYLOR, 1898</w:t>
      </w:r>
      <w:r w:rsidR="00E7476D" w:rsidRPr="00C5700C">
        <w:t xml:space="preserve">: </w:t>
      </w:r>
      <w:r w:rsidRPr="00C5700C">
        <w:t xml:space="preserve">15 </w:t>
      </w:r>
      <w:r w:rsidRPr="00C5700C">
        <w:rPr>
          <w:i/>
        </w:rPr>
        <w:t>apud</w:t>
      </w:r>
      <w:r w:rsidRPr="00C5700C">
        <w:t xml:space="preserve"> WILLIAMS, 1986</w:t>
      </w:r>
      <w:r w:rsidR="00E7476D" w:rsidRPr="00C5700C">
        <w:t xml:space="preserve">: </w:t>
      </w:r>
      <w:r w:rsidRPr="00C5700C">
        <w:t>171). Nos poucos exemplos citados, vemos refletidas as linhas gerais do evolucionismo cultural do século dezenove.</w:t>
      </w:r>
      <w:r w:rsidR="00AA3A69" w:rsidRPr="00C5700C">
        <w:t xml:space="preserve"> </w:t>
      </w:r>
    </w:p>
    <w:p w14:paraId="297FD049" w14:textId="77777777" w:rsidR="00AA3A69" w:rsidRPr="00C5700C" w:rsidRDefault="008D7831" w:rsidP="00FD1822">
      <w:pPr>
        <w:ind w:firstLine="851"/>
      </w:pPr>
      <w:r w:rsidRPr="00C5700C">
        <w:t xml:space="preserve">A premissa básica do evolucionismo, em sua fase clássica, era de que, em todas as partes do mundo, a sociedade humana teria passado por estágios obrigatórios e sucessivos de desenvolvimento, numa trajetória unilinear e ascendente. A possibilidade lógica oposta, de que teria havido uma degeneração ou decadência, a partir de um estágio superior, deveria ser descartada. Toda a humanidade deveria passar, necessariamente, pelos mesmos estágios, </w:t>
      </w:r>
      <w:r w:rsidRPr="00C5700C">
        <w:lastRenderedPageBreak/>
        <w:t>seguindo uma direção que ia do mais simples ao mais complexo, do mais indiferenciado ao mais diferenciado.</w:t>
      </w:r>
      <w:r w:rsidR="00AA3A69" w:rsidRPr="00C5700C">
        <w:t xml:space="preserve"> </w:t>
      </w:r>
    </w:p>
    <w:p w14:paraId="6C2878C7" w14:textId="77777777" w:rsidR="00AA3A69" w:rsidRPr="00C5700C" w:rsidRDefault="008D7831" w:rsidP="00FD1822">
      <w:pPr>
        <w:ind w:firstLine="851"/>
      </w:pPr>
      <w:r w:rsidRPr="00C5700C">
        <w:t>Os pressupostos evolucionistas foram muito criticados por antropólogos nas duas primeiras décadas do século XX, que preferiram explicar a questão da diversidade cultural humana através da ideia de difusão, e não de evolução. Para a chamada escola difusionista, a ocorrência de elementos culturais semelhantes em duas regiões afastadas geograficamente não provaria a existência de um único caminho evolutivo, como pensavam os evolucionistas. A premissa difusionista, frente ao mesmo fato, era de que deveria ter ocorrido a difusão de elementos culturais entre esses mesmos lugares – através do comércio, de guerras, viagens ou quaisquer outros meios.</w:t>
      </w:r>
      <w:r w:rsidR="00AA3A69" w:rsidRPr="00C5700C">
        <w:t xml:space="preserve"> </w:t>
      </w:r>
    </w:p>
    <w:p w14:paraId="3D989CAB" w14:textId="3D8B7DA7" w:rsidR="00AA3A69" w:rsidRPr="00C5700C" w:rsidRDefault="008D7831" w:rsidP="00FD1822">
      <w:pPr>
        <w:ind w:firstLine="851"/>
      </w:pPr>
      <w:r w:rsidRPr="00C5700C">
        <w:t xml:space="preserve">A maioria dos escritos sobre dança do período entre 1850 e 1900, quer abordem outros assuntos, quer falem somente de dança, começam com sessões ou capítulos inteiros sobre a “dança grega”, a “dança romana” e a “dança egípcia”, ou, como no caso de </w:t>
      </w:r>
      <w:proofErr w:type="spellStart"/>
      <w:r w:rsidRPr="00C5700C">
        <w:t>Lilley</w:t>
      </w:r>
      <w:proofErr w:type="spellEnd"/>
      <w:r w:rsidRPr="00C5700C">
        <w:t xml:space="preserve"> Grove (1895) (esposa de Sir James Frazer), sobre a “dança primitiva”. (WILLIAMS, 1986</w:t>
      </w:r>
      <w:r w:rsidR="00E7476D" w:rsidRPr="00C5700C">
        <w:t>:</w:t>
      </w:r>
      <w:r w:rsidRPr="00C5700C">
        <w:t xml:space="preserve"> 171)</w:t>
      </w:r>
      <w:r w:rsidR="00AA3A69" w:rsidRPr="00C5700C">
        <w:t xml:space="preserve"> </w:t>
      </w:r>
    </w:p>
    <w:p w14:paraId="02AA2FD3" w14:textId="7E4A0D75" w:rsidR="00AA3A69" w:rsidRPr="00C5700C" w:rsidRDefault="008D7831" w:rsidP="00FD1822">
      <w:pPr>
        <w:ind w:firstLine="851"/>
      </w:pPr>
      <w:r w:rsidRPr="00C5700C">
        <w:t xml:space="preserve">Por outro lado, seu estudo sobre a linguagem de gestos ou linguagem de sinais, usada pelos surdos, revelou-se como uma fonte rica e original de teoria linguística, em Antropologia, baseada no movimento. Requer-se, então, muito mais do que um tratamento superficial para acomodar suas teorias do gesto e do movimento à dança, </w:t>
      </w:r>
      <w:r w:rsidR="00493BD2" w:rsidRPr="00C5700C">
        <w:t xml:space="preserve">tal </w:t>
      </w:r>
      <w:r w:rsidRPr="00C5700C">
        <w:t>como a compreendemos hoje, sem correr o risco de distorcer, ou o pensamento de Tylor, ou o pensamento da dança.</w:t>
      </w:r>
      <w:r w:rsidR="00AA3A69" w:rsidRPr="00C5700C">
        <w:t xml:space="preserve"> </w:t>
      </w:r>
    </w:p>
    <w:p w14:paraId="465A8C63" w14:textId="55F959BD" w:rsidR="008D7831" w:rsidRPr="00C5700C" w:rsidRDefault="008D7831" w:rsidP="00FD1822">
      <w:pPr>
        <w:ind w:firstLine="851"/>
      </w:pPr>
      <w:r w:rsidRPr="00C5700C">
        <w:t xml:space="preserve">Em seu livro </w:t>
      </w:r>
      <w:proofErr w:type="spellStart"/>
      <w:r w:rsidRPr="00C5700C">
        <w:rPr>
          <w:i/>
        </w:rPr>
        <w:t>Researches</w:t>
      </w:r>
      <w:proofErr w:type="spellEnd"/>
      <w:r w:rsidRPr="00C5700C">
        <w:rPr>
          <w:i/>
        </w:rPr>
        <w:t xml:space="preserve"> into the Early History of </w:t>
      </w:r>
      <w:proofErr w:type="spellStart"/>
      <w:r w:rsidRPr="00C5700C">
        <w:rPr>
          <w:i/>
        </w:rPr>
        <w:t>Mankind</w:t>
      </w:r>
      <w:proofErr w:type="spellEnd"/>
      <w:r w:rsidRPr="00C5700C">
        <w:rPr>
          <w:i/>
        </w:rPr>
        <w:t xml:space="preserve"> and the </w:t>
      </w:r>
      <w:proofErr w:type="spellStart"/>
      <w:r w:rsidRPr="00C5700C">
        <w:rPr>
          <w:i/>
        </w:rPr>
        <w:t>Development</w:t>
      </w:r>
      <w:proofErr w:type="spellEnd"/>
      <w:r w:rsidRPr="00C5700C">
        <w:rPr>
          <w:i/>
        </w:rPr>
        <w:t xml:space="preserve"> of </w:t>
      </w:r>
      <w:proofErr w:type="spellStart"/>
      <w:r w:rsidRPr="00C5700C">
        <w:rPr>
          <w:i/>
        </w:rPr>
        <w:t>Civilization</w:t>
      </w:r>
      <w:proofErr w:type="spellEnd"/>
      <w:r w:rsidRPr="00C5700C">
        <w:rPr>
          <w:i/>
        </w:rPr>
        <w:t xml:space="preserve"> </w:t>
      </w:r>
      <w:r w:rsidRPr="00C5700C">
        <w:t>[Pesquisas sobre a Antiga História da Humanidade e o Desenvolvimento da Civilização], Tylor revelou vários aspectos relevantes da linguagem de sinais, e poderia ter iniciado um verdadeiro estudo linguístico dessa linguagem se esse empreendimento não houvesse sido aniquilado, bem como todas as avaliações da língua de sinais pela Conferência de Milão de 1880.</w:t>
      </w:r>
    </w:p>
    <w:p w14:paraId="1AC89E3D" w14:textId="77777777" w:rsidR="008D7831" w:rsidRPr="00C5700C" w:rsidRDefault="008D7831" w:rsidP="00FD1822">
      <w:pPr>
        <w:tabs>
          <w:tab w:val="left" w:pos="180"/>
        </w:tabs>
      </w:pPr>
    </w:p>
    <w:p w14:paraId="1D6B4FB2" w14:textId="77777777" w:rsidR="008D7831" w:rsidRPr="00C5700C" w:rsidRDefault="008D7831" w:rsidP="00FD1822">
      <w:pPr>
        <w:tabs>
          <w:tab w:val="left" w:pos="180"/>
        </w:tabs>
        <w:spacing w:line="240" w:lineRule="auto"/>
        <w:ind w:left="2268"/>
        <w:rPr>
          <w:sz w:val="22"/>
          <w:szCs w:val="22"/>
        </w:rPr>
      </w:pPr>
      <w:r w:rsidRPr="00C5700C">
        <w:rPr>
          <w:sz w:val="22"/>
          <w:szCs w:val="22"/>
        </w:rPr>
        <w:t xml:space="preserve">Com a desvalorização oficial e formal de tal linguagem, os linguistas desviaram sua atenção e a ignoraram ou a compreenderam de um modo totalmente equivocado. J. G. Kyle e B. </w:t>
      </w:r>
      <w:proofErr w:type="spellStart"/>
      <w:r w:rsidRPr="00C5700C">
        <w:rPr>
          <w:sz w:val="22"/>
          <w:szCs w:val="22"/>
        </w:rPr>
        <w:t>Woll</w:t>
      </w:r>
      <w:proofErr w:type="spellEnd"/>
      <w:r w:rsidRPr="00C5700C">
        <w:rPr>
          <w:sz w:val="22"/>
          <w:szCs w:val="22"/>
        </w:rPr>
        <w:t xml:space="preserve"> contam pormenorizadamente essa história lamentável em seu livro, observando que Tylor conhecia a fundo a gramática da língua de sinais, a ponto de deixar claro que “os linguistas apenas a vem redescobrindo nos últimos dez anos”. Mesmo trinta anos atrás eram </w:t>
      </w:r>
      <w:r w:rsidRPr="00C5700C">
        <w:rPr>
          <w:sz w:val="22"/>
          <w:szCs w:val="22"/>
        </w:rPr>
        <w:lastRenderedPageBreak/>
        <w:t>quase universais as ideias de que a língua de sinais dos surdos não passava de um tipo de pantomima ou língua pictórica.</w:t>
      </w:r>
    </w:p>
    <w:p w14:paraId="38DD28B8" w14:textId="77777777" w:rsidR="008D7831" w:rsidRPr="00C5700C" w:rsidRDefault="008D7831" w:rsidP="00FD1822">
      <w:pPr>
        <w:ind w:firstLine="720"/>
      </w:pPr>
    </w:p>
    <w:p w14:paraId="176FF882" w14:textId="59F48852" w:rsidR="008D7831" w:rsidRPr="00C5700C" w:rsidRDefault="008D7831" w:rsidP="00FD1822">
      <w:pPr>
        <w:tabs>
          <w:tab w:val="left" w:pos="851"/>
        </w:tabs>
        <w:ind w:firstLine="851"/>
      </w:pPr>
      <w:r w:rsidRPr="00C5700C">
        <w:t xml:space="preserve">Com Frazer (1982 [1922]), a dança foi fixada num esquema de estágios de desenvolvimento intelectual humano: no mais baixo nível do suposto </w:t>
      </w:r>
      <w:r w:rsidRPr="00C5700C">
        <w:rPr>
          <w:i/>
        </w:rPr>
        <w:t>continuum</w:t>
      </w:r>
      <w:r w:rsidRPr="00C5700C">
        <w:t xml:space="preserve"> evolutivo, a dança foi considerada um exemplo de “comportamento mágico”. Frazer pensava que os “primitivos” recorriam à “magia” quando sua capacidade de lidar realisticamente com as situações se esgotava. A “magia” seria, então, uma espécie de realidade substituta: por exemplo, se as pessoas de uma determinada tribo não pudessem fazer a guerra com uma aldeia vizinha, poderiam, ao menos, dançar a guerra; em tempos de seca, dançariam para fazer chover e fertilizar as colheitas; quando as plantações não cresciam, dançariam para que isso acontecesse: </w:t>
      </w:r>
    </w:p>
    <w:p w14:paraId="3D9D48A7" w14:textId="77777777" w:rsidR="008D7831" w:rsidRPr="00C5700C" w:rsidRDefault="008D7831" w:rsidP="00FD1822">
      <w:pPr>
        <w:ind w:left="1080"/>
      </w:pPr>
    </w:p>
    <w:p w14:paraId="55F8F5B3" w14:textId="60DFED6A" w:rsidR="008D7831" w:rsidRPr="00C5700C" w:rsidRDefault="008D7831" w:rsidP="00FD1822">
      <w:pPr>
        <w:spacing w:line="240" w:lineRule="auto"/>
        <w:ind w:left="2268"/>
        <w:rPr>
          <w:sz w:val="22"/>
          <w:szCs w:val="22"/>
        </w:rPr>
      </w:pPr>
      <w:r w:rsidRPr="00C5700C">
        <w:rPr>
          <w:sz w:val="22"/>
          <w:szCs w:val="22"/>
        </w:rPr>
        <w:t>Em muitas partes da Europa, dançar ou dar pulos para o alto são modalidades tidas como homeopáticas de fazer com que as plantações cresçam bastante. Assim, no Franco-Condado, afirma-se que é necessário dançar no Carnaval para que o Cânhamo cresça bem. (FRAZER, 1982 [1890]</w:t>
      </w:r>
      <w:r w:rsidR="00E7476D" w:rsidRPr="00C5700C">
        <w:rPr>
          <w:sz w:val="22"/>
          <w:szCs w:val="22"/>
        </w:rPr>
        <w:t>:</w:t>
      </w:r>
      <w:r w:rsidRPr="00C5700C">
        <w:rPr>
          <w:sz w:val="22"/>
          <w:szCs w:val="22"/>
        </w:rPr>
        <w:t xml:space="preserve"> 40) Como [...] até hoje, na Europa, os camponeses supersticiosos costumam dançar e saltar na primavera com o objetivo de fazer com que as plantações cresçam bastante, podemos conjecturar que os saltos e danças realizados pelos sálios, os sacerdotes do antigo deus italiano da vegetação, destinavam-se igualmente a intensificar o crescimento do cereal graças à magia homeopática ou imitativa. Da mesma forma, “os nativos de </w:t>
      </w:r>
      <w:proofErr w:type="spellStart"/>
      <w:r w:rsidRPr="00C5700C">
        <w:rPr>
          <w:sz w:val="22"/>
          <w:szCs w:val="22"/>
        </w:rPr>
        <w:t>Aracan</w:t>
      </w:r>
      <w:proofErr w:type="spellEnd"/>
      <w:r w:rsidRPr="00C5700C">
        <w:rPr>
          <w:sz w:val="22"/>
          <w:szCs w:val="22"/>
        </w:rPr>
        <w:t xml:space="preserve"> dançam para tornar propícios os espíritos que, na sua crença, presidem à semeadura e à colheita.” [...] Outro povo que dançava para conseguir boas colheitas eram os índios </w:t>
      </w:r>
      <w:proofErr w:type="spellStart"/>
      <w:r w:rsidRPr="00C5700C">
        <w:rPr>
          <w:i/>
          <w:sz w:val="22"/>
          <w:szCs w:val="22"/>
        </w:rPr>
        <w:t>tarahumaras</w:t>
      </w:r>
      <w:proofErr w:type="spellEnd"/>
      <w:r w:rsidRPr="00C5700C">
        <w:rPr>
          <w:i/>
          <w:sz w:val="22"/>
          <w:szCs w:val="22"/>
        </w:rPr>
        <w:t xml:space="preserve"> </w:t>
      </w:r>
      <w:r w:rsidRPr="00C5700C">
        <w:rPr>
          <w:sz w:val="22"/>
          <w:szCs w:val="22"/>
        </w:rPr>
        <w:t xml:space="preserve">do México. As duas principais danças desses índios, a </w:t>
      </w:r>
      <w:proofErr w:type="spellStart"/>
      <w:r w:rsidRPr="00C5700C">
        <w:rPr>
          <w:i/>
          <w:sz w:val="22"/>
          <w:szCs w:val="22"/>
        </w:rPr>
        <w:t>rutuburi</w:t>
      </w:r>
      <w:proofErr w:type="spellEnd"/>
      <w:r w:rsidRPr="00C5700C">
        <w:rPr>
          <w:i/>
          <w:sz w:val="22"/>
          <w:szCs w:val="22"/>
        </w:rPr>
        <w:t xml:space="preserve"> </w:t>
      </w:r>
      <w:r w:rsidRPr="00C5700C">
        <w:rPr>
          <w:sz w:val="22"/>
          <w:szCs w:val="22"/>
        </w:rPr>
        <w:t xml:space="preserve">e a </w:t>
      </w:r>
      <w:proofErr w:type="spellStart"/>
      <w:r w:rsidRPr="00C5700C">
        <w:rPr>
          <w:i/>
          <w:sz w:val="22"/>
          <w:szCs w:val="22"/>
        </w:rPr>
        <w:t>yumari</w:t>
      </w:r>
      <w:proofErr w:type="spellEnd"/>
      <w:r w:rsidRPr="00C5700C">
        <w:rPr>
          <w:sz w:val="22"/>
          <w:szCs w:val="22"/>
        </w:rPr>
        <w:t xml:space="preserve">, lhes teriam sido ensinadas pelo peru e pelo veado, respectivamente. São dançadas por vários homens e mulheres (os dois sexos ficam separados um do outro durante a dança), enquanto o xamã canta e sacode sua maraca. [...] “Quando realizam o trabalho agrícola, os índios muitas vezes escolhem um homem para dançar a </w:t>
      </w:r>
      <w:proofErr w:type="spellStart"/>
      <w:r w:rsidRPr="00C5700C">
        <w:rPr>
          <w:i/>
          <w:sz w:val="22"/>
          <w:szCs w:val="22"/>
        </w:rPr>
        <w:t>yumari</w:t>
      </w:r>
      <w:proofErr w:type="spellEnd"/>
      <w:r w:rsidRPr="00C5700C">
        <w:rPr>
          <w:i/>
          <w:sz w:val="22"/>
          <w:szCs w:val="22"/>
        </w:rPr>
        <w:t xml:space="preserve"> </w:t>
      </w:r>
      <w:r w:rsidRPr="00C5700C">
        <w:rPr>
          <w:sz w:val="22"/>
          <w:szCs w:val="22"/>
        </w:rPr>
        <w:t xml:space="preserve">perto de casa, enquanto outros fazem os trabalhos nos campos. É curioso ver o homem sozinho realizando o seu exercício de devoção ao som de sua maraca, diante de uma casa aparentemente deserta. O solitário fiel está cumprindo sua parte do trabalho geral, atraindo a chuva fertilizadora e afastando as desgraças, enquanto o resto da família e de seus amigos, plantam, capinam, limpam ou colhem. À noitinha, quando retornam dos campos, podem juntar-se ao dançarino solitário por algum tempo, mas quase sempre ele continua sozinho, dançando toda a noite e cantando até ficar rouco. [...] O culto solitário também é observado pelos que vão caçar veados ou esquilos para uma festa comunal: cada caçador dança o </w:t>
      </w:r>
      <w:proofErr w:type="spellStart"/>
      <w:r w:rsidRPr="00C5700C">
        <w:rPr>
          <w:i/>
          <w:sz w:val="22"/>
          <w:szCs w:val="22"/>
        </w:rPr>
        <w:t>yumari</w:t>
      </w:r>
      <w:proofErr w:type="spellEnd"/>
      <w:r w:rsidRPr="00C5700C">
        <w:rPr>
          <w:sz w:val="22"/>
          <w:szCs w:val="22"/>
        </w:rPr>
        <w:t xml:space="preserve"> sozinho em frente de sua casa durante duas horas para garantir o sucesso da caçada. Ao separar o cereal para brotar, para que se possa preparar o </w:t>
      </w:r>
      <w:proofErr w:type="spellStart"/>
      <w:r w:rsidRPr="00C5700C">
        <w:rPr>
          <w:i/>
          <w:sz w:val="22"/>
          <w:szCs w:val="22"/>
        </w:rPr>
        <w:t>tesvino</w:t>
      </w:r>
      <w:proofErr w:type="spellEnd"/>
      <w:r w:rsidRPr="00C5700C">
        <w:rPr>
          <w:sz w:val="22"/>
          <w:szCs w:val="22"/>
        </w:rPr>
        <w:t>, o dono da casa dança</w:t>
      </w:r>
      <w:r w:rsidRPr="00C5700C">
        <w:rPr>
          <w:i/>
          <w:sz w:val="22"/>
          <w:szCs w:val="22"/>
        </w:rPr>
        <w:t xml:space="preserve"> </w:t>
      </w:r>
      <w:r w:rsidRPr="00C5700C">
        <w:rPr>
          <w:sz w:val="22"/>
          <w:szCs w:val="22"/>
        </w:rPr>
        <w:t xml:space="preserve">durante algum tempo para que o cereal possa </w:t>
      </w:r>
      <w:r w:rsidRPr="00C5700C">
        <w:rPr>
          <w:sz w:val="22"/>
          <w:szCs w:val="22"/>
        </w:rPr>
        <w:lastRenderedPageBreak/>
        <w:t xml:space="preserve">brotar bem”. Outra dança faz com que cresçam o capim e o cogumelo e multiplica veados e coelhos; de outra, ainda, espera-se que tenha o efeito de juntar as nuvens do norte e do sul para que se choquem e desçam como chuva. [...] em muitas partes da Alemanha, da Áustria e da França, os camponeses ainda estão, ou estavam, até recentemente, habituados a dançar e dar saltos para fazer crescer as plantações. Esses saltos e danças são por vezes executados pelos dançarinos imediatamente antes ou depois da semeadura; muitas vezes, porém, são executados num determinado dia do ano, que, em certos lugares, é o Dia de Reis (6 de janeiro) ou a Festa da Candelária (2 de fevereiro) ou a Noite de </w:t>
      </w:r>
      <w:proofErr w:type="spellStart"/>
      <w:r w:rsidRPr="00C5700C">
        <w:rPr>
          <w:i/>
          <w:sz w:val="22"/>
          <w:szCs w:val="22"/>
        </w:rPr>
        <w:t>Walpurgis</w:t>
      </w:r>
      <w:proofErr w:type="spellEnd"/>
      <w:r w:rsidRPr="00C5700C">
        <w:rPr>
          <w:sz w:val="22"/>
          <w:szCs w:val="22"/>
        </w:rPr>
        <w:t>, ou seja, a véspera do 1º de Maio, o Dia da Primavera. Mas, ao que tudo indica, a época preferida para essas cerimônias é o último dia do Carnaval, ou seja, a Terça-Feira Gorda. Nesses casos, os saltos e danças são realizados por todos em sua própria intenção, isto é, todos pulam e dançam alegremente para que suas plantações de cereais ou de linho venham a crescer bastante. (FRAZER, 1982 [1890]</w:t>
      </w:r>
      <w:r w:rsidR="00E7476D" w:rsidRPr="00C5700C">
        <w:rPr>
          <w:sz w:val="22"/>
          <w:szCs w:val="22"/>
        </w:rPr>
        <w:t>:</w:t>
      </w:r>
      <w:r w:rsidRPr="00C5700C">
        <w:rPr>
          <w:sz w:val="22"/>
          <w:szCs w:val="22"/>
        </w:rPr>
        <w:t xml:space="preserve"> 180-181)</w:t>
      </w:r>
    </w:p>
    <w:p w14:paraId="4AF6B55C" w14:textId="77777777" w:rsidR="008D7831" w:rsidRPr="00C5700C" w:rsidRDefault="008D7831" w:rsidP="00FD1822"/>
    <w:p w14:paraId="75986262" w14:textId="77777777" w:rsidR="008D7831" w:rsidRPr="00C5700C" w:rsidRDefault="008D7831" w:rsidP="00FD1822">
      <w:pPr>
        <w:tabs>
          <w:tab w:val="left" w:pos="851"/>
        </w:tabs>
        <w:ind w:firstLine="851"/>
      </w:pPr>
      <w:r w:rsidRPr="00C5700C">
        <w:t>Os excertos acima, extraídos d’</w:t>
      </w:r>
      <w:r w:rsidRPr="00C5700C">
        <w:rPr>
          <w:i/>
        </w:rPr>
        <w:t xml:space="preserve">O Ramo de Ouro </w:t>
      </w:r>
      <w:r w:rsidRPr="00C5700C">
        <w:t xml:space="preserve">(1982 [1890]) – um dos mais bonitos textos da literatura antropológica –, de Sir James Frazer, ainda que belos e poéticos, não deverão ofuscar nosso olhar crítico em torno dos primeiros escritos antropológicos sobre dança. Esses extratos, tão etnocêntricos quanto evolucionistas e universalizantes – a exemplo dos trechos “na Europa, os camponeses supersticiosos costumam dançar e saltar”; “em muitas partes da Alemanha, da Áustria e da França, os camponeses ainda estão, ou estavam, até recentemente, habituados a dançar e dar saltos” – nos induzem a pensar que só os camponeses “dançam” e “saltam”, os outros europeus, mais “civilizados”, não; que só os “camponeses” são “supersticiosos”, os europeus “civilizados”, não; que alguns deles “ainda” estão habituados a “dançar” e “saltar” para fazer crescer as plantações, o que dá a entender que quando eles “evoluírem” para um estágio intelectual superior, deixarão de fazê-lo; e que todas essas “danças” e “saltos” são praticados da mesma maneira por todas as etnias citadas: alemães, austríacos, franceses, italianos (sálios), mexicanos (índios </w:t>
      </w:r>
      <w:proofErr w:type="spellStart"/>
      <w:r w:rsidRPr="00C5700C">
        <w:t>tarahumaras</w:t>
      </w:r>
      <w:proofErr w:type="spellEnd"/>
      <w:r w:rsidRPr="00C5700C">
        <w:t xml:space="preserve">) e nativos de </w:t>
      </w:r>
      <w:proofErr w:type="spellStart"/>
      <w:r w:rsidRPr="00C5700C">
        <w:t>Aracan</w:t>
      </w:r>
      <w:proofErr w:type="spellEnd"/>
      <w:r w:rsidRPr="00C5700C">
        <w:t xml:space="preserve">. O que sabemos é que todos os grupos mencionados por Frazer ou “dançam”, ou “dançam” e “saltam”, ou “dançam” e “pulam”. Mas como não há nenhuma descrição mais </w:t>
      </w:r>
      <w:proofErr w:type="spellStart"/>
      <w:r w:rsidRPr="00C5700C">
        <w:t>particularizante</w:t>
      </w:r>
      <w:proofErr w:type="spellEnd"/>
      <w:r w:rsidRPr="00C5700C">
        <w:t xml:space="preserve"> dessas formas de se movimentar, ficamos com a nítida impressão de que “pular”, “saltar”, “dançar” são, todos, modos universais de se movimentar.   </w:t>
      </w:r>
    </w:p>
    <w:p w14:paraId="78807B47" w14:textId="77777777" w:rsidR="0009641D" w:rsidRPr="00C5700C" w:rsidRDefault="0009641D" w:rsidP="00FD1822">
      <w:pPr>
        <w:tabs>
          <w:tab w:val="left" w:pos="851"/>
        </w:tabs>
        <w:ind w:firstLine="851"/>
      </w:pPr>
    </w:p>
    <w:p w14:paraId="049D654B" w14:textId="5F5A127A" w:rsidR="008D7831" w:rsidRPr="00C5700C" w:rsidRDefault="00A13BC8" w:rsidP="00FD1822">
      <w:pPr>
        <w:numPr>
          <w:ilvl w:val="0"/>
          <w:numId w:val="36"/>
        </w:numPr>
        <w:ind w:left="284" w:hanging="284"/>
        <w:rPr>
          <w:b/>
          <w:bCs/>
        </w:rPr>
      </w:pPr>
      <w:r w:rsidRPr="00C5700C">
        <w:rPr>
          <w:b/>
          <w:bCs/>
        </w:rPr>
        <w:t xml:space="preserve">O difusionismo </w:t>
      </w:r>
      <w:r w:rsidR="008D7831" w:rsidRPr="00C5700C">
        <w:rPr>
          <w:b/>
          <w:bCs/>
        </w:rPr>
        <w:t>evolucionista [derivad</w:t>
      </w:r>
      <w:r w:rsidRPr="00C5700C">
        <w:rPr>
          <w:b/>
          <w:bCs/>
        </w:rPr>
        <w:t>o</w:t>
      </w:r>
      <w:r w:rsidR="008D7831" w:rsidRPr="00C5700C">
        <w:rPr>
          <w:b/>
          <w:bCs/>
        </w:rPr>
        <w:t xml:space="preserve"> da escola alemã </w:t>
      </w:r>
      <w:proofErr w:type="spellStart"/>
      <w:r w:rsidR="008D7831" w:rsidRPr="00C5700C">
        <w:rPr>
          <w:b/>
          <w:bCs/>
          <w:i/>
        </w:rPr>
        <w:t>Kulturkreis</w:t>
      </w:r>
      <w:proofErr w:type="spellEnd"/>
      <w:r w:rsidR="008D7831" w:rsidRPr="00C5700C">
        <w:rPr>
          <w:b/>
          <w:bCs/>
        </w:rPr>
        <w:t xml:space="preserve">] de Curt Sachs </w:t>
      </w:r>
      <w:r w:rsidR="008D7831" w:rsidRPr="00C5700C">
        <w:rPr>
          <w:b/>
          <w:bCs/>
          <w:i/>
        </w:rPr>
        <w:t xml:space="preserve"> </w:t>
      </w:r>
    </w:p>
    <w:p w14:paraId="254393CA" w14:textId="77777777" w:rsidR="008D7831" w:rsidRPr="00C5700C" w:rsidRDefault="008D7831" w:rsidP="00FD1822">
      <w:pPr>
        <w:ind w:firstLine="720"/>
      </w:pPr>
    </w:p>
    <w:p w14:paraId="2C895FEF" w14:textId="6A57A8D0" w:rsidR="008D7831" w:rsidRPr="00C5700C" w:rsidRDefault="008D7831" w:rsidP="00FD1822">
      <w:pPr>
        <w:tabs>
          <w:tab w:val="left" w:pos="851"/>
        </w:tabs>
        <w:ind w:firstLine="851"/>
      </w:pPr>
      <w:r w:rsidRPr="00C5700C">
        <w:lastRenderedPageBreak/>
        <w:t xml:space="preserve">A primeira publicação sobre dança com alguma relevância para a Antropologia foi </w:t>
      </w:r>
      <w:proofErr w:type="spellStart"/>
      <w:r w:rsidRPr="00C5700C">
        <w:rPr>
          <w:i/>
        </w:rPr>
        <w:t>Eine</w:t>
      </w:r>
      <w:proofErr w:type="spellEnd"/>
      <w:r w:rsidRPr="00C5700C">
        <w:rPr>
          <w:i/>
        </w:rPr>
        <w:t xml:space="preserve"> </w:t>
      </w:r>
      <w:proofErr w:type="spellStart"/>
      <w:r w:rsidRPr="00C5700C">
        <w:rPr>
          <w:i/>
        </w:rPr>
        <w:t>Weltgeschichte</w:t>
      </w:r>
      <w:proofErr w:type="spellEnd"/>
      <w:r w:rsidRPr="00C5700C">
        <w:rPr>
          <w:i/>
        </w:rPr>
        <w:t xml:space="preserve"> </w:t>
      </w:r>
      <w:proofErr w:type="spellStart"/>
      <w:r w:rsidRPr="00C5700C">
        <w:rPr>
          <w:i/>
        </w:rPr>
        <w:t>des</w:t>
      </w:r>
      <w:proofErr w:type="spellEnd"/>
      <w:r w:rsidRPr="00C5700C">
        <w:rPr>
          <w:i/>
        </w:rPr>
        <w:t xml:space="preserve"> </w:t>
      </w:r>
      <w:proofErr w:type="spellStart"/>
      <w:r w:rsidRPr="00C5700C">
        <w:rPr>
          <w:i/>
        </w:rPr>
        <w:t>Tanzes</w:t>
      </w:r>
      <w:proofErr w:type="spellEnd"/>
      <w:r w:rsidRPr="00C5700C">
        <w:t xml:space="preserve"> [História Mundial da Dança], de Curt Sachs, publicada em 1933 e traduzida para o Inglês em 1937 como </w:t>
      </w:r>
      <w:r w:rsidRPr="00C5700C">
        <w:rPr>
          <w:i/>
        </w:rPr>
        <w:t>World History of Dance</w:t>
      </w:r>
      <w:r w:rsidRPr="00C5700C">
        <w:t xml:space="preserve">. Esse livro foi amplamente usado no passado e é considerado, por muitos, ainda hoje, um estudo antropológico da dança. </w:t>
      </w:r>
      <w:r w:rsidR="00E526C2" w:rsidRPr="00C5700C">
        <w:t xml:space="preserve">Atualmente, </w:t>
      </w:r>
      <w:r w:rsidRPr="00C5700C">
        <w:t xml:space="preserve">ainda que o livro ocupe um lugar </w:t>
      </w:r>
      <w:r w:rsidR="005C6459" w:rsidRPr="00C5700C">
        <w:t xml:space="preserve">de destaque </w:t>
      </w:r>
      <w:r w:rsidRPr="00C5700C">
        <w:t>na história da teoria antropológica</w:t>
      </w:r>
      <w:r w:rsidR="0047546F" w:rsidRPr="00C5700C">
        <w:t xml:space="preserve"> da dança</w:t>
      </w:r>
      <w:r w:rsidRPr="00C5700C">
        <w:t xml:space="preserve">, não tem mais nenhuma relevância para o estudo da dança sob a perspectiva da Antropologia. Sua posição teórica, derivada da escola alemã </w:t>
      </w:r>
      <w:proofErr w:type="spellStart"/>
      <w:r w:rsidRPr="00C5700C">
        <w:rPr>
          <w:i/>
        </w:rPr>
        <w:t>Kulturkreis</w:t>
      </w:r>
      <w:proofErr w:type="spellEnd"/>
      <w:r w:rsidRPr="00C5700C">
        <w:t xml:space="preserve">, de Schmidt e </w:t>
      </w:r>
      <w:proofErr w:type="spellStart"/>
      <w:r w:rsidRPr="00C5700C">
        <w:t>Graebner</w:t>
      </w:r>
      <w:proofErr w:type="spellEnd"/>
      <w:r w:rsidRPr="00C5700C">
        <w:t xml:space="preserve">, postula a ideia segundo a qual uma forma de evolução unilinear se propaga em escala mundial. Com essa mesma visão evolucionista, Sachs pensou a dança: </w:t>
      </w:r>
    </w:p>
    <w:p w14:paraId="2D322C77" w14:textId="77777777" w:rsidR="008D7831" w:rsidRPr="00C5700C" w:rsidRDefault="008D7831" w:rsidP="00FD1822">
      <w:pPr>
        <w:ind w:firstLine="720"/>
      </w:pPr>
    </w:p>
    <w:p w14:paraId="78E0A67F" w14:textId="39F9D093" w:rsidR="008D7831" w:rsidRPr="00C5700C" w:rsidRDefault="008D7831" w:rsidP="00FD1822">
      <w:pPr>
        <w:spacing w:line="240" w:lineRule="auto"/>
        <w:ind w:left="2268"/>
        <w:rPr>
          <w:sz w:val="22"/>
          <w:szCs w:val="22"/>
        </w:rPr>
      </w:pPr>
      <w:r w:rsidRPr="00C5700C">
        <w:rPr>
          <w:sz w:val="22"/>
          <w:szCs w:val="22"/>
        </w:rPr>
        <w:t>Poderíamos ter ficado satisfeitos com a imagem bastante nebulosa das primeiras danças se não tivéssemos um abundante [...] material suplementar das danças dos povos da natureza contemporâneos. Pois as várias culturas do passado europeu têm suas exatas contrapartes e</w:t>
      </w:r>
      <w:r w:rsidR="002E7FD9" w:rsidRPr="00C5700C">
        <w:rPr>
          <w:sz w:val="22"/>
          <w:szCs w:val="22"/>
        </w:rPr>
        <w:t>ntre as raças primitivas atuais</w:t>
      </w:r>
      <w:r w:rsidRPr="00C5700C">
        <w:rPr>
          <w:sz w:val="22"/>
          <w:szCs w:val="22"/>
        </w:rPr>
        <w:t xml:space="preserve"> (SACHS, 1937 [1933]</w:t>
      </w:r>
      <w:r w:rsidR="00064F34" w:rsidRPr="00C5700C">
        <w:rPr>
          <w:sz w:val="22"/>
          <w:szCs w:val="22"/>
        </w:rPr>
        <w:t xml:space="preserve">: </w:t>
      </w:r>
      <w:r w:rsidRPr="00C5700C">
        <w:rPr>
          <w:sz w:val="22"/>
          <w:szCs w:val="22"/>
        </w:rPr>
        <w:t xml:space="preserve">207 </w:t>
      </w:r>
      <w:r w:rsidRPr="00C5700C">
        <w:rPr>
          <w:i/>
          <w:sz w:val="22"/>
          <w:szCs w:val="22"/>
        </w:rPr>
        <w:t xml:space="preserve">apud </w:t>
      </w:r>
      <w:r w:rsidRPr="00C5700C">
        <w:rPr>
          <w:sz w:val="22"/>
          <w:szCs w:val="22"/>
        </w:rPr>
        <w:t>YOUNGERMAN, 1974</w:t>
      </w:r>
      <w:r w:rsidR="00064F34" w:rsidRPr="00C5700C">
        <w:rPr>
          <w:sz w:val="22"/>
          <w:szCs w:val="22"/>
        </w:rPr>
        <w:t>:</w:t>
      </w:r>
      <w:r w:rsidRPr="00C5700C">
        <w:rPr>
          <w:sz w:val="22"/>
          <w:szCs w:val="22"/>
        </w:rPr>
        <w:t xml:space="preserve"> 10)</w:t>
      </w:r>
      <w:r w:rsidR="002E7FD9" w:rsidRPr="00C5700C">
        <w:rPr>
          <w:sz w:val="22"/>
          <w:szCs w:val="22"/>
        </w:rPr>
        <w:t>.</w:t>
      </w:r>
    </w:p>
    <w:p w14:paraId="5D604B19" w14:textId="77777777" w:rsidR="008D7831" w:rsidRPr="00C5700C" w:rsidRDefault="008D7831" w:rsidP="00FD1822">
      <w:pPr>
        <w:ind w:firstLine="720"/>
      </w:pPr>
    </w:p>
    <w:p w14:paraId="522DECC0" w14:textId="78CD3AF5" w:rsidR="008D7831" w:rsidRPr="00C5700C" w:rsidRDefault="008D7831" w:rsidP="00FD1822">
      <w:pPr>
        <w:ind w:firstLine="851"/>
      </w:pPr>
      <w:r w:rsidRPr="00C5700C">
        <w:t xml:space="preserve">Mas a fórmula evolucionista de Sachs, difundida até </w:t>
      </w:r>
      <w:r w:rsidR="00C02B2C" w:rsidRPr="00C5700C">
        <w:t>por volta d</w:t>
      </w:r>
      <w:r w:rsidRPr="00C5700C">
        <w:t>os anos 1950, não tardou em se dissolver, pois logo ficou comprovado – ao menos no âmbito antropológico – que “da mesma forma que os povos modernos não ocidentais não representam os primeiros estágios da evolução cultural ocidental, não há nenhuma razão para acreditar que a dança não ocidental represente os estágios anteriores da dança ocidental” (KAEPPLER, 1978</w:t>
      </w:r>
      <w:r w:rsidR="00064F34" w:rsidRPr="00C5700C">
        <w:t xml:space="preserve">: </w:t>
      </w:r>
      <w:r w:rsidRPr="00C5700C">
        <w:t xml:space="preserve">33). Entretanto, acrescenta </w:t>
      </w:r>
      <w:proofErr w:type="spellStart"/>
      <w:r w:rsidRPr="00C5700C">
        <w:t>Kaeppler</w:t>
      </w:r>
      <w:proofErr w:type="spellEnd"/>
      <w:r w:rsidRPr="00C5700C">
        <w:t xml:space="preserve"> (1978</w:t>
      </w:r>
      <w:r w:rsidR="00064F34" w:rsidRPr="00C5700C">
        <w:t xml:space="preserve">: </w:t>
      </w:r>
      <w:r w:rsidRPr="00C5700C">
        <w:t>33), “alguns antropólogos [ainda] acham plausível aceitar o último [argumento] sem aceitar o primeiro”.</w:t>
      </w:r>
      <w:r w:rsidRPr="00C5700C">
        <w:rPr>
          <w:i/>
        </w:rPr>
        <w:t xml:space="preserve"> </w:t>
      </w:r>
      <w:r w:rsidRPr="00C5700C">
        <w:t xml:space="preserve">[Para uma discussão mais detalhada e crítica acerca da teoria de Sachs, recomendo o brilhante artigo de Suzanne </w:t>
      </w:r>
      <w:proofErr w:type="spellStart"/>
      <w:r w:rsidRPr="00C5700C">
        <w:t>Youngerman</w:t>
      </w:r>
      <w:proofErr w:type="spellEnd"/>
      <w:r w:rsidRPr="00C5700C">
        <w:t xml:space="preserve"> (1974), citado mais acima, </w:t>
      </w:r>
      <w:r w:rsidRPr="00C5700C">
        <w:rPr>
          <w:i/>
        </w:rPr>
        <w:t xml:space="preserve">Curt Sachs and </w:t>
      </w:r>
      <w:proofErr w:type="spellStart"/>
      <w:r w:rsidRPr="00C5700C">
        <w:rPr>
          <w:i/>
        </w:rPr>
        <w:t>his</w:t>
      </w:r>
      <w:proofErr w:type="spellEnd"/>
      <w:r w:rsidRPr="00C5700C">
        <w:rPr>
          <w:i/>
        </w:rPr>
        <w:t xml:space="preserve"> </w:t>
      </w:r>
      <w:proofErr w:type="spellStart"/>
      <w:r w:rsidRPr="00C5700C">
        <w:rPr>
          <w:i/>
        </w:rPr>
        <w:t>heritage</w:t>
      </w:r>
      <w:proofErr w:type="spellEnd"/>
      <w:r w:rsidRPr="00C5700C">
        <w:rPr>
          <w:i/>
        </w:rPr>
        <w:t xml:space="preserve">: a </w:t>
      </w:r>
      <w:proofErr w:type="spellStart"/>
      <w:r w:rsidRPr="00C5700C">
        <w:rPr>
          <w:i/>
        </w:rPr>
        <w:t>critical</w:t>
      </w:r>
      <w:proofErr w:type="spellEnd"/>
      <w:r w:rsidRPr="00C5700C">
        <w:rPr>
          <w:i/>
        </w:rPr>
        <w:t xml:space="preserve"> review of ‘World History of the Dance’</w:t>
      </w:r>
      <w:r w:rsidRPr="00C5700C">
        <w:t>]</w:t>
      </w:r>
      <w:r w:rsidR="00B71473" w:rsidRPr="00C5700C">
        <w:t>.</w:t>
      </w:r>
      <w:r w:rsidRPr="00C5700C">
        <w:t xml:space="preserve"> </w:t>
      </w:r>
    </w:p>
    <w:p w14:paraId="46E06674" w14:textId="77777777" w:rsidR="008D7831" w:rsidRPr="00C5700C" w:rsidRDefault="008D7831" w:rsidP="00FD1822">
      <w:pPr>
        <w:ind w:firstLine="720"/>
      </w:pPr>
    </w:p>
    <w:p w14:paraId="29C74EC7" w14:textId="77777777" w:rsidR="008D7831" w:rsidRPr="00C5700C" w:rsidRDefault="008D7831" w:rsidP="00FD1822">
      <w:pPr>
        <w:numPr>
          <w:ilvl w:val="0"/>
          <w:numId w:val="36"/>
        </w:numPr>
        <w:ind w:left="284" w:hanging="284"/>
        <w:rPr>
          <w:b/>
          <w:bCs/>
        </w:rPr>
      </w:pPr>
      <w:r w:rsidRPr="00C5700C">
        <w:rPr>
          <w:b/>
          <w:bCs/>
        </w:rPr>
        <w:t>Relativismo Cultural e Particularismo Histórico – a dança como cultura em Franz Boas</w:t>
      </w:r>
    </w:p>
    <w:p w14:paraId="5E25EB94" w14:textId="77777777" w:rsidR="008D7831" w:rsidRPr="00C5700C" w:rsidRDefault="008D7831" w:rsidP="00FD1822">
      <w:pPr>
        <w:ind w:left="426"/>
      </w:pPr>
    </w:p>
    <w:p w14:paraId="6FCB6AF3" w14:textId="77777777" w:rsidR="008D7831" w:rsidRPr="00C5700C" w:rsidRDefault="008D7831" w:rsidP="00FD1822">
      <w:pPr>
        <w:ind w:firstLine="851"/>
      </w:pPr>
      <w:r w:rsidRPr="00C5700C">
        <w:t xml:space="preserve">Muito mais importante do que Sachs, todavia, para o estudo da dança numa perspectiva antropológica, embora ele não tivesse aprofundado, realmente, o assunto, foi Franz Boas (1944), cuja orientação oferece a oportunidade de analisar a dança como cultura, em vez de usar os elementos da dança para comprovar teorias e generalizações: </w:t>
      </w:r>
    </w:p>
    <w:p w14:paraId="69D2D27A" w14:textId="77777777" w:rsidR="008D7831" w:rsidRPr="00C5700C" w:rsidRDefault="008D7831" w:rsidP="00FD1822">
      <w:pPr>
        <w:ind w:firstLine="720"/>
      </w:pPr>
    </w:p>
    <w:p w14:paraId="57E1893B" w14:textId="0B5F4270" w:rsidR="008D7831" w:rsidRPr="00C5700C" w:rsidRDefault="008D7831" w:rsidP="00FD1822">
      <w:pPr>
        <w:spacing w:line="240" w:lineRule="auto"/>
        <w:ind w:left="2268"/>
        <w:rPr>
          <w:sz w:val="22"/>
          <w:szCs w:val="22"/>
        </w:rPr>
      </w:pPr>
      <w:r w:rsidRPr="00C5700C">
        <w:rPr>
          <w:sz w:val="22"/>
          <w:szCs w:val="22"/>
        </w:rPr>
        <w:t xml:space="preserve">Boas achava que o homem tinha uma necessidade básica de ordem e ritmo – necessidade que ele utilizou para ajudar a explicar a existência universal da arte. Recusando-se a aceitar as vastas generalizações que não levam em conta a variabilidade cultural, ele fundou a possibilidade de examinar a dança e as reações que ela suscita nos termos da própria cultura [observada] e não [nos termos] de uma linguagem [supostamente] universal. Todavia, apesar de Boas e de outros, a </w:t>
      </w:r>
      <w:proofErr w:type="spellStart"/>
      <w:r w:rsidRPr="00C5700C">
        <w:rPr>
          <w:sz w:val="22"/>
          <w:szCs w:val="22"/>
        </w:rPr>
        <w:t>idéia</w:t>
      </w:r>
      <w:proofErr w:type="spellEnd"/>
      <w:r w:rsidRPr="00C5700C">
        <w:rPr>
          <w:sz w:val="22"/>
          <w:szCs w:val="22"/>
        </w:rPr>
        <w:t xml:space="preserve"> de que a dança (ou a arte) possa ser compreendida </w:t>
      </w:r>
      <w:r w:rsidRPr="00C5700C">
        <w:rPr>
          <w:i/>
          <w:sz w:val="22"/>
          <w:szCs w:val="22"/>
        </w:rPr>
        <w:t>cross</w:t>
      </w:r>
      <w:r w:rsidRPr="00C5700C">
        <w:rPr>
          <w:sz w:val="22"/>
          <w:szCs w:val="22"/>
        </w:rPr>
        <w:t>-culturalmente, sem entender uma tradição específica de dança nos termos do contexto cultural do qual ela faz parte, não está, ainda, morta, sobret</w:t>
      </w:r>
      <w:r w:rsidR="000112E0" w:rsidRPr="00C5700C">
        <w:rPr>
          <w:sz w:val="22"/>
          <w:szCs w:val="22"/>
        </w:rPr>
        <w:t>udo entre artistas e bailarinos</w:t>
      </w:r>
      <w:r w:rsidRPr="00C5700C">
        <w:rPr>
          <w:sz w:val="22"/>
          <w:szCs w:val="22"/>
        </w:rPr>
        <w:t xml:space="preserve"> (KAEPPLER, 1978</w:t>
      </w:r>
      <w:r w:rsidR="00E65680" w:rsidRPr="00C5700C">
        <w:rPr>
          <w:sz w:val="22"/>
          <w:szCs w:val="22"/>
        </w:rPr>
        <w:t>:</w:t>
      </w:r>
      <w:r w:rsidRPr="00C5700C">
        <w:rPr>
          <w:sz w:val="22"/>
          <w:szCs w:val="22"/>
        </w:rPr>
        <w:t xml:space="preserve"> 33)</w:t>
      </w:r>
      <w:r w:rsidR="000112E0" w:rsidRPr="00C5700C">
        <w:rPr>
          <w:sz w:val="22"/>
          <w:szCs w:val="22"/>
        </w:rPr>
        <w:t>.</w:t>
      </w:r>
    </w:p>
    <w:p w14:paraId="025A8064" w14:textId="77777777" w:rsidR="008D7831" w:rsidRPr="00C5700C" w:rsidRDefault="008D7831" w:rsidP="00FD1822"/>
    <w:p w14:paraId="64FC3BA4" w14:textId="6CA9A67D" w:rsidR="008D7831" w:rsidRPr="00C5700C" w:rsidRDefault="008D7831" w:rsidP="00FD1822">
      <w:pPr>
        <w:ind w:firstLine="851"/>
      </w:pPr>
      <w:r w:rsidRPr="00C5700C">
        <w:t xml:space="preserve">Dos cinco antropólogos citados – Morgan, Tylor, Frazer, Boas e Sachs –, o que mais influenciou a teoria antropológica da dança foi, sem dúvida, Franz Boas, que embora também visse a dança como um fenômeno humano universal, explicava as semelhanças entre as “danças” com um olhar bem mais particularista do que o de Tylor e Frazer: </w:t>
      </w:r>
    </w:p>
    <w:p w14:paraId="3B88EF14" w14:textId="77777777" w:rsidR="008D7831" w:rsidRPr="00C5700C" w:rsidRDefault="008D7831" w:rsidP="00FD1822">
      <w:pPr>
        <w:ind w:firstLine="720"/>
      </w:pPr>
    </w:p>
    <w:p w14:paraId="0F489D59" w14:textId="5D811A66" w:rsidR="008D7831" w:rsidRPr="00C5700C" w:rsidRDefault="008D7831" w:rsidP="00FD1822">
      <w:pPr>
        <w:spacing w:line="240" w:lineRule="auto"/>
        <w:ind w:left="2268"/>
        <w:rPr>
          <w:sz w:val="22"/>
          <w:szCs w:val="22"/>
        </w:rPr>
      </w:pPr>
      <w:r w:rsidRPr="00C5700C">
        <w:rPr>
          <w:sz w:val="22"/>
          <w:szCs w:val="22"/>
        </w:rPr>
        <w:t xml:space="preserve">[...] porque o corpo humano comporta limitações incontornáveis no que concerne às capacidades de movimento e porque um número limitado de formações de grupo parece se repetir, encontram-se semelhantes encadeamentos de dança em regiões largamente separadas e isoladas. Não obstante, cada cultura tem sua configuração única de características de dança: encadeamentos de movimentos, estilos, dinâmicas, sentidos e “razão de ser” da dança distinguem-se entre si quando as danças de uma </w:t>
      </w:r>
      <w:r w:rsidR="00112378" w:rsidRPr="00C5700C">
        <w:rPr>
          <w:sz w:val="22"/>
          <w:szCs w:val="22"/>
        </w:rPr>
        <w:t xml:space="preserve">e outra cultura são comparadas </w:t>
      </w:r>
      <w:r w:rsidRPr="00C5700C">
        <w:rPr>
          <w:sz w:val="22"/>
          <w:szCs w:val="22"/>
        </w:rPr>
        <w:t xml:space="preserve">(BOAS </w:t>
      </w:r>
      <w:r w:rsidRPr="00C5700C">
        <w:rPr>
          <w:i/>
          <w:sz w:val="22"/>
          <w:szCs w:val="22"/>
        </w:rPr>
        <w:t xml:space="preserve">apud </w:t>
      </w:r>
      <w:r w:rsidRPr="00C5700C">
        <w:rPr>
          <w:sz w:val="22"/>
          <w:szCs w:val="22"/>
        </w:rPr>
        <w:t>KEALIINOHOMOKU, 1976 [1965]</w:t>
      </w:r>
      <w:r w:rsidR="00E65680" w:rsidRPr="00C5700C">
        <w:rPr>
          <w:sz w:val="22"/>
          <w:szCs w:val="22"/>
        </w:rPr>
        <w:t xml:space="preserve">: </w:t>
      </w:r>
      <w:r w:rsidRPr="00C5700C">
        <w:rPr>
          <w:sz w:val="22"/>
          <w:szCs w:val="22"/>
        </w:rPr>
        <w:t xml:space="preserve">17 </w:t>
      </w:r>
      <w:r w:rsidRPr="00C5700C">
        <w:rPr>
          <w:i/>
          <w:sz w:val="22"/>
          <w:szCs w:val="22"/>
        </w:rPr>
        <w:t xml:space="preserve">apud </w:t>
      </w:r>
      <w:r w:rsidRPr="00C5700C">
        <w:rPr>
          <w:sz w:val="22"/>
          <w:szCs w:val="22"/>
        </w:rPr>
        <w:t>KAEPPLER, 1997</w:t>
      </w:r>
      <w:r w:rsidR="00E65680" w:rsidRPr="00C5700C">
        <w:rPr>
          <w:sz w:val="22"/>
          <w:szCs w:val="22"/>
        </w:rPr>
        <w:t>:</w:t>
      </w:r>
      <w:r w:rsidRPr="00C5700C">
        <w:rPr>
          <w:sz w:val="22"/>
          <w:szCs w:val="22"/>
        </w:rPr>
        <w:t xml:space="preserve"> 28)</w:t>
      </w:r>
      <w:r w:rsidR="00112378" w:rsidRPr="00C5700C">
        <w:rPr>
          <w:sz w:val="22"/>
          <w:szCs w:val="22"/>
        </w:rPr>
        <w:t>.</w:t>
      </w:r>
    </w:p>
    <w:p w14:paraId="6FC912F4" w14:textId="77777777" w:rsidR="008D7831" w:rsidRPr="00C5700C" w:rsidRDefault="008D7831" w:rsidP="00FD1822">
      <w:pPr>
        <w:ind w:left="1077"/>
      </w:pPr>
    </w:p>
    <w:p w14:paraId="0FE9209E" w14:textId="4364F7C8" w:rsidR="008D7831" w:rsidRPr="00C5700C" w:rsidRDefault="008D7831" w:rsidP="00FD1822">
      <w:pPr>
        <w:ind w:firstLine="851"/>
      </w:pPr>
      <w:r w:rsidRPr="00C5700C">
        <w:t xml:space="preserve">A influência de Boas e sua insistência em reunir os dados sem tentá-los fazer concordar com as teorias generalistas aparece claramente nos primeiros trabalhos de </w:t>
      </w:r>
      <w:proofErr w:type="spellStart"/>
      <w:r w:rsidRPr="00C5700C">
        <w:t>Joann</w:t>
      </w:r>
      <w:proofErr w:type="spellEnd"/>
      <w:r w:rsidRPr="00C5700C">
        <w:t xml:space="preserve"> </w:t>
      </w:r>
      <w:proofErr w:type="spellStart"/>
      <w:r w:rsidRPr="00C5700C">
        <w:t>Kealiinohomoku</w:t>
      </w:r>
      <w:proofErr w:type="spellEnd"/>
      <w:r w:rsidRPr="00C5700C">
        <w:t xml:space="preserve">, estudante de </w:t>
      </w:r>
      <w:proofErr w:type="spellStart"/>
      <w:r w:rsidRPr="00C5700C">
        <w:t>Herkovits</w:t>
      </w:r>
      <w:proofErr w:type="spellEnd"/>
      <w:r w:rsidRPr="00C5700C">
        <w:t xml:space="preserve"> – que fora, por sua vez, estudante de Boas –, em seu </w:t>
      </w:r>
      <w:r w:rsidRPr="00C5700C">
        <w:rPr>
          <w:i/>
        </w:rPr>
        <w:t>Estudo comparativo da dança como constelação de comportamentos motores entre os negros da África e da América</w:t>
      </w:r>
      <w:r w:rsidRPr="00C5700C">
        <w:t xml:space="preserve">, escrito em 1960. Fundando-se sobre a primeira análise musical de </w:t>
      </w:r>
      <w:proofErr w:type="spellStart"/>
      <w:r w:rsidRPr="00C5700C">
        <w:t>Herkovits</w:t>
      </w:r>
      <w:proofErr w:type="spellEnd"/>
      <w:r w:rsidRPr="00C5700C">
        <w:t xml:space="preserve"> e Merriam, </w:t>
      </w:r>
      <w:proofErr w:type="spellStart"/>
      <w:r w:rsidRPr="00C5700C">
        <w:t>Kealiinohomoku</w:t>
      </w:r>
      <w:proofErr w:type="spellEnd"/>
      <w:r w:rsidRPr="00C5700C">
        <w:t xml:space="preserve"> conclui que não somente a ressonância entre a modalidade motriz das danças dos negros africanos e americanos é extremamente próxima, mas que uma análise da dança é uma ferramenta preciosa para a pesquisa antropológica. Além disso, seu estudo provou que os métodos da Antropologia eram úteis para o estudo da dança. A </w:t>
      </w:r>
      <w:r w:rsidRPr="00C5700C">
        <w:lastRenderedPageBreak/>
        <w:t xml:space="preserve">influência de Boas, por intermédio de </w:t>
      </w:r>
      <w:proofErr w:type="spellStart"/>
      <w:r w:rsidRPr="00C5700C">
        <w:t>Hekovists</w:t>
      </w:r>
      <w:proofErr w:type="spellEnd"/>
      <w:r w:rsidRPr="00C5700C">
        <w:t xml:space="preserve"> e Merriam pode se fazer sentir em sua definição de dança: </w:t>
      </w:r>
    </w:p>
    <w:p w14:paraId="7D94F82E" w14:textId="77777777" w:rsidR="008D7831" w:rsidRPr="00C5700C" w:rsidRDefault="008D7831" w:rsidP="00FD1822">
      <w:pPr>
        <w:ind w:left="1080"/>
      </w:pPr>
    </w:p>
    <w:p w14:paraId="5701F20C" w14:textId="4E9D81DC" w:rsidR="008D7831" w:rsidRPr="00C5700C" w:rsidRDefault="008D7831" w:rsidP="00FD1822">
      <w:pPr>
        <w:spacing w:line="240" w:lineRule="auto"/>
        <w:ind w:left="2268"/>
        <w:rPr>
          <w:sz w:val="22"/>
          <w:szCs w:val="22"/>
        </w:rPr>
      </w:pPr>
      <w:r w:rsidRPr="00C5700C">
        <w:rPr>
          <w:sz w:val="22"/>
          <w:szCs w:val="22"/>
        </w:rPr>
        <w:t>A dança é um modo de expressão efêmero, executado de uma forma e num estilo pelo corpo humano que se desloca através do espaço. A dança toma forma através de movimentos rítmicos controlados, escolhidos com um objetivo preciso; o resultado de tal atividade é aceito enquanto dança, tanto pelo dançarino quanto pelos membros de um grupo de</w:t>
      </w:r>
      <w:r w:rsidR="00BC3662" w:rsidRPr="00C5700C">
        <w:rPr>
          <w:sz w:val="22"/>
          <w:szCs w:val="22"/>
        </w:rPr>
        <w:t>terminado observando a situação</w:t>
      </w:r>
      <w:r w:rsidRPr="00C5700C">
        <w:rPr>
          <w:sz w:val="22"/>
          <w:szCs w:val="22"/>
        </w:rPr>
        <w:t xml:space="preserve"> (KEALIINOHOMOKU, 1976</w:t>
      </w:r>
      <w:r w:rsidR="00E65680" w:rsidRPr="00C5700C">
        <w:rPr>
          <w:sz w:val="22"/>
          <w:szCs w:val="22"/>
        </w:rPr>
        <w:t>:</w:t>
      </w:r>
      <w:r w:rsidRPr="00C5700C">
        <w:rPr>
          <w:sz w:val="22"/>
          <w:szCs w:val="22"/>
        </w:rPr>
        <w:t xml:space="preserve"> 25 </w:t>
      </w:r>
      <w:r w:rsidRPr="00C5700C">
        <w:rPr>
          <w:i/>
          <w:sz w:val="22"/>
          <w:szCs w:val="22"/>
        </w:rPr>
        <w:t xml:space="preserve">apud </w:t>
      </w:r>
      <w:r w:rsidRPr="00C5700C">
        <w:rPr>
          <w:sz w:val="22"/>
          <w:szCs w:val="22"/>
        </w:rPr>
        <w:t>KAEPPLER, 1997</w:t>
      </w:r>
      <w:r w:rsidR="00E65680" w:rsidRPr="00C5700C">
        <w:rPr>
          <w:sz w:val="22"/>
          <w:szCs w:val="22"/>
        </w:rPr>
        <w:t xml:space="preserve">: </w:t>
      </w:r>
      <w:r w:rsidRPr="00C5700C">
        <w:rPr>
          <w:sz w:val="22"/>
          <w:szCs w:val="22"/>
        </w:rPr>
        <w:t>28)</w:t>
      </w:r>
      <w:r w:rsidR="00BC3662" w:rsidRPr="00C5700C">
        <w:rPr>
          <w:sz w:val="22"/>
          <w:szCs w:val="22"/>
        </w:rPr>
        <w:t>.</w:t>
      </w:r>
    </w:p>
    <w:p w14:paraId="00AFA196" w14:textId="77777777" w:rsidR="008D7831" w:rsidRPr="00C5700C" w:rsidRDefault="008D7831" w:rsidP="00FD1822"/>
    <w:p w14:paraId="6CD6A831" w14:textId="77777777" w:rsidR="008D7831" w:rsidRPr="00C5700C" w:rsidRDefault="008D7831" w:rsidP="00472422">
      <w:pPr>
        <w:numPr>
          <w:ilvl w:val="0"/>
          <w:numId w:val="36"/>
        </w:numPr>
        <w:tabs>
          <w:tab w:val="left" w:pos="2268"/>
        </w:tabs>
        <w:spacing w:line="240" w:lineRule="auto"/>
        <w:ind w:left="284" w:hanging="284"/>
        <w:rPr>
          <w:b/>
          <w:bCs/>
        </w:rPr>
      </w:pPr>
      <w:r w:rsidRPr="00C5700C">
        <w:rPr>
          <w:b/>
          <w:bCs/>
        </w:rPr>
        <w:t>Escola Estrutural-Funcionalista Britânica – Radcliffe-Brown e Evans-</w:t>
      </w:r>
      <w:proofErr w:type="spellStart"/>
      <w:r w:rsidRPr="00C5700C">
        <w:rPr>
          <w:b/>
          <w:bCs/>
        </w:rPr>
        <w:t>Pritchard</w:t>
      </w:r>
      <w:proofErr w:type="spellEnd"/>
    </w:p>
    <w:p w14:paraId="01FF628E" w14:textId="77777777" w:rsidR="008D7831" w:rsidRPr="00C5700C" w:rsidRDefault="008D7831" w:rsidP="00FD1822"/>
    <w:p w14:paraId="4E2D26B9" w14:textId="632C2027" w:rsidR="001B4360" w:rsidRPr="00C5700C" w:rsidRDefault="008D7831" w:rsidP="00FD1822">
      <w:pPr>
        <w:ind w:firstLine="851"/>
      </w:pPr>
      <w:r w:rsidRPr="00C5700C">
        <w:t>Dentre os teóricos da escola estrutural-funcionalista britânica, destacam-se os antropólogos Radcliffe-Brown (1881-1955) e Evans-</w:t>
      </w:r>
      <w:proofErr w:type="spellStart"/>
      <w:r w:rsidRPr="00C5700C">
        <w:t>Pritchard</w:t>
      </w:r>
      <w:proofErr w:type="spellEnd"/>
      <w:r w:rsidRPr="00C5700C">
        <w:t xml:space="preserve"> (1902-1973). Esses autores, pouco citados pelos antropólogos contemporâneos, causaram à época de suas publicações (1930-1970) um grande impacto na </w:t>
      </w:r>
      <w:r w:rsidR="00652E24" w:rsidRPr="00C5700C">
        <w:t>A</w:t>
      </w:r>
      <w:r w:rsidRPr="00C5700C">
        <w:t>ntropologia mundial. Sua produção constitui-se numa rica tradição etnográfica na qual se percebe “uma nítida preocupação com as dimensões rituais da vida social e um fecundo interesse na conceituação da ação simbólica” (CAVALCANTI, 2014), em especial a dança.</w:t>
      </w:r>
      <w:r w:rsidR="001B4360" w:rsidRPr="00C5700C">
        <w:t xml:space="preserve"> </w:t>
      </w:r>
    </w:p>
    <w:p w14:paraId="3E0E46E6" w14:textId="3453394A" w:rsidR="008D7831" w:rsidRPr="00C5700C" w:rsidRDefault="008D7831" w:rsidP="00FD1822">
      <w:pPr>
        <w:ind w:firstLine="851"/>
      </w:pPr>
      <w:r w:rsidRPr="00C5700C">
        <w:t xml:space="preserve">No Capítulo V do </w:t>
      </w:r>
      <w:r w:rsidR="00DB4C23" w:rsidRPr="00C5700C">
        <w:t xml:space="preserve">livro </w:t>
      </w:r>
      <w:proofErr w:type="spellStart"/>
      <w:r w:rsidRPr="00C5700C">
        <w:rPr>
          <w:i/>
        </w:rPr>
        <w:t>Adaman</w:t>
      </w:r>
      <w:proofErr w:type="spellEnd"/>
      <w:r w:rsidRPr="00C5700C">
        <w:rPr>
          <w:i/>
        </w:rPr>
        <w:t xml:space="preserve"> </w:t>
      </w:r>
      <w:proofErr w:type="spellStart"/>
      <w:r w:rsidRPr="00C5700C">
        <w:rPr>
          <w:i/>
        </w:rPr>
        <w:t>Islanders</w:t>
      </w:r>
      <w:proofErr w:type="spellEnd"/>
      <w:r w:rsidRPr="00C5700C">
        <w:t xml:space="preserve">, Radcliffe-Brown (1922) apresenta algumas de suas </w:t>
      </w:r>
      <w:r w:rsidR="007658E2" w:rsidRPr="00C5700C">
        <w:t xml:space="preserve">conclusões </w:t>
      </w:r>
      <w:r w:rsidRPr="00C5700C">
        <w:t xml:space="preserve">sobre a dança dos ilhéus </w:t>
      </w:r>
      <w:proofErr w:type="spellStart"/>
      <w:r w:rsidRPr="00C5700C">
        <w:t>andamaneses</w:t>
      </w:r>
      <w:proofErr w:type="spellEnd"/>
      <w:r w:rsidRPr="00C5700C">
        <w:t>. Edward Evans-</w:t>
      </w:r>
      <w:proofErr w:type="spellStart"/>
      <w:r w:rsidRPr="00C5700C">
        <w:t>Pritchard</w:t>
      </w:r>
      <w:proofErr w:type="spellEnd"/>
      <w:r w:rsidRPr="00C5700C">
        <w:t xml:space="preserve"> (2014 [1928]</w:t>
      </w:r>
      <w:r w:rsidR="00E65680" w:rsidRPr="00C5700C">
        <w:t xml:space="preserve">: </w:t>
      </w:r>
      <w:r w:rsidRPr="00C5700C">
        <w:t xml:space="preserve">34) sintetizou as </w:t>
      </w:r>
      <w:r w:rsidR="00A74392" w:rsidRPr="00C5700C">
        <w:t xml:space="preserve">ideias </w:t>
      </w:r>
      <w:r w:rsidRPr="00C5700C">
        <w:t xml:space="preserve">de Radcliffe-Brown sobre a dança </w:t>
      </w:r>
      <w:proofErr w:type="spellStart"/>
      <w:r w:rsidRPr="00C5700C">
        <w:t>andamanesa</w:t>
      </w:r>
      <w:proofErr w:type="spellEnd"/>
      <w:r w:rsidRPr="00C5700C">
        <w:t xml:space="preserve"> em seu</w:t>
      </w:r>
      <w:r w:rsidR="00C27E84" w:rsidRPr="00C5700C">
        <w:t xml:space="preserve"> </w:t>
      </w:r>
      <w:r w:rsidRPr="00C5700C">
        <w:t xml:space="preserve">clássico artigo </w:t>
      </w:r>
      <w:r w:rsidR="00077D1E" w:rsidRPr="00C5700C">
        <w:t>‘</w:t>
      </w:r>
      <w:r w:rsidRPr="00C5700C">
        <w:t>A Dança</w:t>
      </w:r>
      <w:r w:rsidR="00077D1E" w:rsidRPr="00C5700C">
        <w:t>’</w:t>
      </w:r>
      <w:r w:rsidRPr="00C5700C">
        <w:t>, acerca da dança da cerveja (</w:t>
      </w:r>
      <w:proofErr w:type="spellStart"/>
      <w:r w:rsidRPr="00C5700C">
        <w:rPr>
          <w:i/>
        </w:rPr>
        <w:t>gbere</w:t>
      </w:r>
      <w:proofErr w:type="spellEnd"/>
      <w:r w:rsidRPr="00C5700C">
        <w:rPr>
          <w:i/>
        </w:rPr>
        <w:t xml:space="preserve"> buda</w:t>
      </w:r>
      <w:r w:rsidRPr="00C5700C">
        <w:t xml:space="preserve">) dos </w:t>
      </w:r>
      <w:proofErr w:type="spellStart"/>
      <w:r w:rsidRPr="00C5700C">
        <w:t>Azande</w:t>
      </w:r>
      <w:proofErr w:type="spellEnd"/>
      <w:r w:rsidRPr="00C5700C">
        <w:t xml:space="preserve"> do Sudão anglo-egípcio, no norte da África Central, inserida em festas dedicadas aos espíritos dos mortos: </w:t>
      </w:r>
    </w:p>
    <w:p w14:paraId="44C2BE92" w14:textId="77777777" w:rsidR="008D7831" w:rsidRPr="00C5700C" w:rsidRDefault="008D7831" w:rsidP="00FD1822">
      <w:pPr>
        <w:ind w:firstLine="720"/>
      </w:pPr>
    </w:p>
    <w:p w14:paraId="7E15B8C8" w14:textId="2ED1DE4C" w:rsidR="008D7831" w:rsidRPr="00C5700C" w:rsidRDefault="008D7831" w:rsidP="00FD1822">
      <w:pPr>
        <w:spacing w:line="240" w:lineRule="auto"/>
        <w:ind w:left="2625"/>
        <w:rPr>
          <w:sz w:val="22"/>
          <w:szCs w:val="22"/>
        </w:rPr>
      </w:pPr>
      <w:r w:rsidRPr="00C5700C">
        <w:rPr>
          <w:sz w:val="22"/>
          <w:szCs w:val="22"/>
        </w:rPr>
        <w:t>A dança é uma atividade da comunidade na qual toda a personalidade individual do dançarino é envolvida pela inervação de todos os músculos do corpo, pela necessária concentração da atenção e pela ação dos sentimentos pessoais. [...] Na dança, toda essa personalidade do indivíduo submete-se à ação exercida sobre ele pela comunidade. Ele é constrangido, tanto pelo efeito do ritmo como pelo costume, a participar na atividade coletiva e exige-se que suas ações se conformem às necessidades dessa atividade. [...] A exultação, a energia e a autoestima do dançarino individual estão em harmonia com os sentimentos de seus companheiros de dança, e esse concerto harmonioso de sentimentos e ações individuais produz um máximo de unidade e de concórdia da comunidade que é intensamente sentido</w:t>
      </w:r>
      <w:r w:rsidR="00427CA2" w:rsidRPr="00C5700C">
        <w:rPr>
          <w:sz w:val="22"/>
          <w:szCs w:val="22"/>
        </w:rPr>
        <w:t xml:space="preserve"> por cada um de seus membros</w:t>
      </w:r>
      <w:r w:rsidRPr="00C5700C">
        <w:rPr>
          <w:sz w:val="22"/>
          <w:szCs w:val="22"/>
        </w:rPr>
        <w:t xml:space="preserve"> </w:t>
      </w:r>
      <w:r w:rsidRPr="00C5700C">
        <w:rPr>
          <w:sz w:val="22"/>
          <w:szCs w:val="22"/>
        </w:rPr>
        <w:lastRenderedPageBreak/>
        <w:t xml:space="preserve">(Síntese de EVANS-PRITCHARD (1928) acerca das ideias de RADCLIFFE-BROWN (1922) sobre a dança dos </w:t>
      </w:r>
      <w:proofErr w:type="spellStart"/>
      <w:r w:rsidRPr="00C5700C">
        <w:rPr>
          <w:sz w:val="22"/>
          <w:szCs w:val="22"/>
        </w:rPr>
        <w:t>andamaneses</w:t>
      </w:r>
      <w:proofErr w:type="spellEnd"/>
      <w:r w:rsidR="002C731A" w:rsidRPr="00C5700C">
        <w:rPr>
          <w:sz w:val="22"/>
          <w:szCs w:val="22"/>
        </w:rPr>
        <w:t>.</w:t>
      </w:r>
      <w:r w:rsidRPr="00C5700C">
        <w:rPr>
          <w:sz w:val="22"/>
          <w:szCs w:val="22"/>
        </w:rPr>
        <w:t xml:space="preserve"> </w:t>
      </w:r>
      <w:r w:rsidR="002C731A" w:rsidRPr="00C5700C">
        <w:rPr>
          <w:sz w:val="22"/>
          <w:szCs w:val="22"/>
        </w:rPr>
        <w:t>In:</w:t>
      </w:r>
      <w:r w:rsidRPr="00C5700C">
        <w:rPr>
          <w:sz w:val="22"/>
          <w:szCs w:val="22"/>
        </w:rPr>
        <w:t xml:space="preserve"> EVANS-PRITCHARD</w:t>
      </w:r>
      <w:r w:rsidR="002C731A" w:rsidRPr="00C5700C">
        <w:rPr>
          <w:sz w:val="22"/>
          <w:szCs w:val="22"/>
        </w:rPr>
        <w:t xml:space="preserve">, </w:t>
      </w:r>
      <w:r w:rsidR="00C8118A" w:rsidRPr="00C5700C">
        <w:rPr>
          <w:sz w:val="22"/>
          <w:szCs w:val="22"/>
        </w:rPr>
        <w:t>2014</w:t>
      </w:r>
      <w:r w:rsidR="008B1147" w:rsidRPr="00C5700C">
        <w:rPr>
          <w:sz w:val="22"/>
          <w:szCs w:val="22"/>
        </w:rPr>
        <w:t xml:space="preserve"> </w:t>
      </w:r>
      <w:r w:rsidR="00C8118A" w:rsidRPr="00C5700C">
        <w:rPr>
          <w:sz w:val="22"/>
          <w:szCs w:val="22"/>
        </w:rPr>
        <w:t>[</w:t>
      </w:r>
      <w:r w:rsidR="008B1147" w:rsidRPr="00C5700C">
        <w:rPr>
          <w:sz w:val="22"/>
          <w:szCs w:val="22"/>
        </w:rPr>
        <w:t>1928</w:t>
      </w:r>
      <w:r w:rsidR="00C8118A" w:rsidRPr="00C5700C">
        <w:rPr>
          <w:sz w:val="22"/>
          <w:szCs w:val="22"/>
        </w:rPr>
        <w:t xml:space="preserve">]: </w:t>
      </w:r>
      <w:r w:rsidRPr="00C5700C">
        <w:rPr>
          <w:sz w:val="22"/>
          <w:szCs w:val="22"/>
        </w:rPr>
        <w:t>34)</w:t>
      </w:r>
      <w:r w:rsidR="00427CA2" w:rsidRPr="00C5700C">
        <w:rPr>
          <w:sz w:val="22"/>
          <w:szCs w:val="22"/>
        </w:rPr>
        <w:t>.</w:t>
      </w:r>
    </w:p>
    <w:p w14:paraId="225ED761" w14:textId="77777777" w:rsidR="008D7831" w:rsidRPr="00C5700C" w:rsidRDefault="008D7831" w:rsidP="00FD1822">
      <w:pPr>
        <w:pStyle w:val="PargrafodaLista"/>
        <w:rPr>
          <w:sz w:val="22"/>
          <w:szCs w:val="22"/>
        </w:rPr>
      </w:pPr>
    </w:p>
    <w:p w14:paraId="2B796E7E" w14:textId="6EF1BDE1" w:rsidR="008D7831" w:rsidRPr="00C5700C" w:rsidRDefault="008D7831" w:rsidP="00FD1822">
      <w:pPr>
        <w:ind w:firstLine="851"/>
      </w:pPr>
      <w:r w:rsidRPr="00C5700C">
        <w:t>As observações de Evans-</w:t>
      </w:r>
      <w:proofErr w:type="spellStart"/>
      <w:r w:rsidRPr="00C5700C">
        <w:t>Pritchard</w:t>
      </w:r>
      <w:proofErr w:type="spellEnd"/>
      <w:r w:rsidRPr="00C5700C">
        <w:t xml:space="preserve"> acerca da dança da cerveja (</w:t>
      </w:r>
      <w:proofErr w:type="spellStart"/>
      <w:r w:rsidRPr="00C5700C">
        <w:rPr>
          <w:i/>
        </w:rPr>
        <w:t>gbere</w:t>
      </w:r>
      <w:proofErr w:type="spellEnd"/>
      <w:r w:rsidRPr="00C5700C">
        <w:rPr>
          <w:i/>
        </w:rPr>
        <w:t xml:space="preserve"> buda</w:t>
      </w:r>
      <w:r w:rsidRPr="00C5700C">
        <w:t xml:space="preserve">) dos </w:t>
      </w:r>
      <w:proofErr w:type="spellStart"/>
      <w:r w:rsidRPr="00C5700C">
        <w:t>Azande</w:t>
      </w:r>
      <w:proofErr w:type="spellEnd"/>
      <w:r w:rsidRPr="00C5700C">
        <w:t xml:space="preserve"> do Sudão estão em ressonância com a análise de Radcliffe-Brown sobre a dança dos </w:t>
      </w:r>
      <w:r w:rsidR="00D934BD" w:rsidRPr="00C5700C">
        <w:t xml:space="preserve">ilhéus </w:t>
      </w:r>
      <w:proofErr w:type="spellStart"/>
      <w:r w:rsidRPr="00C5700C">
        <w:t>adamaneses</w:t>
      </w:r>
      <w:proofErr w:type="spellEnd"/>
      <w:r w:rsidR="00CF50F2" w:rsidRPr="00C5700C">
        <w:t>, conforme constataremos a segui</w:t>
      </w:r>
      <w:r w:rsidR="00F62D5E" w:rsidRPr="00C5700C">
        <w:t>r</w:t>
      </w:r>
      <w:r w:rsidR="00CF50F2" w:rsidRPr="00C5700C">
        <w:t>:</w:t>
      </w:r>
      <w:r w:rsidRPr="00C5700C">
        <w:t xml:space="preserve"> </w:t>
      </w:r>
    </w:p>
    <w:p w14:paraId="6C90B1D6" w14:textId="77777777" w:rsidR="008D7831" w:rsidRPr="00C5700C" w:rsidRDefault="008D7831" w:rsidP="00FD1822">
      <w:pPr>
        <w:ind w:firstLine="720"/>
      </w:pPr>
    </w:p>
    <w:p w14:paraId="06034553" w14:textId="323F6837" w:rsidR="008D7831" w:rsidRPr="00C5700C" w:rsidRDefault="008D7831" w:rsidP="00FD1822">
      <w:pPr>
        <w:spacing w:line="240" w:lineRule="auto"/>
        <w:ind w:left="2268"/>
        <w:rPr>
          <w:sz w:val="22"/>
          <w:szCs w:val="22"/>
        </w:rPr>
      </w:pPr>
      <w:r w:rsidRPr="00C5700C">
        <w:rPr>
          <w:sz w:val="22"/>
          <w:szCs w:val="22"/>
        </w:rPr>
        <w:t>A dança traz à baila todo o sistema muscular do dançarino, exige as atividades da visão e da audição e produz nele um sentimento de vaidade. Todas estas experiências são intensificadas pelo fato de serem expressas coletivamente. Certamente, o ritmo e o costume influenciam o indivíduo a tomar parte na dança. Em certo grau, o dançarino é compelido a coordenar suas ações com aquelas dos outros dançarinos e esta coordenação constrangedora é agradável. Há também a tendência ao aumento da boa vontade e para a produçã</w:t>
      </w:r>
      <w:r w:rsidR="00072E4C" w:rsidRPr="00C5700C">
        <w:rPr>
          <w:sz w:val="22"/>
          <w:szCs w:val="22"/>
        </w:rPr>
        <w:t>o de um sentimento de concórdia</w:t>
      </w:r>
      <w:r w:rsidRPr="00C5700C">
        <w:rPr>
          <w:sz w:val="22"/>
          <w:szCs w:val="22"/>
        </w:rPr>
        <w:t xml:space="preserve"> (EVANS-PRITCHARD, 2014 [1928]</w:t>
      </w:r>
      <w:r w:rsidR="00F03C72" w:rsidRPr="00C5700C">
        <w:rPr>
          <w:sz w:val="22"/>
          <w:szCs w:val="22"/>
        </w:rPr>
        <w:t>:</w:t>
      </w:r>
      <w:r w:rsidRPr="00C5700C">
        <w:rPr>
          <w:sz w:val="22"/>
          <w:szCs w:val="22"/>
        </w:rPr>
        <w:t xml:space="preserve"> 34-35)</w:t>
      </w:r>
      <w:r w:rsidR="00072E4C" w:rsidRPr="00C5700C">
        <w:rPr>
          <w:sz w:val="22"/>
          <w:szCs w:val="22"/>
        </w:rPr>
        <w:t>.</w:t>
      </w:r>
    </w:p>
    <w:p w14:paraId="468727E4" w14:textId="77777777" w:rsidR="008D7831" w:rsidRPr="00C5700C" w:rsidRDefault="008D7831" w:rsidP="00FD1822">
      <w:pPr>
        <w:ind w:firstLine="720"/>
      </w:pPr>
    </w:p>
    <w:p w14:paraId="4A122C25" w14:textId="5516D381" w:rsidR="008D7831" w:rsidRPr="00C5700C" w:rsidRDefault="008D7831" w:rsidP="00FD1822">
      <w:pPr>
        <w:ind w:firstLine="851"/>
        <w:rPr>
          <w:iCs/>
        </w:rPr>
      </w:pPr>
      <w:r w:rsidRPr="00C5700C">
        <w:t>Em sua análise da dança zande, Evans-</w:t>
      </w:r>
      <w:proofErr w:type="spellStart"/>
      <w:r w:rsidRPr="00C5700C">
        <w:t>Pritchard</w:t>
      </w:r>
      <w:proofErr w:type="spellEnd"/>
      <w:r w:rsidRPr="00C5700C">
        <w:t xml:space="preserve"> desdobra, ainda, as múltiplas funções da dança da cerveja: políticas, econômicas, afetivas, estéticas, expressivas e religiosas. Desvenda também o conflito e a disputa como dimensões relevantes da dança zande, que deve ser sempre situada no conjunto cerimonial religioso zande. No intuito de deixar uma contribuição para futuras pesquisas antropológicas sobre danças, Evans-</w:t>
      </w:r>
      <w:proofErr w:type="spellStart"/>
      <w:r w:rsidRPr="00C5700C">
        <w:t>Pritchard</w:t>
      </w:r>
      <w:proofErr w:type="spellEnd"/>
      <w:r w:rsidRPr="00C5700C">
        <w:t xml:space="preserve"> formulou questões de cunho mais geral que poderiam, de seu ponto de vista, abarcar todas as danças, em todas as comunidades, distinguindo-as das funções específicas das danças em diferentes comunidades e em distintas ocasiões: 1) Qual a função geral da dança? 2) Qual o valor da dança na sociedade primitiva? 3) Quais necessidades ela satisfaz? 4) Qual o papel desempenhado por ela na vida nativa? 5) Acima de tudo é necessário saber em quais ocasiões se dança, e se as danças são parte de um complexo cerimonial, qual o papel desempenhado pelos dançarinos na </w:t>
      </w:r>
      <w:r w:rsidRPr="00C5700C">
        <w:rPr>
          <w:i/>
          <w:iCs/>
        </w:rPr>
        <w:t xml:space="preserve">performance </w:t>
      </w:r>
      <w:r w:rsidRPr="00C5700C">
        <w:t>dos ritos. Mas suas conclusões acerca da dança da cerveja (</w:t>
      </w:r>
      <w:proofErr w:type="spellStart"/>
      <w:r w:rsidRPr="00C5700C">
        <w:rPr>
          <w:i/>
          <w:iCs/>
        </w:rPr>
        <w:t>gbere</w:t>
      </w:r>
      <w:proofErr w:type="spellEnd"/>
      <w:r w:rsidRPr="00C5700C">
        <w:rPr>
          <w:i/>
          <w:iCs/>
        </w:rPr>
        <w:t xml:space="preserve"> buda</w:t>
      </w:r>
      <w:r w:rsidRPr="00C5700C">
        <w:rPr>
          <w:iCs/>
        </w:rPr>
        <w:t xml:space="preserve">) dos </w:t>
      </w:r>
      <w:proofErr w:type="spellStart"/>
      <w:r w:rsidRPr="00C5700C">
        <w:rPr>
          <w:iCs/>
        </w:rPr>
        <w:t>Azande</w:t>
      </w:r>
      <w:proofErr w:type="spellEnd"/>
      <w:r w:rsidRPr="00C5700C">
        <w:rPr>
          <w:iCs/>
        </w:rPr>
        <w:t xml:space="preserve"> são</w:t>
      </w:r>
      <w:r w:rsidR="002B493E" w:rsidRPr="00C5700C">
        <w:rPr>
          <w:iCs/>
        </w:rPr>
        <w:t>,</w:t>
      </w:r>
      <w:r w:rsidRPr="00C5700C">
        <w:rPr>
          <w:iCs/>
        </w:rPr>
        <w:t xml:space="preserve"> do ponto de vista etnográfico, </w:t>
      </w:r>
      <w:r w:rsidR="002B493E" w:rsidRPr="00C5700C">
        <w:rPr>
          <w:iCs/>
        </w:rPr>
        <w:t xml:space="preserve">bastante consistentes, </w:t>
      </w:r>
      <w:r w:rsidRPr="00C5700C">
        <w:rPr>
          <w:iCs/>
        </w:rPr>
        <w:t>considerando-se que não havia ainda, propriamente, uma tradição etnográfica em dança na Antropologia:</w:t>
      </w:r>
    </w:p>
    <w:p w14:paraId="36346ADF" w14:textId="77777777" w:rsidR="008D7831" w:rsidRPr="00C5700C" w:rsidRDefault="008D7831" w:rsidP="00FD1822">
      <w:pPr>
        <w:rPr>
          <w:iCs/>
        </w:rPr>
      </w:pPr>
    </w:p>
    <w:p w14:paraId="13F4C847" w14:textId="0ECFEB9C" w:rsidR="008D7831" w:rsidRPr="00C5700C" w:rsidRDefault="008D7831" w:rsidP="00FD1822">
      <w:pPr>
        <w:spacing w:line="240" w:lineRule="auto"/>
        <w:ind w:left="2268"/>
        <w:rPr>
          <w:sz w:val="22"/>
          <w:szCs w:val="22"/>
        </w:rPr>
      </w:pPr>
      <w:r w:rsidRPr="00C5700C">
        <w:rPr>
          <w:sz w:val="22"/>
          <w:szCs w:val="22"/>
        </w:rPr>
        <w:t xml:space="preserve">A dança da cerveja zande é um assunto bem disciplinado. O viajante […] sempre comentará a disciplina dos </w:t>
      </w:r>
      <w:proofErr w:type="spellStart"/>
      <w:r w:rsidRPr="00C5700C">
        <w:rPr>
          <w:sz w:val="22"/>
          <w:szCs w:val="22"/>
        </w:rPr>
        <w:t>Azande</w:t>
      </w:r>
      <w:proofErr w:type="spellEnd"/>
      <w:r w:rsidRPr="00C5700C">
        <w:rPr>
          <w:sz w:val="22"/>
          <w:szCs w:val="22"/>
        </w:rPr>
        <w:t xml:space="preserve">, comparando-os a outras tribos, e a dança é uma evidência para a comparação. (p. 29) // Para ambos os sexos, a dança é uma maneira de mostrar-se [e] que se intensifica na puberdade. A </w:t>
      </w:r>
      <w:r w:rsidRPr="00C5700C">
        <w:rPr>
          <w:sz w:val="22"/>
          <w:szCs w:val="22"/>
        </w:rPr>
        <w:lastRenderedPageBreak/>
        <w:t>dança é um desses ambientes culturais em que a exibição sexual ocorre e em que a escolha é encorajada. […] Meninas e meninos vêm dançar para flertar, e esses flertes levam com certa frequência a conexões sexuais, mas a sociedade insiste que nenhum dos dois deve entregar-se a isso de modo flagrante. (p. 33) // A dança pertence [...] àquele grupo de instituições sociais que permitem o jogo sexual até certo limite de discrição e comedimento, que tem por função canalizar as forças do sexo em canais socialmente inofensivos, e desse modo favorecer os processos de escolha e proteger as institu</w:t>
      </w:r>
      <w:r w:rsidR="00D47567" w:rsidRPr="00C5700C">
        <w:rPr>
          <w:sz w:val="22"/>
          <w:szCs w:val="22"/>
        </w:rPr>
        <w:t>ições do casamento e da família</w:t>
      </w:r>
      <w:r w:rsidRPr="00C5700C">
        <w:rPr>
          <w:sz w:val="22"/>
          <w:szCs w:val="22"/>
        </w:rPr>
        <w:t xml:space="preserve"> (p. 33-34)</w:t>
      </w:r>
      <w:r w:rsidR="00D47567" w:rsidRPr="00C5700C">
        <w:rPr>
          <w:sz w:val="22"/>
          <w:szCs w:val="22"/>
        </w:rPr>
        <w:t>.</w:t>
      </w:r>
    </w:p>
    <w:p w14:paraId="30B40869" w14:textId="77777777" w:rsidR="008D7831" w:rsidRPr="00C5700C" w:rsidRDefault="008D7831" w:rsidP="00FD1822">
      <w:pPr>
        <w:ind w:left="720"/>
      </w:pPr>
    </w:p>
    <w:p w14:paraId="05B37BF7" w14:textId="77777777" w:rsidR="008D7831" w:rsidRPr="00C5700C" w:rsidRDefault="008D7831" w:rsidP="00F677AD">
      <w:pPr>
        <w:numPr>
          <w:ilvl w:val="0"/>
          <w:numId w:val="36"/>
        </w:numPr>
        <w:spacing w:line="240" w:lineRule="auto"/>
        <w:ind w:left="284" w:hanging="284"/>
        <w:rPr>
          <w:b/>
          <w:bCs/>
        </w:rPr>
      </w:pPr>
      <w:r w:rsidRPr="00C5700C">
        <w:rPr>
          <w:b/>
          <w:bCs/>
        </w:rPr>
        <w:t xml:space="preserve">A Ciência da </w:t>
      </w:r>
      <w:proofErr w:type="spellStart"/>
      <w:r w:rsidRPr="00C5700C">
        <w:rPr>
          <w:b/>
          <w:bCs/>
        </w:rPr>
        <w:t>Coreologia</w:t>
      </w:r>
      <w:proofErr w:type="spellEnd"/>
      <w:r w:rsidRPr="00C5700C">
        <w:rPr>
          <w:b/>
          <w:bCs/>
        </w:rPr>
        <w:t xml:space="preserve"> de Gertrude </w:t>
      </w:r>
      <w:proofErr w:type="spellStart"/>
      <w:r w:rsidRPr="00C5700C">
        <w:rPr>
          <w:b/>
          <w:bCs/>
        </w:rPr>
        <w:t>Kurath</w:t>
      </w:r>
      <w:proofErr w:type="spellEnd"/>
      <w:r w:rsidRPr="00C5700C">
        <w:rPr>
          <w:b/>
          <w:bCs/>
        </w:rPr>
        <w:t xml:space="preserve"> – nasce a Etnologia da Dança, hoje Antropologia da Dança (ou Etnocoreologia)</w:t>
      </w:r>
    </w:p>
    <w:p w14:paraId="51A761B6" w14:textId="77777777" w:rsidR="008D7831" w:rsidRPr="00C5700C" w:rsidRDefault="008D7831" w:rsidP="00FD1822">
      <w:pPr>
        <w:ind w:left="714"/>
      </w:pPr>
      <w:r w:rsidRPr="00C5700C">
        <w:t xml:space="preserve"> </w:t>
      </w:r>
    </w:p>
    <w:p w14:paraId="0B8B5040" w14:textId="10C379FC" w:rsidR="001B4360" w:rsidRPr="00C5700C" w:rsidRDefault="008D7831" w:rsidP="00FD1822">
      <w:pPr>
        <w:ind w:firstLine="851"/>
      </w:pPr>
      <w:r w:rsidRPr="00C5700C">
        <w:t xml:space="preserve">Na Introdução do artigo “A dança segundo a perspectiva antropológica”, a antropóloga Adrienne </w:t>
      </w:r>
      <w:proofErr w:type="spellStart"/>
      <w:r w:rsidRPr="00C5700C">
        <w:t>Kaeppler</w:t>
      </w:r>
      <w:proofErr w:type="spellEnd"/>
      <w:r w:rsidRPr="00C5700C">
        <w:t xml:space="preserve"> ([1978, 1997], 2013</w:t>
      </w:r>
      <w:r w:rsidR="00F03C72" w:rsidRPr="00C5700C">
        <w:t>:</w:t>
      </w:r>
      <w:r w:rsidRPr="00C5700C">
        <w:t xml:space="preserve"> 97) reconhece Gertrude </w:t>
      </w:r>
      <w:proofErr w:type="spellStart"/>
      <w:r w:rsidRPr="00C5700C">
        <w:t>Kurath</w:t>
      </w:r>
      <w:proofErr w:type="spellEnd"/>
      <w:r w:rsidRPr="00C5700C">
        <w:t xml:space="preserve"> – bailarina diplomada em História da Arte, Música e Teatro –, como fundadora da Etnologia da Dança. Em 1960, Gertrude </w:t>
      </w:r>
      <w:proofErr w:type="spellStart"/>
      <w:r w:rsidRPr="00C5700C">
        <w:t>Prokosh</w:t>
      </w:r>
      <w:proofErr w:type="spellEnd"/>
      <w:r w:rsidRPr="00C5700C">
        <w:t xml:space="preserve"> </w:t>
      </w:r>
      <w:proofErr w:type="spellStart"/>
      <w:r w:rsidRPr="00C5700C">
        <w:t>Kurath</w:t>
      </w:r>
      <w:proofErr w:type="spellEnd"/>
      <w:r w:rsidRPr="00C5700C">
        <w:t xml:space="preserve"> abriu caminho para os estudos etnológicos aplicados à dança, publicando </w:t>
      </w:r>
      <w:r w:rsidR="00561F49" w:rsidRPr="00C5700C">
        <w:t>‘</w:t>
      </w:r>
      <w:r w:rsidRPr="00C5700C">
        <w:t xml:space="preserve">Panorama of Dance </w:t>
      </w:r>
      <w:proofErr w:type="spellStart"/>
      <w:r w:rsidRPr="00C5700C">
        <w:t>Ethnology</w:t>
      </w:r>
      <w:proofErr w:type="spellEnd"/>
      <w:r w:rsidR="00561F49" w:rsidRPr="00C5700C">
        <w:t>’</w:t>
      </w:r>
      <w:r w:rsidRPr="00C5700C">
        <w:t xml:space="preserve"> no periódico </w:t>
      </w:r>
      <w:proofErr w:type="spellStart"/>
      <w:r w:rsidRPr="00C5700C">
        <w:rPr>
          <w:i/>
        </w:rPr>
        <w:t>Current</w:t>
      </w:r>
      <w:proofErr w:type="spellEnd"/>
      <w:r w:rsidRPr="00C5700C">
        <w:rPr>
          <w:i/>
        </w:rPr>
        <w:t xml:space="preserve"> Anthropology</w:t>
      </w:r>
      <w:r w:rsidRPr="00C5700C">
        <w:t xml:space="preserve">. Nesse artigo, </w:t>
      </w:r>
      <w:proofErr w:type="spellStart"/>
      <w:r w:rsidRPr="00C5700C">
        <w:t>Kurath</w:t>
      </w:r>
      <w:proofErr w:type="spellEnd"/>
      <w:r w:rsidRPr="00C5700C">
        <w:t xml:space="preserve"> expôs o assunto, o domínio e os métodos da Etnologia da Dança, concluindo que os estudos etnográficos em dança deveriam ser considerados “como uma abordagem, um método que atualiza o lugar da dança na vida dos homens”, ou </w:t>
      </w:r>
      <w:proofErr w:type="gramStart"/>
      <w:r w:rsidRPr="00C5700C">
        <w:t>seja,  como</w:t>
      </w:r>
      <w:proofErr w:type="gramEnd"/>
      <w:r w:rsidRPr="00C5700C">
        <w:t xml:space="preserve"> um ramo da Antropologia.</w:t>
      </w:r>
      <w:r w:rsidR="001B4360" w:rsidRPr="00C5700C">
        <w:t xml:space="preserve"> </w:t>
      </w:r>
    </w:p>
    <w:p w14:paraId="7AC31C0B" w14:textId="65771C73" w:rsidR="008D7831" w:rsidRPr="00C5700C" w:rsidRDefault="008D7831" w:rsidP="00FD1822">
      <w:pPr>
        <w:ind w:firstLine="851"/>
      </w:pPr>
      <w:r w:rsidRPr="00C5700C">
        <w:t>Colaborando com os antropólogos mais i</w:t>
      </w:r>
      <w:r w:rsidR="00F966FC" w:rsidRPr="00C5700C">
        <w:t xml:space="preserve">nfluentes </w:t>
      </w:r>
      <w:r w:rsidRPr="00C5700C">
        <w:t xml:space="preserve">da época, </w:t>
      </w:r>
      <w:proofErr w:type="spellStart"/>
      <w:r w:rsidRPr="00C5700C">
        <w:t>Kurath</w:t>
      </w:r>
      <w:proofErr w:type="spellEnd"/>
      <w:r w:rsidRPr="00C5700C">
        <w:t xml:space="preserve"> analisa o conteúdo mesmo da dança e, na esteira de Boas, religa a dança a</w:t>
      </w:r>
      <w:r w:rsidR="005E1DA2" w:rsidRPr="00C5700C">
        <w:t>o</w:t>
      </w:r>
      <w:r w:rsidRPr="00C5700C">
        <w:t xml:space="preserve"> seu contexto cultural. Escrevendo para antropólogos (era seu desejo), </w:t>
      </w:r>
      <w:proofErr w:type="spellStart"/>
      <w:r w:rsidRPr="00C5700C">
        <w:t>Kurath</w:t>
      </w:r>
      <w:proofErr w:type="spellEnd"/>
      <w:r w:rsidRPr="00C5700C">
        <w:t xml:space="preserve"> tenta conceber um modo de tornar os escritos em/sobre dança digeríveis para a Antropologia. Seu conselho segundo o qual a observação deve se orientar em direção ao agenciamento dos dançarinos no espaço, ao estilo (e variações) dos movimentos do corpo, à estrutura (elementos básicos, motivos e frases) da dança e à descrição do que poderia e deveria ser compreendido nessas três categorias, era (e é) um caminho a ser seguido. Em 1954, num simpósio sobre “as contribuições da música e da dança à teoria antropológica”, realizado pela </w:t>
      </w:r>
      <w:r w:rsidRPr="00C5700C">
        <w:rPr>
          <w:i/>
        </w:rPr>
        <w:t xml:space="preserve">Central States </w:t>
      </w:r>
      <w:proofErr w:type="spellStart"/>
      <w:r w:rsidRPr="00C5700C">
        <w:rPr>
          <w:i/>
        </w:rPr>
        <w:t>Anthropological</w:t>
      </w:r>
      <w:proofErr w:type="spellEnd"/>
      <w:r w:rsidRPr="00C5700C">
        <w:rPr>
          <w:i/>
        </w:rPr>
        <w:t xml:space="preserve"> Society</w:t>
      </w:r>
      <w:r w:rsidRPr="00C5700C">
        <w:t xml:space="preserve">, </w:t>
      </w:r>
      <w:proofErr w:type="spellStart"/>
      <w:r w:rsidRPr="00C5700C">
        <w:t>Kurath</w:t>
      </w:r>
      <w:proofErr w:type="spellEnd"/>
      <w:r w:rsidRPr="00C5700C">
        <w:t xml:space="preserve"> apresentou suas id</w:t>
      </w:r>
      <w:r w:rsidR="00225956" w:rsidRPr="00C5700C">
        <w:t>e</w:t>
      </w:r>
      <w:r w:rsidRPr="00C5700C">
        <w:t xml:space="preserve">ias acerca da </w:t>
      </w:r>
      <w:proofErr w:type="spellStart"/>
      <w:r w:rsidRPr="00C5700C">
        <w:t>Coreologia</w:t>
      </w:r>
      <w:proofErr w:type="spellEnd"/>
      <w:r w:rsidRPr="00C5700C">
        <w:t xml:space="preserve">, definindo-a como “a ciência dos tipos de movimento”. Ainda que os procedimentos de </w:t>
      </w:r>
      <w:proofErr w:type="spellStart"/>
      <w:r w:rsidRPr="00C5700C">
        <w:t>Kurath</w:t>
      </w:r>
      <w:proofErr w:type="spellEnd"/>
      <w:r w:rsidRPr="00C5700C">
        <w:t xml:space="preserve"> sejam apenas uma variação das técnicas de pesquisa antropológicas e que sua teoria seja mais uma hipótese que leva em consideração a sensibilidade ao contexto, </w:t>
      </w:r>
      <w:r w:rsidRPr="00C5700C">
        <w:lastRenderedPageBreak/>
        <w:t xml:space="preserve">ao menos ela demonstra, como bem observou </w:t>
      </w:r>
      <w:proofErr w:type="spellStart"/>
      <w:r w:rsidRPr="00C5700C">
        <w:t>Kaeppler</w:t>
      </w:r>
      <w:proofErr w:type="spellEnd"/>
      <w:r w:rsidRPr="00C5700C">
        <w:t>, que as técnicas antropológicas são pertinentes para o estudo da dança:</w:t>
      </w:r>
    </w:p>
    <w:p w14:paraId="2A17D679" w14:textId="77777777" w:rsidR="008D7831" w:rsidRPr="00C5700C" w:rsidRDefault="008D7831" w:rsidP="00FD1822"/>
    <w:p w14:paraId="6F8B98D3" w14:textId="1D67DD2E" w:rsidR="008D7831" w:rsidRPr="00C5700C" w:rsidRDefault="008D7831" w:rsidP="00FD1822">
      <w:pPr>
        <w:spacing w:line="240" w:lineRule="auto"/>
        <w:ind w:left="2268"/>
        <w:rPr>
          <w:sz w:val="22"/>
          <w:szCs w:val="22"/>
        </w:rPr>
      </w:pPr>
      <w:r w:rsidRPr="00C5700C">
        <w:rPr>
          <w:sz w:val="22"/>
          <w:szCs w:val="22"/>
        </w:rPr>
        <w:t xml:space="preserve">A técnica de </w:t>
      </w:r>
      <w:proofErr w:type="spellStart"/>
      <w:r w:rsidRPr="00C5700C">
        <w:rPr>
          <w:sz w:val="22"/>
          <w:szCs w:val="22"/>
        </w:rPr>
        <w:t>Kurath</w:t>
      </w:r>
      <w:proofErr w:type="spellEnd"/>
      <w:r w:rsidRPr="00C5700C">
        <w:rPr>
          <w:sz w:val="22"/>
          <w:szCs w:val="22"/>
        </w:rPr>
        <w:t xml:space="preserve">, desenvolvida durante mais de 20 anos de pesquisa, principalmente em torno da dança ameríndia – mas também do </w:t>
      </w:r>
      <w:r w:rsidRPr="00C5700C">
        <w:rPr>
          <w:i/>
          <w:sz w:val="22"/>
          <w:szCs w:val="22"/>
        </w:rPr>
        <w:t xml:space="preserve">jazz </w:t>
      </w:r>
      <w:r w:rsidRPr="00C5700C">
        <w:rPr>
          <w:sz w:val="22"/>
          <w:szCs w:val="22"/>
        </w:rPr>
        <w:t xml:space="preserve">e do </w:t>
      </w:r>
      <w:r w:rsidRPr="00C5700C">
        <w:rPr>
          <w:i/>
          <w:sz w:val="22"/>
          <w:szCs w:val="22"/>
        </w:rPr>
        <w:t xml:space="preserve">rock and </w:t>
      </w:r>
      <w:proofErr w:type="spellStart"/>
      <w:r w:rsidRPr="00C5700C">
        <w:rPr>
          <w:i/>
          <w:sz w:val="22"/>
          <w:szCs w:val="22"/>
        </w:rPr>
        <w:t>roll</w:t>
      </w:r>
      <w:proofErr w:type="spellEnd"/>
      <w:r w:rsidRPr="00C5700C">
        <w:rPr>
          <w:i/>
          <w:sz w:val="22"/>
          <w:szCs w:val="22"/>
        </w:rPr>
        <w:t xml:space="preserve"> </w:t>
      </w:r>
      <w:r w:rsidRPr="00C5700C">
        <w:rPr>
          <w:sz w:val="22"/>
          <w:szCs w:val="22"/>
        </w:rPr>
        <w:t xml:space="preserve">– consiste em estudar o contexto da dança graças a esses procedimentos, a recolocar a dança num contexto cerimonial e a descrever o simbólico cultural que aparece através dos esquemas coreográficos. Sem dúvida, o mais bem sucedido estudo e apresentação de </w:t>
      </w:r>
      <w:proofErr w:type="spellStart"/>
      <w:r w:rsidRPr="00C5700C">
        <w:rPr>
          <w:sz w:val="22"/>
          <w:szCs w:val="22"/>
        </w:rPr>
        <w:t>Kurath</w:t>
      </w:r>
      <w:proofErr w:type="spellEnd"/>
      <w:r w:rsidRPr="00C5700C">
        <w:rPr>
          <w:sz w:val="22"/>
          <w:szCs w:val="22"/>
        </w:rPr>
        <w:t xml:space="preserve"> foi </w:t>
      </w:r>
      <w:r w:rsidR="00B133B8" w:rsidRPr="00C5700C">
        <w:rPr>
          <w:sz w:val="22"/>
          <w:szCs w:val="22"/>
        </w:rPr>
        <w:t xml:space="preserve">“Música e dança dos povos </w:t>
      </w:r>
      <w:proofErr w:type="spellStart"/>
      <w:r w:rsidR="00B133B8" w:rsidRPr="00C5700C">
        <w:rPr>
          <w:sz w:val="22"/>
          <w:szCs w:val="22"/>
        </w:rPr>
        <w:t>Tewa</w:t>
      </w:r>
      <w:proofErr w:type="spellEnd"/>
      <w:r w:rsidR="00B133B8" w:rsidRPr="00C5700C">
        <w:rPr>
          <w:sz w:val="22"/>
          <w:szCs w:val="22"/>
        </w:rPr>
        <w:t>”</w:t>
      </w:r>
      <w:r w:rsidRPr="00C5700C">
        <w:rPr>
          <w:sz w:val="22"/>
          <w:szCs w:val="22"/>
        </w:rPr>
        <w:t xml:space="preserve"> (KAEPPLER, [1978, 1997], 2013</w:t>
      </w:r>
      <w:r w:rsidR="00F03C72" w:rsidRPr="00C5700C">
        <w:rPr>
          <w:sz w:val="22"/>
          <w:szCs w:val="22"/>
        </w:rPr>
        <w:t xml:space="preserve">: </w:t>
      </w:r>
      <w:r w:rsidRPr="00C5700C">
        <w:rPr>
          <w:sz w:val="22"/>
          <w:szCs w:val="22"/>
        </w:rPr>
        <w:t>105)</w:t>
      </w:r>
      <w:r w:rsidR="00B133B8" w:rsidRPr="00C5700C">
        <w:rPr>
          <w:sz w:val="22"/>
          <w:szCs w:val="22"/>
        </w:rPr>
        <w:t>.</w:t>
      </w:r>
    </w:p>
    <w:p w14:paraId="5972D1AF" w14:textId="77777777" w:rsidR="008D7831" w:rsidRPr="00C5700C" w:rsidRDefault="008D7831" w:rsidP="00FD1822">
      <w:pPr>
        <w:rPr>
          <w:sz w:val="22"/>
          <w:szCs w:val="22"/>
        </w:rPr>
      </w:pPr>
    </w:p>
    <w:p w14:paraId="22164E4F" w14:textId="7C1ABD07" w:rsidR="001B4360" w:rsidRPr="00C5700C" w:rsidRDefault="008D7831" w:rsidP="00FD1822">
      <w:pPr>
        <w:ind w:firstLine="851"/>
      </w:pPr>
      <w:proofErr w:type="spellStart"/>
      <w:r w:rsidRPr="00C5700C">
        <w:t>Kaeppler</w:t>
      </w:r>
      <w:proofErr w:type="spellEnd"/>
      <w:r w:rsidRPr="00C5700C">
        <w:t xml:space="preserve"> observara que esse estudo é uma “mina de informações sobre as similitudes e as diferenças de um conjunto cultural específico nos limites de uma zona definida”, e que se verificará, nos anos subsequentes, tão útil aos etnólogos da dança quanto os trabalhos de </w:t>
      </w:r>
      <w:proofErr w:type="spellStart"/>
      <w:r w:rsidRPr="00C5700C">
        <w:t>Speck</w:t>
      </w:r>
      <w:proofErr w:type="spellEnd"/>
      <w:r w:rsidRPr="00C5700C">
        <w:t xml:space="preserve"> o são para os etnomusicólogos. Segundo </w:t>
      </w:r>
      <w:proofErr w:type="spellStart"/>
      <w:r w:rsidRPr="00C5700C">
        <w:t>Kaeppler</w:t>
      </w:r>
      <w:proofErr w:type="spellEnd"/>
      <w:r w:rsidRPr="00C5700C">
        <w:t xml:space="preserve">, a contribuição de </w:t>
      </w:r>
      <w:proofErr w:type="spellStart"/>
      <w:r w:rsidRPr="00C5700C">
        <w:t>Kurath</w:t>
      </w:r>
      <w:proofErr w:type="spellEnd"/>
      <w:r w:rsidRPr="00C5700C">
        <w:t xml:space="preserve"> ao estudo da Etnologia aplicada à dança ou, como </w:t>
      </w:r>
      <w:proofErr w:type="spellStart"/>
      <w:r w:rsidR="00A03B95" w:rsidRPr="00C5700C">
        <w:t>aguns</w:t>
      </w:r>
      <w:proofErr w:type="spellEnd"/>
      <w:r w:rsidR="00A03B95" w:rsidRPr="00C5700C">
        <w:t xml:space="preserve"> </w:t>
      </w:r>
      <w:r w:rsidR="008700B3" w:rsidRPr="00C5700C">
        <w:t>a</w:t>
      </w:r>
      <w:r w:rsidR="00A03B95" w:rsidRPr="00C5700C">
        <w:t xml:space="preserve"> </w:t>
      </w:r>
      <w:r w:rsidRPr="00C5700C">
        <w:t>nomeia</w:t>
      </w:r>
      <w:r w:rsidR="008700B3" w:rsidRPr="00C5700C">
        <w:t>m</w:t>
      </w:r>
      <w:r w:rsidRPr="00C5700C">
        <w:t xml:space="preserve">, à Etnocoreologia, se situa no conjunto empírico de toda classe de elementos, mas com uma ligeira influência do pensamento de Boas e de </w:t>
      </w:r>
      <w:proofErr w:type="spellStart"/>
      <w:r w:rsidRPr="00C5700C">
        <w:t>Kroeber</w:t>
      </w:r>
      <w:proofErr w:type="spellEnd"/>
      <w:r w:rsidRPr="00C5700C">
        <w:t xml:space="preserve">: “A maioria dos elementos é tão bem apresentada que outros pesquisadores podem continuar a utilizar as informações de </w:t>
      </w:r>
      <w:proofErr w:type="spellStart"/>
      <w:r w:rsidRPr="00C5700C">
        <w:t>Kurath</w:t>
      </w:r>
      <w:proofErr w:type="spellEnd"/>
      <w:r w:rsidRPr="00C5700C">
        <w:t xml:space="preserve">, desenvolver suas </w:t>
      </w:r>
      <w:proofErr w:type="spellStart"/>
      <w:r w:rsidRPr="00C5700C">
        <w:t>idéias</w:t>
      </w:r>
      <w:proofErr w:type="spellEnd"/>
      <w:r w:rsidRPr="00C5700C">
        <w:t>, e prosseguir, mais adiante, suas pesquisas, em outros lugares” (KAEPPLER, [1978, 1997], 2013</w:t>
      </w:r>
      <w:r w:rsidR="00F03C72" w:rsidRPr="00C5700C">
        <w:t xml:space="preserve">: </w:t>
      </w:r>
      <w:r w:rsidRPr="00C5700C">
        <w:t>105).</w:t>
      </w:r>
      <w:r w:rsidR="001B4360" w:rsidRPr="00C5700C">
        <w:t xml:space="preserve"> </w:t>
      </w:r>
    </w:p>
    <w:p w14:paraId="577497F6" w14:textId="1D324456" w:rsidR="001B4360" w:rsidRPr="00C5700C" w:rsidRDefault="008D7831" w:rsidP="00FD1822">
      <w:pPr>
        <w:ind w:firstLine="851"/>
      </w:pPr>
      <w:r w:rsidRPr="00C5700C">
        <w:t xml:space="preserve">Para </w:t>
      </w:r>
      <w:proofErr w:type="spellStart"/>
      <w:r w:rsidRPr="00C5700C">
        <w:t>K</w:t>
      </w:r>
      <w:r w:rsidR="00803962" w:rsidRPr="00C5700C">
        <w:t>a</w:t>
      </w:r>
      <w:r w:rsidRPr="00C5700C">
        <w:t>eppler</w:t>
      </w:r>
      <w:proofErr w:type="spellEnd"/>
      <w:r w:rsidRPr="00C5700C">
        <w:t xml:space="preserve">, o estudo da dança dos </w:t>
      </w:r>
      <w:proofErr w:type="spellStart"/>
      <w:r w:rsidRPr="00C5700C">
        <w:t>Pueblos</w:t>
      </w:r>
      <w:proofErr w:type="spellEnd"/>
      <w:r w:rsidRPr="00C5700C">
        <w:t xml:space="preserve"> </w:t>
      </w:r>
      <w:proofErr w:type="spellStart"/>
      <w:r w:rsidRPr="00C5700C">
        <w:t>Taos</w:t>
      </w:r>
      <w:proofErr w:type="spellEnd"/>
      <w:r w:rsidRPr="00C5700C">
        <w:t>, de Donald N. Brown (1976</w:t>
      </w:r>
      <w:r w:rsidR="00F03C72" w:rsidRPr="00C5700C">
        <w:t>:</w:t>
      </w:r>
      <w:r w:rsidRPr="00C5700C">
        <w:t xml:space="preserve"> 181-272), realizou tal continuidade. </w:t>
      </w:r>
      <w:proofErr w:type="spellStart"/>
      <w:r w:rsidRPr="00C5700C">
        <w:t>Kaeppler</w:t>
      </w:r>
      <w:proofErr w:type="spellEnd"/>
      <w:r w:rsidRPr="00C5700C">
        <w:t xml:space="preserve"> enxerga uma grande familiaridade dos estudos de Brown, de 1958, com os trabalhos de </w:t>
      </w:r>
      <w:proofErr w:type="spellStart"/>
      <w:r w:rsidRPr="00C5700C">
        <w:t>Kurath</w:t>
      </w:r>
      <w:proofErr w:type="spellEnd"/>
      <w:r w:rsidRPr="00C5700C">
        <w:t xml:space="preserve">, assim como a evidência da noção de agenciamento dos dançarinos no espaço, mas reconhece que Brown desenvolveu um aspecto da dança que </w:t>
      </w:r>
      <w:proofErr w:type="spellStart"/>
      <w:r w:rsidRPr="00C5700C">
        <w:t>Kurath</w:t>
      </w:r>
      <w:proofErr w:type="spellEnd"/>
      <w:r w:rsidRPr="00C5700C">
        <w:t xml:space="preserve"> não valorizou: a classificação da dança do ponto de vista dos próprios participantes, mais do que de um ponto de vista exterior.</w:t>
      </w:r>
      <w:r w:rsidR="001B4360" w:rsidRPr="00C5700C">
        <w:t xml:space="preserve"> </w:t>
      </w:r>
    </w:p>
    <w:p w14:paraId="263A4190" w14:textId="77777777" w:rsidR="001B4360" w:rsidRPr="00C5700C" w:rsidRDefault="008D7831" w:rsidP="00FD1822">
      <w:pPr>
        <w:ind w:firstLine="851"/>
      </w:pPr>
      <w:r w:rsidRPr="00C5700C">
        <w:t xml:space="preserve">As contribuições de </w:t>
      </w:r>
      <w:proofErr w:type="spellStart"/>
      <w:r w:rsidRPr="00C5700C">
        <w:t>Kurath</w:t>
      </w:r>
      <w:proofErr w:type="spellEnd"/>
      <w:r w:rsidRPr="00C5700C">
        <w:t xml:space="preserve"> foram também o ponto de partida para o trabalho da antropóloga </w:t>
      </w:r>
      <w:proofErr w:type="spellStart"/>
      <w:r w:rsidRPr="00C5700C">
        <w:t>Joann</w:t>
      </w:r>
      <w:proofErr w:type="spellEnd"/>
      <w:r w:rsidRPr="00C5700C">
        <w:t xml:space="preserve"> </w:t>
      </w:r>
      <w:proofErr w:type="spellStart"/>
      <w:r w:rsidRPr="00C5700C">
        <w:t>Kealiinohomoku</w:t>
      </w:r>
      <w:proofErr w:type="spellEnd"/>
      <w:r w:rsidRPr="00C5700C">
        <w:t xml:space="preserve">, que utilizou e desenvolveu alguns dos aspectos importantes dos procedimentos de </w:t>
      </w:r>
      <w:proofErr w:type="spellStart"/>
      <w:r w:rsidRPr="00C5700C">
        <w:t>Kurath</w:t>
      </w:r>
      <w:proofErr w:type="spellEnd"/>
      <w:r w:rsidRPr="00C5700C">
        <w:t xml:space="preserve">, em particular seu sistema de notação, seu trabalho sobre as definições e sua vasta abordagem de análise da dança a serviço dos estudos comparativos. O sistema de notação através de signos, de </w:t>
      </w:r>
      <w:proofErr w:type="spellStart"/>
      <w:r w:rsidRPr="00C5700C">
        <w:t>Kurath</w:t>
      </w:r>
      <w:proofErr w:type="spellEnd"/>
      <w:r w:rsidRPr="00C5700C">
        <w:t xml:space="preserve">, pretendia ser um método rápido de levantamento dos movimentos de dança que pudessem ser analisados e apresentados em forma de gráficos nas publicações. Uma vez que esse sistema de notação é dominado, o que </w:t>
      </w:r>
      <w:r w:rsidRPr="00C5700C">
        <w:lastRenderedPageBreak/>
        <w:t xml:space="preserve">não é muito difícil, as publicações de </w:t>
      </w:r>
      <w:proofErr w:type="spellStart"/>
      <w:r w:rsidRPr="00C5700C">
        <w:t>Kurath</w:t>
      </w:r>
      <w:proofErr w:type="spellEnd"/>
      <w:r w:rsidRPr="00C5700C">
        <w:t xml:space="preserve"> nos permitem apreciar, por empatia, tanto o movimento quanto os aspectos musicais e as narrativas.</w:t>
      </w:r>
      <w:r w:rsidR="001B4360" w:rsidRPr="00C5700C">
        <w:t xml:space="preserve"> </w:t>
      </w:r>
    </w:p>
    <w:p w14:paraId="54AA8CC0" w14:textId="77777777" w:rsidR="001B4360" w:rsidRPr="00C5700C" w:rsidRDefault="008D7831" w:rsidP="00FD1822">
      <w:pPr>
        <w:ind w:firstLine="851"/>
      </w:pPr>
      <w:proofErr w:type="spellStart"/>
      <w:r w:rsidRPr="00C5700C">
        <w:t>Kealiinohomoku</w:t>
      </w:r>
      <w:proofErr w:type="spellEnd"/>
      <w:r w:rsidRPr="00C5700C">
        <w:t xml:space="preserve"> desenvolveu e afirmou o sistema de notação de </w:t>
      </w:r>
      <w:proofErr w:type="spellStart"/>
      <w:r w:rsidRPr="00C5700C">
        <w:t>Kurath</w:t>
      </w:r>
      <w:proofErr w:type="spellEnd"/>
      <w:r w:rsidRPr="00C5700C">
        <w:t xml:space="preserve"> em seu estudo acerca dos comportamentos motores implicados nas danças dos negros da África e dos Estados Unidos da América. Utilizou-se de uma notação através de signos para demonstrar as similaridades entre a dança africana e a dança dos negros residentes nos Estados Unidos e para indicar as diferenças entre essas danças tradicionais e aquelas da Escócia e da Irlanda. Ainda que as danças não possam ser reconstruídas, esse sistema estabelece de maneira pertinente as similaridades e as diferenças, sob uma forma facilmente compreensível.</w:t>
      </w:r>
      <w:r w:rsidR="001B4360" w:rsidRPr="00C5700C">
        <w:t xml:space="preserve"> </w:t>
      </w:r>
    </w:p>
    <w:p w14:paraId="270F6B61" w14:textId="77777777" w:rsidR="001B4360" w:rsidRPr="00C5700C" w:rsidRDefault="008D7831" w:rsidP="00FD1822">
      <w:pPr>
        <w:ind w:firstLine="851"/>
      </w:pPr>
      <w:proofErr w:type="spellStart"/>
      <w:r w:rsidRPr="00C5700C">
        <w:t>Kaeppler</w:t>
      </w:r>
      <w:proofErr w:type="spellEnd"/>
      <w:r w:rsidRPr="00C5700C">
        <w:t xml:space="preserve"> reconheceu que o sistema de </w:t>
      </w:r>
      <w:proofErr w:type="spellStart"/>
      <w:r w:rsidRPr="00C5700C">
        <w:t>Kurath</w:t>
      </w:r>
      <w:proofErr w:type="spellEnd"/>
      <w:r w:rsidRPr="00C5700C">
        <w:t xml:space="preserve"> é particularmente útil para aqueles que não </w:t>
      </w:r>
      <w:proofErr w:type="spellStart"/>
      <w:r w:rsidRPr="00C5700C">
        <w:t>lêem</w:t>
      </w:r>
      <w:proofErr w:type="spellEnd"/>
      <w:r w:rsidRPr="00C5700C">
        <w:t xml:space="preserve"> notação de dança, que é o caso da maioria dos antropólogos e mesmo dos bailarinos. No entanto, o sistema de </w:t>
      </w:r>
      <w:proofErr w:type="spellStart"/>
      <w:r w:rsidRPr="00C5700C">
        <w:t>Kurath</w:t>
      </w:r>
      <w:proofErr w:type="spellEnd"/>
      <w:r w:rsidRPr="00C5700C">
        <w:t xml:space="preserve"> gerou confusão entre os leitores de notação de dança porque </w:t>
      </w:r>
      <w:proofErr w:type="spellStart"/>
      <w:r w:rsidRPr="00C5700C">
        <w:t>Kurath</w:t>
      </w:r>
      <w:proofErr w:type="spellEnd"/>
      <w:r w:rsidRPr="00C5700C">
        <w:t xml:space="preserve"> tomou de empréstimo os símbolos e a terminologia da notação Laban, mas reorganizou as colunas de escritura, o que requer um constante reajuste. A notação Laban (conhecida na Europa sob o nome de </w:t>
      </w:r>
      <w:proofErr w:type="spellStart"/>
      <w:r w:rsidRPr="00C5700C">
        <w:t>Kinetografia</w:t>
      </w:r>
      <w:proofErr w:type="spellEnd"/>
      <w:r w:rsidRPr="00C5700C">
        <w:t xml:space="preserve"> Laban), sistema internacional de notação de dança, similar à notação musical, tornou-se disponível a partir de 1928. Mas diferentemente do estudo de notação fonética, muitos antropólogos não consideraram a notação cinética (ou </w:t>
      </w:r>
      <w:proofErr w:type="spellStart"/>
      <w:r w:rsidRPr="00C5700C">
        <w:t>kinética</w:t>
      </w:r>
      <w:proofErr w:type="spellEnd"/>
      <w:r w:rsidRPr="00C5700C">
        <w:t>) importante o bastante para ser estudada. A notação Laban não é difícil de se aprender a ler (é mais difícil de se aprender a escrever) e a terminologia é tão proveitosa quanto uma terminologia específica o é para o estudo da organização social, porque ela pode ser aplicada a todo movimento humano.</w:t>
      </w:r>
      <w:r w:rsidR="001B4360" w:rsidRPr="00C5700C">
        <w:t xml:space="preserve"> </w:t>
      </w:r>
    </w:p>
    <w:p w14:paraId="3CBCEB1E" w14:textId="4403500F" w:rsidR="001B4360" w:rsidRPr="00C5700C" w:rsidRDefault="008D7831" w:rsidP="00FD1822">
      <w:pPr>
        <w:ind w:firstLine="851"/>
      </w:pPr>
      <w:r w:rsidRPr="00C5700C">
        <w:t xml:space="preserve">Mas nem a notação por signos nem a notação Laban, evidencia </w:t>
      </w:r>
      <w:proofErr w:type="spellStart"/>
      <w:r w:rsidRPr="00C5700C">
        <w:t>Kaeppler</w:t>
      </w:r>
      <w:proofErr w:type="spellEnd"/>
      <w:r w:rsidRPr="00C5700C">
        <w:t xml:space="preserve">, consideraram a questão do fluxo de energia – </w:t>
      </w:r>
      <w:proofErr w:type="spellStart"/>
      <w:r w:rsidRPr="00C5700C">
        <w:t>Kaeppler</w:t>
      </w:r>
      <w:proofErr w:type="spellEnd"/>
      <w:r w:rsidRPr="00C5700C">
        <w:t xml:space="preserve"> parece estar se referindo à notação “esforço-forma” –, que mesmo não sendo tão facilmente observável quanto o movimento, é importantíssima no trabalho técnico em dança, estética e no que concerne à estrutura profunda da sociedade: “Notar o conteúdo da dança se verifica necessário antes que as afirmações significativas sobre o contexto possam ser emitidas. Seria instrutivo analisar o quanto os primeiros ensaios de notação de </w:t>
      </w:r>
      <w:proofErr w:type="spellStart"/>
      <w:r w:rsidRPr="00C5700C">
        <w:t>Kurath</w:t>
      </w:r>
      <w:proofErr w:type="spellEnd"/>
      <w:r w:rsidRPr="00C5700C">
        <w:t xml:space="preserve"> e suas primeiras publicações de conteúdo da dança suscitaram reações co</w:t>
      </w:r>
      <w:r w:rsidR="00CE3EF4" w:rsidRPr="00C5700C">
        <w:t>ntrárias entre os antropólogos”</w:t>
      </w:r>
      <w:r w:rsidRPr="00C5700C">
        <w:t xml:space="preserve"> (KAEPPLER, [1978, 1997], 2013</w:t>
      </w:r>
      <w:r w:rsidR="00F03C72" w:rsidRPr="00C5700C">
        <w:t xml:space="preserve">: </w:t>
      </w:r>
      <w:r w:rsidRPr="00C5700C">
        <w:t>107)</w:t>
      </w:r>
      <w:r w:rsidR="00CE3EF4" w:rsidRPr="00C5700C">
        <w:t>.</w:t>
      </w:r>
      <w:r w:rsidR="001B4360" w:rsidRPr="00C5700C">
        <w:t xml:space="preserve"> </w:t>
      </w:r>
    </w:p>
    <w:p w14:paraId="741043F8" w14:textId="70514499" w:rsidR="001B4360" w:rsidRPr="00C5700C" w:rsidRDefault="008D7831" w:rsidP="00FD1822">
      <w:pPr>
        <w:ind w:firstLine="851"/>
      </w:pPr>
      <w:proofErr w:type="spellStart"/>
      <w:r w:rsidRPr="00C5700C">
        <w:lastRenderedPageBreak/>
        <w:t>Kaeppler</w:t>
      </w:r>
      <w:proofErr w:type="spellEnd"/>
      <w:r w:rsidRPr="00C5700C">
        <w:t xml:space="preserve"> conclui que a tentativa de </w:t>
      </w:r>
      <w:proofErr w:type="spellStart"/>
      <w:r w:rsidRPr="00C5700C">
        <w:t>Kurath</w:t>
      </w:r>
      <w:proofErr w:type="spellEnd"/>
      <w:r w:rsidRPr="00C5700C">
        <w:t xml:space="preserve"> de tratar dos problemas de definição teve por objetivo primeiro “suscitar nos antropólogos o interesse em estudar as danças e lhes dar as indicações </w:t>
      </w:r>
      <w:proofErr w:type="spellStart"/>
      <w:r w:rsidRPr="00C5700C">
        <w:t>coreológicas</w:t>
      </w:r>
      <w:proofErr w:type="spellEnd"/>
      <w:r w:rsidRPr="00C5700C">
        <w:t xml:space="preserve"> no intuito de orientar a obs</w:t>
      </w:r>
      <w:r w:rsidR="00D62C0D" w:rsidRPr="00C5700C">
        <w:t>ervação e a descrição da dança”</w:t>
      </w:r>
      <w:r w:rsidRPr="00C5700C">
        <w:t xml:space="preserve"> (KAEPPLER, [1978, 1997], 2013</w:t>
      </w:r>
      <w:r w:rsidR="00F03C72" w:rsidRPr="00C5700C">
        <w:t>:</w:t>
      </w:r>
      <w:r w:rsidRPr="00C5700C">
        <w:t xml:space="preserve"> 108)</w:t>
      </w:r>
      <w:r w:rsidR="00D62C0D" w:rsidRPr="00C5700C">
        <w:t>.</w:t>
      </w:r>
      <w:r w:rsidRPr="00C5700C">
        <w:t xml:space="preserve"> A utilização de </w:t>
      </w:r>
      <w:proofErr w:type="spellStart"/>
      <w:r w:rsidRPr="00C5700C">
        <w:t>Kurath</w:t>
      </w:r>
      <w:proofErr w:type="spellEnd"/>
      <w:r w:rsidRPr="00C5700C">
        <w:t xml:space="preserve">, por exemplo, do termo “dança étnica” como categoria analítica (de investigação científica) no âmbito da Etnocoreologia foi, mais tarde, segundo </w:t>
      </w:r>
      <w:proofErr w:type="spellStart"/>
      <w:r w:rsidRPr="00C5700C">
        <w:t>Kaeppler</w:t>
      </w:r>
      <w:proofErr w:type="spellEnd"/>
      <w:r w:rsidRPr="00C5700C">
        <w:t xml:space="preserve">, repensado; e </w:t>
      </w:r>
      <w:proofErr w:type="spellStart"/>
      <w:r w:rsidRPr="00C5700C">
        <w:t>Kurath</w:t>
      </w:r>
      <w:proofErr w:type="spellEnd"/>
      <w:r w:rsidRPr="00C5700C">
        <w:t xml:space="preserve"> (1960</w:t>
      </w:r>
      <w:r w:rsidR="00F03C72" w:rsidRPr="00C5700C">
        <w:t xml:space="preserve">: </w:t>
      </w:r>
      <w:r w:rsidRPr="00C5700C">
        <w:t>235) tenta confrontar todos esses termos problemáticos tais como “dança folclórica”, “dança étnica”, “dança etnológica”, “dança teatral”, “dança comercial”, “dança clássica”, “dança de corte” e “dança artística”.</w:t>
      </w:r>
      <w:r w:rsidR="001B4360" w:rsidRPr="00C5700C">
        <w:t xml:space="preserve"> </w:t>
      </w:r>
    </w:p>
    <w:p w14:paraId="478CE328" w14:textId="4057378C" w:rsidR="001B4360" w:rsidRPr="00C5700C" w:rsidRDefault="008D7831" w:rsidP="00FD1822">
      <w:pPr>
        <w:ind w:firstLine="851"/>
      </w:pPr>
      <w:proofErr w:type="spellStart"/>
      <w:r w:rsidRPr="00C5700C">
        <w:t>Kealiinohomoku</w:t>
      </w:r>
      <w:proofErr w:type="spellEnd"/>
      <w:r w:rsidRPr="00C5700C">
        <w:t xml:space="preserve"> apresenta o desenvolvimento de seu pensamento em dois artigos: </w:t>
      </w:r>
      <w:r w:rsidRPr="00C5700C">
        <w:rPr>
          <w:i/>
        </w:rPr>
        <w:t xml:space="preserve">Uma antropóloga olha o balé clássico como uma forma de dança étnica </w:t>
      </w:r>
      <w:r w:rsidRPr="00C5700C">
        <w:t xml:space="preserve">([1970, 1998], 2013) e </w:t>
      </w:r>
      <w:r w:rsidRPr="00C5700C">
        <w:rPr>
          <w:i/>
        </w:rPr>
        <w:t xml:space="preserve">Dança Folclórica </w:t>
      </w:r>
      <w:r w:rsidRPr="00C5700C">
        <w:t xml:space="preserve">(1972). Esses dois artigos concluem que dividir a dança em diferentes partes e estabelecer categorias entrava nossa própria compreensão da natureza da dança e de suas diversas funções nas diversas sociedades. Seguindo as instruções preliminares de </w:t>
      </w:r>
      <w:proofErr w:type="spellStart"/>
      <w:r w:rsidRPr="00C5700C">
        <w:t>Kurath</w:t>
      </w:r>
      <w:proofErr w:type="spellEnd"/>
      <w:r w:rsidRPr="00C5700C">
        <w:t xml:space="preserve"> quanto ao conjunto das informações de dança, </w:t>
      </w:r>
      <w:proofErr w:type="spellStart"/>
      <w:r w:rsidRPr="00C5700C">
        <w:t>Kealiinohomoku</w:t>
      </w:r>
      <w:proofErr w:type="spellEnd"/>
      <w:r w:rsidRPr="00C5700C">
        <w:t xml:space="preserve"> dá os últimos retoques nos dados levantados, permitindo estabelecer comparações. Depois de vários ajustes, ela publica seu </w:t>
      </w:r>
      <w:r w:rsidRPr="00C5700C">
        <w:rPr>
          <w:i/>
        </w:rPr>
        <w:t xml:space="preserve">Guia dos elementos de informação em dança </w:t>
      </w:r>
      <w:r w:rsidRPr="00C5700C">
        <w:t xml:space="preserve">(1972), um inventário de 11 páginas de características tangíveis da dança e um “compêndio de questões sobre dança”. Esse guia pode servir de manual a todos aqueles que queiram assistir a um espetáculo de dança, seja ao ar livre, seja </w:t>
      </w:r>
      <w:r w:rsidR="00F16CA7" w:rsidRPr="00C5700C">
        <w:t xml:space="preserve">em </w:t>
      </w:r>
      <w:r w:rsidR="00593ABE" w:rsidRPr="00C5700C">
        <w:t>espaço cênico</w:t>
      </w:r>
      <w:r w:rsidRPr="00C5700C">
        <w:t xml:space="preserve"> – e será muito útil no campo das pesquisas transculturais, a quem quer que o utilize. Em 1972, quinze anos depois da sua primeira versão, </w:t>
      </w:r>
      <w:proofErr w:type="spellStart"/>
      <w:r w:rsidRPr="00C5700C">
        <w:t>Kealiinohomoku</w:t>
      </w:r>
      <w:proofErr w:type="spellEnd"/>
      <w:r w:rsidRPr="00C5700C">
        <w:t xml:space="preserve"> declara que esse guia foi um insucesso notável e, aparentemente, outros guias semelhantes encontraram a mesma sorte. Manifestamente, a elaboração dos guias e sua difusão suscitam-nos pouco desejo de observar, de analisar a dança. A aversão de </w:t>
      </w:r>
      <w:proofErr w:type="spellStart"/>
      <w:r w:rsidRPr="00C5700C">
        <w:t>Kealiinohomoku</w:t>
      </w:r>
      <w:proofErr w:type="spellEnd"/>
      <w:r w:rsidRPr="00C5700C">
        <w:t xml:space="preserve"> pela denominação “etnologia da dança” é proveniente, muito provavelmente, de seu acesso precoce à “ciência da </w:t>
      </w:r>
      <w:proofErr w:type="spellStart"/>
      <w:r w:rsidRPr="00C5700C">
        <w:t>Coreologia</w:t>
      </w:r>
      <w:proofErr w:type="spellEnd"/>
      <w:r w:rsidRPr="00C5700C">
        <w:t xml:space="preserve">” de </w:t>
      </w:r>
      <w:proofErr w:type="spellStart"/>
      <w:r w:rsidRPr="00C5700C">
        <w:t>Kurath</w:t>
      </w:r>
      <w:proofErr w:type="spellEnd"/>
      <w:r w:rsidRPr="00C5700C">
        <w:t xml:space="preserve"> e ao seu trabalho sobre as posturas do corpo como comportamentos adquiridos, trabalho que não é, em geral, considerado do domínio dos etnógrafos.</w:t>
      </w:r>
      <w:r w:rsidR="001B4360" w:rsidRPr="00C5700C">
        <w:t xml:space="preserve"> </w:t>
      </w:r>
    </w:p>
    <w:p w14:paraId="33E7F467" w14:textId="7BA1F54E" w:rsidR="008D7831" w:rsidRPr="00C5700C" w:rsidRDefault="008D7831" w:rsidP="00FD1822">
      <w:pPr>
        <w:ind w:firstLine="851"/>
      </w:pPr>
      <w:r w:rsidRPr="00C5700C">
        <w:t>A utilização do termo “</w:t>
      </w:r>
      <w:proofErr w:type="spellStart"/>
      <w:r w:rsidRPr="00C5700C">
        <w:t>Coreologia</w:t>
      </w:r>
      <w:proofErr w:type="spellEnd"/>
      <w:r w:rsidRPr="00C5700C">
        <w:t xml:space="preserve">” </w:t>
      </w:r>
      <w:r w:rsidR="00FC60A5" w:rsidRPr="00C5700C">
        <w:t>– por</w:t>
      </w:r>
      <w:r w:rsidRPr="00C5700C">
        <w:t xml:space="preserve"> </w:t>
      </w:r>
      <w:proofErr w:type="spellStart"/>
      <w:r w:rsidRPr="00C5700C">
        <w:t>Kurath</w:t>
      </w:r>
      <w:proofErr w:type="spellEnd"/>
      <w:r w:rsidRPr="00C5700C">
        <w:t xml:space="preserve"> (1960), </w:t>
      </w:r>
      <w:proofErr w:type="spellStart"/>
      <w:r w:rsidRPr="00C5700C">
        <w:t>Keliinohomoku</w:t>
      </w:r>
      <w:proofErr w:type="spellEnd"/>
      <w:r w:rsidRPr="00C5700C">
        <w:t xml:space="preserve"> (1970) e, mais tarde, Royce (1972) </w:t>
      </w:r>
      <w:r w:rsidR="00FC60A5" w:rsidRPr="00C5700C">
        <w:t xml:space="preserve">– para </w:t>
      </w:r>
      <w:r w:rsidRPr="00C5700C">
        <w:t xml:space="preserve">significar o “estudo da dança” parecia estar, no âmbito antropológico, mal encontrado porque o termo parecia colocar o acento sobre o conteúdo da dança em detrimento dos elementos contextuais das relações sociais e das conotações </w:t>
      </w:r>
      <w:r w:rsidRPr="00C5700C">
        <w:lastRenderedPageBreak/>
        <w:t xml:space="preserve">filosóficas, concernentes à estrutura cultural profunda e à sua estética. Ainda que concordemos com </w:t>
      </w:r>
      <w:proofErr w:type="spellStart"/>
      <w:r w:rsidRPr="00C5700C">
        <w:t>Kurath</w:t>
      </w:r>
      <w:proofErr w:type="spellEnd"/>
      <w:r w:rsidRPr="00C5700C">
        <w:t xml:space="preserve">, </w:t>
      </w:r>
      <w:proofErr w:type="spellStart"/>
      <w:r w:rsidRPr="00C5700C">
        <w:t>Kealiinohomoku</w:t>
      </w:r>
      <w:proofErr w:type="spellEnd"/>
      <w:r w:rsidRPr="00C5700C">
        <w:t xml:space="preserve"> e Royce que o objeto da </w:t>
      </w:r>
      <w:proofErr w:type="spellStart"/>
      <w:r w:rsidRPr="00C5700C">
        <w:t>Coreologia</w:t>
      </w:r>
      <w:proofErr w:type="spellEnd"/>
      <w:r w:rsidRPr="00C5700C">
        <w:t xml:space="preserve"> é a dança, sugerimos (</w:t>
      </w:r>
      <w:proofErr w:type="spellStart"/>
      <w:r w:rsidRPr="00C5700C">
        <w:t>Kaeppler</w:t>
      </w:r>
      <w:proofErr w:type="spellEnd"/>
      <w:r w:rsidRPr="00C5700C">
        <w:t xml:space="preserve"> sugere) que a contribuição possível da dança numa perspectiva antropológica resida naquilo que a dança nos revela sobre a sociedade e sobre o comportamento de homens e mulheres que engendraram os sistemas culturais diversos.  </w:t>
      </w:r>
    </w:p>
    <w:p w14:paraId="47575E0B" w14:textId="77777777" w:rsidR="008D7831" w:rsidRPr="00C5700C" w:rsidRDefault="008D7831" w:rsidP="00FD1822">
      <w:pPr>
        <w:ind w:firstLine="720"/>
        <w:jc w:val="center"/>
        <w:rPr>
          <w:b/>
        </w:rPr>
      </w:pPr>
    </w:p>
    <w:p w14:paraId="328CF920" w14:textId="15F55099" w:rsidR="008D7831" w:rsidRPr="00C5700C" w:rsidRDefault="008D7831" w:rsidP="00FD1822">
      <w:pPr>
        <w:spacing w:line="240" w:lineRule="auto"/>
        <w:rPr>
          <w:b/>
        </w:rPr>
      </w:pPr>
      <w:r w:rsidRPr="00C5700C">
        <w:rPr>
          <w:b/>
        </w:rPr>
        <w:t>Referências</w:t>
      </w:r>
    </w:p>
    <w:p w14:paraId="653E0E8C" w14:textId="77777777" w:rsidR="008D7831" w:rsidRPr="00C5700C" w:rsidRDefault="008D7831" w:rsidP="00FD1822">
      <w:pPr>
        <w:spacing w:line="240" w:lineRule="auto"/>
        <w:ind w:firstLine="720"/>
        <w:jc w:val="center"/>
        <w:rPr>
          <w:b/>
        </w:rPr>
      </w:pPr>
    </w:p>
    <w:p w14:paraId="18C10D78" w14:textId="59BA2D03" w:rsidR="008D7831" w:rsidRPr="00C5700C" w:rsidRDefault="008D7831" w:rsidP="00FD1822">
      <w:pPr>
        <w:spacing w:line="240" w:lineRule="auto"/>
      </w:pPr>
      <w:r w:rsidRPr="00C5700C">
        <w:t xml:space="preserve">BOAS, Franz. </w:t>
      </w:r>
      <w:r w:rsidRPr="00C5700C">
        <w:rPr>
          <w:b/>
        </w:rPr>
        <w:t>Antropologia Cultural</w:t>
      </w:r>
      <w:r w:rsidRPr="00C5700C">
        <w:t xml:space="preserve">. (4ª Ed.) As limitações do método </w:t>
      </w:r>
      <w:r w:rsidR="001A2F3E" w:rsidRPr="00C5700C">
        <w:t>(</w:t>
      </w:r>
      <w:r w:rsidRPr="00C5700C">
        <w:t>1896</w:t>
      </w:r>
      <w:r w:rsidR="001A2F3E" w:rsidRPr="00C5700C">
        <w:t>)</w:t>
      </w:r>
      <w:r w:rsidRPr="00C5700C">
        <w:t xml:space="preserve">; Os métodos da etnologia </w:t>
      </w:r>
      <w:r w:rsidR="001A2F3E" w:rsidRPr="00C5700C">
        <w:t>(</w:t>
      </w:r>
      <w:r w:rsidRPr="00C5700C">
        <w:t>1920</w:t>
      </w:r>
      <w:r w:rsidR="001A2F3E" w:rsidRPr="00C5700C">
        <w:t>)</w:t>
      </w:r>
      <w:r w:rsidRPr="00C5700C">
        <w:t xml:space="preserve">; Alguns problemas de </w:t>
      </w:r>
      <w:proofErr w:type="spellStart"/>
      <w:r w:rsidRPr="00C5700C">
        <w:t>metodologa</w:t>
      </w:r>
      <w:proofErr w:type="spellEnd"/>
      <w:r w:rsidRPr="00C5700C">
        <w:t xml:space="preserve"> nas ciências sociais </w:t>
      </w:r>
      <w:r w:rsidR="001A2F3E" w:rsidRPr="00C5700C">
        <w:t>(</w:t>
      </w:r>
      <w:r w:rsidRPr="00C5700C">
        <w:t>1930</w:t>
      </w:r>
      <w:r w:rsidR="001A2F3E" w:rsidRPr="00C5700C">
        <w:t>)</w:t>
      </w:r>
      <w:r w:rsidRPr="00C5700C">
        <w:t xml:space="preserve">; Raça e progresso </w:t>
      </w:r>
      <w:r w:rsidR="001A2F3E" w:rsidRPr="00C5700C">
        <w:t>(</w:t>
      </w:r>
      <w:r w:rsidRPr="00C5700C">
        <w:t>1931</w:t>
      </w:r>
      <w:r w:rsidR="001A2F3E" w:rsidRPr="00C5700C">
        <w:t>)</w:t>
      </w:r>
      <w:r w:rsidRPr="00C5700C">
        <w:t xml:space="preserve">; Os objetivos da pesquisa antropológica </w:t>
      </w:r>
      <w:r w:rsidR="001A2F3E" w:rsidRPr="00C5700C">
        <w:t>(</w:t>
      </w:r>
      <w:r w:rsidRPr="00C5700C">
        <w:t xml:space="preserve">1932) </w:t>
      </w:r>
      <w:r w:rsidR="00C204E6" w:rsidRPr="00C5700C">
        <w:t>(</w:t>
      </w:r>
      <w:r w:rsidRPr="00C5700C">
        <w:t>Tradução: Celso Castro</w:t>
      </w:r>
      <w:r w:rsidR="00C204E6" w:rsidRPr="00C5700C">
        <w:t>)</w:t>
      </w:r>
      <w:r w:rsidRPr="00C5700C">
        <w:t xml:space="preserve"> Rio de Janeiro: Jorge Zahar, 2007. </w:t>
      </w:r>
    </w:p>
    <w:p w14:paraId="412E6AB1" w14:textId="77777777" w:rsidR="008D7831" w:rsidRPr="00C5700C" w:rsidRDefault="008D7831" w:rsidP="00FD1822">
      <w:pPr>
        <w:spacing w:line="240" w:lineRule="auto"/>
      </w:pPr>
    </w:p>
    <w:p w14:paraId="2CBFE7B0" w14:textId="0C307FF6" w:rsidR="008D7831" w:rsidRPr="00C5700C" w:rsidRDefault="008D7831" w:rsidP="00FD1822">
      <w:pPr>
        <w:spacing w:line="240" w:lineRule="auto"/>
      </w:pPr>
      <w:r w:rsidRPr="00C5700C">
        <w:t xml:space="preserve">BOAS, Franz. </w:t>
      </w:r>
      <w:r w:rsidRPr="00C5700C">
        <w:rPr>
          <w:b/>
        </w:rPr>
        <w:t xml:space="preserve">Arte </w:t>
      </w:r>
      <w:r w:rsidR="00DE64CF" w:rsidRPr="00C5700C">
        <w:rPr>
          <w:b/>
        </w:rPr>
        <w:t>p</w:t>
      </w:r>
      <w:r w:rsidRPr="00C5700C">
        <w:rPr>
          <w:b/>
        </w:rPr>
        <w:t>rimitiva</w:t>
      </w:r>
      <w:r w:rsidR="00EE09E2" w:rsidRPr="00C5700C">
        <w:rPr>
          <w:bCs/>
        </w:rPr>
        <w:t>.</w:t>
      </w:r>
      <w:r w:rsidRPr="00C5700C">
        <w:t xml:space="preserve"> </w:t>
      </w:r>
      <w:r w:rsidR="00EE09E2" w:rsidRPr="00C5700C">
        <w:t xml:space="preserve">Coleção Antropologia. </w:t>
      </w:r>
      <w:r w:rsidR="00C204E6" w:rsidRPr="00C5700C">
        <w:t>(</w:t>
      </w:r>
      <w:r w:rsidRPr="00C5700C">
        <w:t>Tradução: Fábio Ribeiro</w:t>
      </w:r>
      <w:r w:rsidR="00C204E6" w:rsidRPr="00C5700C">
        <w:t>)</w:t>
      </w:r>
      <w:r w:rsidRPr="00C5700C">
        <w:t xml:space="preserve"> Petrópol</w:t>
      </w:r>
      <w:r w:rsidR="00E41F9D" w:rsidRPr="00C5700C">
        <w:t>is, Rio de Janeiro: Vozes, 2014</w:t>
      </w:r>
      <w:r w:rsidR="00EE09E2" w:rsidRPr="00C5700C">
        <w:t xml:space="preserve">. </w:t>
      </w:r>
      <w:r w:rsidR="00CD5488" w:rsidRPr="00C5700C">
        <w:t>[1955]</w:t>
      </w:r>
    </w:p>
    <w:p w14:paraId="5928072E" w14:textId="77777777" w:rsidR="008D7831" w:rsidRPr="00C5700C" w:rsidRDefault="008D7831" w:rsidP="00FD1822">
      <w:pPr>
        <w:spacing w:line="240" w:lineRule="auto"/>
        <w:jc w:val="center"/>
        <w:rPr>
          <w:b/>
        </w:rPr>
      </w:pPr>
    </w:p>
    <w:p w14:paraId="6FA84B0C" w14:textId="105A4B0A" w:rsidR="008D7831" w:rsidRPr="00C5700C" w:rsidRDefault="008D7831" w:rsidP="00FD1822">
      <w:pPr>
        <w:spacing w:line="240" w:lineRule="auto"/>
      </w:pPr>
      <w:r w:rsidRPr="00C5700C">
        <w:t xml:space="preserve">BOAS, Franz. Dance and </w:t>
      </w:r>
      <w:r w:rsidR="00CD5488" w:rsidRPr="00C5700C">
        <w:t>m</w:t>
      </w:r>
      <w:r w:rsidRPr="00C5700C">
        <w:t xml:space="preserve">usic in the </w:t>
      </w:r>
      <w:r w:rsidR="00243A93" w:rsidRPr="00C5700C">
        <w:t>l</w:t>
      </w:r>
      <w:r w:rsidRPr="00C5700C">
        <w:t xml:space="preserve">ife of the </w:t>
      </w:r>
      <w:proofErr w:type="spellStart"/>
      <w:r w:rsidR="00243A93" w:rsidRPr="00C5700C">
        <w:t>n</w:t>
      </w:r>
      <w:r w:rsidRPr="00C5700C">
        <w:t>orthwest</w:t>
      </w:r>
      <w:proofErr w:type="spellEnd"/>
      <w:r w:rsidRPr="00C5700C">
        <w:t xml:space="preserve"> </w:t>
      </w:r>
      <w:proofErr w:type="spellStart"/>
      <w:r w:rsidR="00243A93" w:rsidRPr="00C5700C">
        <w:t>c</w:t>
      </w:r>
      <w:r w:rsidRPr="00C5700C">
        <w:t>oast</w:t>
      </w:r>
      <w:proofErr w:type="spellEnd"/>
      <w:r w:rsidRPr="00C5700C">
        <w:t xml:space="preserve"> </w:t>
      </w:r>
      <w:proofErr w:type="spellStart"/>
      <w:r w:rsidR="00243A93" w:rsidRPr="00C5700C">
        <w:t>i</w:t>
      </w:r>
      <w:r w:rsidRPr="00C5700C">
        <w:t>ndians</w:t>
      </w:r>
      <w:proofErr w:type="spellEnd"/>
      <w:r w:rsidRPr="00C5700C">
        <w:t xml:space="preserve"> of North </w:t>
      </w:r>
      <w:proofErr w:type="spellStart"/>
      <w:r w:rsidRPr="00C5700C">
        <w:t>America</w:t>
      </w:r>
      <w:proofErr w:type="spellEnd"/>
      <w:r w:rsidRPr="00C5700C">
        <w:t xml:space="preserve">. In: BOAS, Franz. </w:t>
      </w:r>
      <w:r w:rsidRPr="00C5700C">
        <w:rPr>
          <w:b/>
        </w:rPr>
        <w:t xml:space="preserve">The </w:t>
      </w:r>
      <w:proofErr w:type="spellStart"/>
      <w:r w:rsidR="00243A93" w:rsidRPr="00C5700C">
        <w:rPr>
          <w:b/>
        </w:rPr>
        <w:t>f</w:t>
      </w:r>
      <w:r w:rsidRPr="00C5700C">
        <w:rPr>
          <w:b/>
        </w:rPr>
        <w:t>unction</w:t>
      </w:r>
      <w:proofErr w:type="spellEnd"/>
      <w:r w:rsidRPr="00C5700C">
        <w:rPr>
          <w:b/>
        </w:rPr>
        <w:t xml:space="preserve"> of </w:t>
      </w:r>
      <w:r w:rsidR="00243A93" w:rsidRPr="00C5700C">
        <w:rPr>
          <w:b/>
        </w:rPr>
        <w:t>d</w:t>
      </w:r>
      <w:r w:rsidRPr="00C5700C">
        <w:rPr>
          <w:b/>
        </w:rPr>
        <w:t xml:space="preserve">ance in </w:t>
      </w:r>
      <w:proofErr w:type="spellStart"/>
      <w:r w:rsidR="00243A93" w:rsidRPr="00C5700C">
        <w:rPr>
          <w:b/>
        </w:rPr>
        <w:t>h</w:t>
      </w:r>
      <w:r w:rsidRPr="00C5700C">
        <w:rPr>
          <w:b/>
        </w:rPr>
        <w:t>uman</w:t>
      </w:r>
      <w:proofErr w:type="spellEnd"/>
      <w:r w:rsidRPr="00C5700C">
        <w:rPr>
          <w:b/>
        </w:rPr>
        <w:t xml:space="preserve"> </w:t>
      </w:r>
      <w:r w:rsidR="00243A93" w:rsidRPr="00C5700C">
        <w:rPr>
          <w:b/>
        </w:rPr>
        <w:t>s</w:t>
      </w:r>
      <w:r w:rsidRPr="00C5700C">
        <w:rPr>
          <w:b/>
        </w:rPr>
        <w:t>ociety</w:t>
      </w:r>
      <w:r w:rsidRPr="00C5700C">
        <w:t xml:space="preserve">. New York: Boas </w:t>
      </w:r>
      <w:proofErr w:type="spellStart"/>
      <w:r w:rsidRPr="00C5700C">
        <w:t>School</w:t>
      </w:r>
      <w:proofErr w:type="spellEnd"/>
      <w:r w:rsidRPr="00C5700C">
        <w:t>, 1944.</w:t>
      </w:r>
    </w:p>
    <w:p w14:paraId="2653F54F" w14:textId="77777777" w:rsidR="008D7831" w:rsidRPr="00C5700C" w:rsidRDefault="008D7831" w:rsidP="00FD1822">
      <w:pPr>
        <w:spacing w:line="240" w:lineRule="auto"/>
      </w:pPr>
    </w:p>
    <w:p w14:paraId="7DF6AB8A" w14:textId="2412D7AD" w:rsidR="008D7831" w:rsidRPr="00C5700C" w:rsidRDefault="008D7831" w:rsidP="00FD1822">
      <w:pPr>
        <w:pStyle w:val="Textodenotadefim"/>
        <w:jc w:val="both"/>
        <w:rPr>
          <w:sz w:val="24"/>
          <w:szCs w:val="24"/>
        </w:rPr>
      </w:pPr>
      <w:r w:rsidRPr="00C5700C">
        <w:rPr>
          <w:sz w:val="24"/>
          <w:szCs w:val="24"/>
        </w:rPr>
        <w:t xml:space="preserve">BROWN, D. N. The </w:t>
      </w:r>
      <w:r w:rsidR="00967DE3" w:rsidRPr="00C5700C">
        <w:rPr>
          <w:sz w:val="24"/>
          <w:szCs w:val="24"/>
        </w:rPr>
        <w:t>d</w:t>
      </w:r>
      <w:r w:rsidRPr="00C5700C">
        <w:rPr>
          <w:sz w:val="24"/>
          <w:szCs w:val="24"/>
        </w:rPr>
        <w:t xml:space="preserve">ance of </w:t>
      </w:r>
      <w:proofErr w:type="spellStart"/>
      <w:r w:rsidRPr="00C5700C">
        <w:rPr>
          <w:sz w:val="24"/>
          <w:szCs w:val="24"/>
        </w:rPr>
        <w:t>Taos</w:t>
      </w:r>
      <w:proofErr w:type="spellEnd"/>
      <w:r w:rsidRPr="00C5700C">
        <w:rPr>
          <w:sz w:val="24"/>
          <w:szCs w:val="24"/>
        </w:rPr>
        <w:t xml:space="preserve"> Pueblo</w:t>
      </w:r>
      <w:r w:rsidR="00967DE3" w:rsidRPr="00C5700C">
        <w:rPr>
          <w:sz w:val="24"/>
          <w:szCs w:val="24"/>
        </w:rPr>
        <w:t xml:space="preserve">, </w:t>
      </w:r>
      <w:proofErr w:type="spellStart"/>
      <w:r w:rsidRPr="00C5700C">
        <w:rPr>
          <w:bCs/>
          <w:sz w:val="24"/>
          <w:szCs w:val="24"/>
        </w:rPr>
        <w:t>Reflections</w:t>
      </w:r>
      <w:proofErr w:type="spellEnd"/>
      <w:r w:rsidRPr="00C5700C">
        <w:rPr>
          <w:bCs/>
          <w:sz w:val="24"/>
          <w:szCs w:val="24"/>
        </w:rPr>
        <w:t xml:space="preserve"> and </w:t>
      </w:r>
      <w:r w:rsidR="00C35CEB" w:rsidRPr="00C5700C">
        <w:rPr>
          <w:bCs/>
          <w:sz w:val="24"/>
          <w:szCs w:val="24"/>
        </w:rPr>
        <w:t>p</w:t>
      </w:r>
      <w:r w:rsidRPr="00C5700C">
        <w:rPr>
          <w:bCs/>
          <w:sz w:val="24"/>
          <w:szCs w:val="24"/>
        </w:rPr>
        <w:t xml:space="preserve">erspectives on </w:t>
      </w:r>
      <w:proofErr w:type="spellStart"/>
      <w:r w:rsidR="00C35CEB" w:rsidRPr="00C5700C">
        <w:rPr>
          <w:bCs/>
          <w:sz w:val="24"/>
          <w:szCs w:val="24"/>
        </w:rPr>
        <w:t>t</w:t>
      </w:r>
      <w:r w:rsidRPr="00C5700C">
        <w:rPr>
          <w:bCs/>
          <w:sz w:val="24"/>
          <w:szCs w:val="24"/>
        </w:rPr>
        <w:t>wo</w:t>
      </w:r>
      <w:proofErr w:type="spellEnd"/>
      <w:r w:rsidRPr="00C5700C">
        <w:rPr>
          <w:bCs/>
          <w:sz w:val="24"/>
          <w:szCs w:val="24"/>
        </w:rPr>
        <w:t xml:space="preserve"> </w:t>
      </w:r>
      <w:proofErr w:type="spellStart"/>
      <w:r w:rsidR="00C35CEB" w:rsidRPr="00C5700C">
        <w:rPr>
          <w:bCs/>
          <w:sz w:val="24"/>
          <w:szCs w:val="24"/>
        </w:rPr>
        <w:t>a</w:t>
      </w:r>
      <w:r w:rsidRPr="00C5700C">
        <w:rPr>
          <w:bCs/>
          <w:sz w:val="24"/>
          <w:szCs w:val="24"/>
        </w:rPr>
        <w:t>nthropological</w:t>
      </w:r>
      <w:proofErr w:type="spellEnd"/>
      <w:r w:rsidRPr="00C5700C">
        <w:rPr>
          <w:bCs/>
          <w:sz w:val="24"/>
          <w:szCs w:val="24"/>
        </w:rPr>
        <w:t xml:space="preserve"> </w:t>
      </w:r>
      <w:proofErr w:type="spellStart"/>
      <w:r w:rsidR="00C35CEB" w:rsidRPr="00C5700C">
        <w:rPr>
          <w:bCs/>
          <w:sz w:val="24"/>
          <w:szCs w:val="24"/>
        </w:rPr>
        <w:t>s</w:t>
      </w:r>
      <w:r w:rsidRPr="00C5700C">
        <w:rPr>
          <w:bCs/>
          <w:sz w:val="24"/>
          <w:szCs w:val="24"/>
        </w:rPr>
        <w:t>tudies</w:t>
      </w:r>
      <w:proofErr w:type="spellEnd"/>
      <w:r w:rsidRPr="00C5700C">
        <w:rPr>
          <w:bCs/>
          <w:sz w:val="24"/>
          <w:szCs w:val="24"/>
        </w:rPr>
        <w:t xml:space="preserve"> of </w:t>
      </w:r>
      <w:r w:rsidR="00C35CEB" w:rsidRPr="00C5700C">
        <w:rPr>
          <w:bCs/>
          <w:sz w:val="24"/>
          <w:szCs w:val="24"/>
        </w:rPr>
        <w:t>d</w:t>
      </w:r>
      <w:r w:rsidRPr="00C5700C">
        <w:rPr>
          <w:bCs/>
          <w:sz w:val="24"/>
          <w:szCs w:val="24"/>
        </w:rPr>
        <w:t>ance</w:t>
      </w:r>
      <w:r w:rsidR="003C3617" w:rsidRPr="00C5700C">
        <w:rPr>
          <w:sz w:val="24"/>
          <w:szCs w:val="24"/>
        </w:rPr>
        <w:t>.</w:t>
      </w:r>
      <w:r w:rsidRPr="00C5700C">
        <w:rPr>
          <w:sz w:val="24"/>
          <w:szCs w:val="24"/>
        </w:rPr>
        <w:t xml:space="preserve"> </w:t>
      </w:r>
      <w:r w:rsidRPr="00C5700C">
        <w:rPr>
          <w:b/>
          <w:bCs/>
          <w:sz w:val="24"/>
          <w:szCs w:val="24"/>
        </w:rPr>
        <w:t>CORD</w:t>
      </w:r>
      <w:r w:rsidRPr="00C5700C">
        <w:rPr>
          <w:sz w:val="24"/>
          <w:szCs w:val="24"/>
        </w:rPr>
        <w:t xml:space="preserve"> </w:t>
      </w:r>
      <w:r w:rsidR="001907B2" w:rsidRPr="00C5700C">
        <w:rPr>
          <w:b/>
          <w:bCs/>
          <w:sz w:val="24"/>
          <w:szCs w:val="24"/>
        </w:rPr>
        <w:t>News</w:t>
      </w:r>
      <w:r w:rsidR="001907B2" w:rsidRPr="00C5700C">
        <w:rPr>
          <w:sz w:val="24"/>
          <w:szCs w:val="24"/>
        </w:rPr>
        <w:t xml:space="preserve">, </w:t>
      </w:r>
      <w:r w:rsidRPr="00C5700C">
        <w:rPr>
          <w:sz w:val="24"/>
          <w:szCs w:val="24"/>
        </w:rPr>
        <w:t>Ann. 7, 1976, p. 181-272.</w:t>
      </w:r>
    </w:p>
    <w:p w14:paraId="7B1FD726" w14:textId="77777777" w:rsidR="008D7831" w:rsidRPr="00C5700C" w:rsidRDefault="008D7831" w:rsidP="00FD1822">
      <w:pPr>
        <w:spacing w:line="240" w:lineRule="auto"/>
      </w:pPr>
    </w:p>
    <w:p w14:paraId="0F8DBD20" w14:textId="4F179AD9" w:rsidR="008D7831" w:rsidRPr="00C5700C" w:rsidRDefault="008D7831" w:rsidP="00FD1822">
      <w:pPr>
        <w:spacing w:line="240" w:lineRule="auto"/>
      </w:pPr>
      <w:r w:rsidRPr="00C5700C">
        <w:t xml:space="preserve">CAMARGO, Giselle G. A. Antropologia da Dança: ensaio bibliográfico. In: CAMARGO, Giselle G. A. (Org.) </w:t>
      </w:r>
      <w:r w:rsidRPr="00C5700C">
        <w:rPr>
          <w:b/>
        </w:rPr>
        <w:t>Antropologia da Dança I</w:t>
      </w:r>
      <w:r w:rsidRPr="00C5700C">
        <w:t>. Florianópolis</w:t>
      </w:r>
      <w:r w:rsidR="00F20B23" w:rsidRPr="00C5700C">
        <w:t>:</w:t>
      </w:r>
      <w:r w:rsidRPr="00C5700C">
        <w:t xml:space="preserve"> Insular, 2013, p. 15-29.</w:t>
      </w:r>
    </w:p>
    <w:p w14:paraId="4B9D32E4" w14:textId="77777777" w:rsidR="008D7831" w:rsidRPr="00C5700C" w:rsidRDefault="008D7831" w:rsidP="00FD1822">
      <w:pPr>
        <w:spacing w:line="240" w:lineRule="auto"/>
      </w:pPr>
    </w:p>
    <w:p w14:paraId="37EE714F" w14:textId="0D9F1E81" w:rsidR="008D7831" w:rsidRPr="00C5700C" w:rsidRDefault="008D7831" w:rsidP="00FD1822">
      <w:pPr>
        <w:spacing w:line="240" w:lineRule="auto"/>
      </w:pPr>
      <w:r w:rsidRPr="00C5700C">
        <w:t xml:space="preserve">CASTRO, Celso. (Seleção, Apresentação e Revisão) </w:t>
      </w:r>
      <w:r w:rsidRPr="00C5700C">
        <w:rPr>
          <w:b/>
        </w:rPr>
        <w:t xml:space="preserve">Evolucionismo </w:t>
      </w:r>
      <w:r w:rsidR="00B13C4E" w:rsidRPr="00C5700C">
        <w:rPr>
          <w:b/>
        </w:rPr>
        <w:t>c</w:t>
      </w:r>
      <w:r w:rsidRPr="00C5700C">
        <w:rPr>
          <w:b/>
        </w:rPr>
        <w:t>ultural</w:t>
      </w:r>
      <w:r w:rsidRPr="00C5700C">
        <w:t xml:space="preserve">. Textos de Morgan, Tylor e Frazer. </w:t>
      </w:r>
      <w:r w:rsidR="005728F5" w:rsidRPr="00C5700C">
        <w:t>(</w:t>
      </w:r>
      <w:r w:rsidRPr="00C5700C">
        <w:t>Tradução: Maria Lúcia de Oliveira</w:t>
      </w:r>
      <w:r w:rsidR="005728F5" w:rsidRPr="00C5700C">
        <w:t>)</w:t>
      </w:r>
      <w:r w:rsidRPr="00C5700C">
        <w:t xml:space="preserve"> Rio de Janeiro: Jorge Zahar, 2005. </w:t>
      </w:r>
    </w:p>
    <w:p w14:paraId="517DA70F" w14:textId="77777777" w:rsidR="008D7831" w:rsidRPr="00C5700C" w:rsidRDefault="008D7831" w:rsidP="00FD1822">
      <w:pPr>
        <w:spacing w:line="240" w:lineRule="auto"/>
      </w:pPr>
    </w:p>
    <w:p w14:paraId="5C7ECF9A" w14:textId="41AEE364" w:rsidR="008D7831" w:rsidRPr="00C5700C" w:rsidRDefault="008D7831" w:rsidP="00FD1822">
      <w:pPr>
        <w:spacing w:line="240" w:lineRule="auto"/>
      </w:pPr>
      <w:r w:rsidRPr="00C5700C">
        <w:t xml:space="preserve">CAVALCANTI, Maria Laura. (Org.) </w:t>
      </w:r>
      <w:r w:rsidRPr="00C5700C">
        <w:rPr>
          <w:b/>
        </w:rPr>
        <w:t>Ritual e performance</w:t>
      </w:r>
      <w:r w:rsidRPr="00C5700C">
        <w:t xml:space="preserve">. 4 estudos clássicos. </w:t>
      </w:r>
      <w:r w:rsidR="00C204E6" w:rsidRPr="00C5700C">
        <w:t>(</w:t>
      </w:r>
      <w:r w:rsidR="00971C73" w:rsidRPr="00C5700C">
        <w:t>Tradu</w:t>
      </w:r>
      <w:r w:rsidR="00EC04A7" w:rsidRPr="00C5700C">
        <w:t>tores</w:t>
      </w:r>
      <w:r w:rsidR="00971C73" w:rsidRPr="00C5700C">
        <w:t xml:space="preserve">: Maria Laura Cavalcanti </w:t>
      </w:r>
      <w:r w:rsidR="00971C73" w:rsidRPr="00C5700C">
        <w:rPr>
          <w:i/>
          <w:iCs/>
        </w:rPr>
        <w:t>et al</w:t>
      </w:r>
      <w:r w:rsidR="00C204E6" w:rsidRPr="00C5700C">
        <w:t>)</w:t>
      </w:r>
      <w:r w:rsidR="00971C73" w:rsidRPr="00C5700C">
        <w:t xml:space="preserve"> </w:t>
      </w:r>
      <w:r w:rsidRPr="00C5700C">
        <w:t>Rio de Janeiro: 7 Letras, 2014.</w:t>
      </w:r>
    </w:p>
    <w:p w14:paraId="07EF2908" w14:textId="77777777" w:rsidR="008D7831" w:rsidRPr="00C5700C" w:rsidRDefault="008D7831" w:rsidP="00FD1822">
      <w:pPr>
        <w:spacing w:line="240" w:lineRule="auto"/>
      </w:pPr>
    </w:p>
    <w:p w14:paraId="7D05C276" w14:textId="77777777" w:rsidR="008D7831" w:rsidRPr="00C5700C" w:rsidRDefault="008D7831" w:rsidP="00FD1822">
      <w:pPr>
        <w:spacing w:line="240" w:lineRule="auto"/>
      </w:pPr>
      <w:r w:rsidRPr="00C5700C">
        <w:rPr>
          <w:bCs/>
        </w:rPr>
        <w:t xml:space="preserve">EVANS-PRITCHARD, Edward Evan. A dança. </w:t>
      </w:r>
      <w:r w:rsidRPr="00C5700C">
        <w:t xml:space="preserve">[1928] In: CAVALCANTI, Maria Laura. (Org.) </w:t>
      </w:r>
      <w:r w:rsidRPr="00C5700C">
        <w:rPr>
          <w:b/>
        </w:rPr>
        <w:t>Ritual e performance</w:t>
      </w:r>
      <w:r w:rsidRPr="00C5700C">
        <w:t>. 4 estudos clássicos. Rio de Janeiro: 7 Letras, 2014, p. 21-38.</w:t>
      </w:r>
    </w:p>
    <w:p w14:paraId="61022FA9" w14:textId="77777777" w:rsidR="008D7831" w:rsidRPr="00C5700C" w:rsidRDefault="008D7831" w:rsidP="00FD1822">
      <w:pPr>
        <w:spacing w:line="240" w:lineRule="auto"/>
      </w:pPr>
    </w:p>
    <w:p w14:paraId="2BEB5DE8" w14:textId="6F04E385" w:rsidR="008D7831" w:rsidRPr="00C5700C" w:rsidRDefault="008D7831" w:rsidP="00FD1822">
      <w:pPr>
        <w:spacing w:line="240" w:lineRule="auto"/>
      </w:pPr>
      <w:r w:rsidRPr="00C5700C">
        <w:t xml:space="preserve">FRAZER, James George. O escopo da Antropologia Social. [1908] In: CASTRO, Celso. (Seleção, Apresentação e Revisão) </w:t>
      </w:r>
      <w:r w:rsidRPr="00C5700C">
        <w:rPr>
          <w:b/>
        </w:rPr>
        <w:t xml:space="preserve">Evolucionismo </w:t>
      </w:r>
      <w:r w:rsidR="00B13C4E" w:rsidRPr="00C5700C">
        <w:rPr>
          <w:b/>
        </w:rPr>
        <w:t>c</w:t>
      </w:r>
      <w:r w:rsidRPr="00C5700C">
        <w:rPr>
          <w:b/>
        </w:rPr>
        <w:t>ultural</w:t>
      </w:r>
      <w:r w:rsidRPr="00C5700C">
        <w:t xml:space="preserve">. Textos de Morgan, Tylor e Frazer. </w:t>
      </w:r>
      <w:r w:rsidR="00C204E6" w:rsidRPr="00C5700C">
        <w:t>(</w:t>
      </w:r>
      <w:r w:rsidRPr="00C5700C">
        <w:t>Tradução: Maria Lúcia de Oliveira</w:t>
      </w:r>
      <w:r w:rsidR="00C204E6" w:rsidRPr="00C5700C">
        <w:t>)</w:t>
      </w:r>
      <w:r w:rsidRPr="00C5700C">
        <w:t xml:space="preserve"> Rio de Janeiro: Jorge Zahar, 2005. </w:t>
      </w:r>
    </w:p>
    <w:p w14:paraId="7F7E5C41" w14:textId="77777777" w:rsidR="008D7831" w:rsidRPr="00C5700C" w:rsidRDefault="008D7831" w:rsidP="00FD1822">
      <w:pPr>
        <w:spacing w:line="240" w:lineRule="auto"/>
      </w:pPr>
    </w:p>
    <w:p w14:paraId="2DA614B0" w14:textId="45CC87BB" w:rsidR="008D7831" w:rsidRPr="00C5700C" w:rsidRDefault="008D7831" w:rsidP="00FD1822">
      <w:pPr>
        <w:spacing w:line="240" w:lineRule="auto"/>
      </w:pPr>
      <w:r w:rsidRPr="00C5700C">
        <w:t xml:space="preserve">FRAZER, Sir James George. </w:t>
      </w:r>
      <w:r w:rsidRPr="00C5700C">
        <w:rPr>
          <w:b/>
        </w:rPr>
        <w:t xml:space="preserve">O </w:t>
      </w:r>
      <w:r w:rsidR="00881C5D" w:rsidRPr="00C5700C">
        <w:rPr>
          <w:b/>
        </w:rPr>
        <w:t>r</w:t>
      </w:r>
      <w:r w:rsidRPr="00C5700C">
        <w:rPr>
          <w:b/>
        </w:rPr>
        <w:t xml:space="preserve">amo de </w:t>
      </w:r>
      <w:r w:rsidR="00881C5D" w:rsidRPr="00C5700C">
        <w:rPr>
          <w:b/>
        </w:rPr>
        <w:t>o</w:t>
      </w:r>
      <w:r w:rsidRPr="00C5700C">
        <w:rPr>
          <w:b/>
        </w:rPr>
        <w:t>uro</w:t>
      </w:r>
      <w:r w:rsidRPr="00C5700C">
        <w:t xml:space="preserve">. [1890] Edição: Mary Douglas. [1922] </w:t>
      </w:r>
      <w:r w:rsidR="00C204E6" w:rsidRPr="00C5700C">
        <w:t>(</w:t>
      </w:r>
      <w:r w:rsidRPr="00C5700C">
        <w:t xml:space="preserve">Tradução: </w:t>
      </w:r>
      <w:proofErr w:type="spellStart"/>
      <w:r w:rsidRPr="00C5700C">
        <w:t>Waltensir</w:t>
      </w:r>
      <w:proofErr w:type="spellEnd"/>
      <w:r w:rsidRPr="00C5700C">
        <w:t xml:space="preserve"> Dutra</w:t>
      </w:r>
      <w:r w:rsidR="00C204E6" w:rsidRPr="00C5700C">
        <w:t>)</w:t>
      </w:r>
      <w:r w:rsidRPr="00C5700C">
        <w:t xml:space="preserve"> Apresentação: Darcy Ribeiro. Rio de Janeiro: Guanabara, 1982. </w:t>
      </w:r>
      <w:r w:rsidR="001A58E2" w:rsidRPr="00C5700C">
        <w:t>[</w:t>
      </w:r>
      <w:r w:rsidRPr="00C5700C">
        <w:t>Edição abreviada, a partir da edição de Mary Douglas</w:t>
      </w:r>
      <w:r w:rsidR="001A58E2" w:rsidRPr="00C5700C">
        <w:t>]</w:t>
      </w:r>
    </w:p>
    <w:p w14:paraId="57746D24" w14:textId="77777777" w:rsidR="008D7831" w:rsidRPr="00C5700C" w:rsidRDefault="008D7831" w:rsidP="00FD1822">
      <w:pPr>
        <w:spacing w:line="240" w:lineRule="auto"/>
      </w:pPr>
    </w:p>
    <w:p w14:paraId="288BE9AD" w14:textId="3DCF271E" w:rsidR="008D7831" w:rsidRPr="00C5700C" w:rsidRDefault="008D7831" w:rsidP="00FD1822">
      <w:pPr>
        <w:spacing w:line="240" w:lineRule="auto"/>
      </w:pPr>
      <w:r w:rsidRPr="00C5700C">
        <w:lastRenderedPageBreak/>
        <w:t xml:space="preserve">KAEPPLER, Adrienne. Dance in </w:t>
      </w:r>
      <w:proofErr w:type="spellStart"/>
      <w:r w:rsidR="00FE4396" w:rsidRPr="00C5700C">
        <w:t>a</w:t>
      </w:r>
      <w:r w:rsidRPr="00C5700C">
        <w:t>nthropological</w:t>
      </w:r>
      <w:proofErr w:type="spellEnd"/>
      <w:r w:rsidRPr="00C5700C">
        <w:t xml:space="preserve"> </w:t>
      </w:r>
      <w:r w:rsidR="00FE4396" w:rsidRPr="00C5700C">
        <w:t>p</w:t>
      </w:r>
      <w:r w:rsidRPr="00C5700C">
        <w:t>erspective</w:t>
      </w:r>
      <w:r w:rsidR="005740EE" w:rsidRPr="00C5700C">
        <w:t>.</w:t>
      </w:r>
      <w:r w:rsidRPr="00C5700C">
        <w:t xml:space="preserve"> </w:t>
      </w:r>
      <w:r w:rsidRPr="00C5700C">
        <w:rPr>
          <w:b/>
        </w:rPr>
        <w:t>Annual Review of Anthropology</w:t>
      </w:r>
      <w:r w:rsidRPr="00C5700C">
        <w:t>, 7, 1978, p. 31-49.</w:t>
      </w:r>
    </w:p>
    <w:p w14:paraId="1A906565" w14:textId="77777777" w:rsidR="008D7831" w:rsidRPr="00C5700C" w:rsidRDefault="008D7831" w:rsidP="00FD1822">
      <w:pPr>
        <w:spacing w:line="240" w:lineRule="auto"/>
      </w:pPr>
    </w:p>
    <w:p w14:paraId="308E9B79" w14:textId="14B67D9D" w:rsidR="008D7831" w:rsidRPr="00C5700C" w:rsidRDefault="008D7831" w:rsidP="00FD1822">
      <w:pPr>
        <w:spacing w:line="240" w:lineRule="auto"/>
      </w:pPr>
      <w:r w:rsidRPr="00C5700C">
        <w:t xml:space="preserve">KAEPPLER, Adrienne. </w:t>
      </w:r>
      <w:r w:rsidRPr="00C5700C">
        <w:rPr>
          <w:lang w:val="es-ES"/>
        </w:rPr>
        <w:t xml:space="preserve">La </w:t>
      </w:r>
      <w:proofErr w:type="spellStart"/>
      <w:r w:rsidRPr="00C5700C">
        <w:rPr>
          <w:lang w:val="es-ES"/>
        </w:rPr>
        <w:t>danse</w:t>
      </w:r>
      <w:proofErr w:type="spellEnd"/>
      <w:r w:rsidRPr="00C5700C">
        <w:rPr>
          <w:lang w:val="es-ES"/>
        </w:rPr>
        <w:t xml:space="preserve"> </w:t>
      </w:r>
      <w:proofErr w:type="spellStart"/>
      <w:r w:rsidRPr="00C5700C">
        <w:rPr>
          <w:lang w:val="es-ES"/>
        </w:rPr>
        <w:t>selon</w:t>
      </w:r>
      <w:proofErr w:type="spellEnd"/>
      <w:r w:rsidRPr="00C5700C">
        <w:rPr>
          <w:lang w:val="es-ES"/>
        </w:rPr>
        <w:t xml:space="preserve"> une </w:t>
      </w:r>
      <w:proofErr w:type="spellStart"/>
      <w:r w:rsidRPr="00C5700C">
        <w:rPr>
          <w:lang w:val="es-ES"/>
        </w:rPr>
        <w:t>perspective</w:t>
      </w:r>
      <w:proofErr w:type="spellEnd"/>
      <w:r w:rsidRPr="00C5700C">
        <w:rPr>
          <w:lang w:val="es-ES"/>
        </w:rPr>
        <w:t xml:space="preserve"> </w:t>
      </w:r>
      <w:proofErr w:type="spellStart"/>
      <w:r w:rsidRPr="00C5700C">
        <w:rPr>
          <w:lang w:val="es-ES"/>
        </w:rPr>
        <w:t>anthropologique</w:t>
      </w:r>
      <w:proofErr w:type="spellEnd"/>
      <w:r w:rsidRPr="00C5700C">
        <w:rPr>
          <w:lang w:val="es-ES"/>
        </w:rPr>
        <w:t xml:space="preserve">. </w:t>
      </w:r>
      <w:proofErr w:type="spellStart"/>
      <w:r w:rsidRPr="00C5700C">
        <w:rPr>
          <w:b/>
        </w:rPr>
        <w:t>Nouvelles</w:t>
      </w:r>
      <w:proofErr w:type="spellEnd"/>
      <w:r w:rsidRPr="00C5700C">
        <w:rPr>
          <w:b/>
        </w:rPr>
        <w:t xml:space="preserve"> de Danse</w:t>
      </w:r>
      <w:r w:rsidRPr="00C5700C">
        <w:t xml:space="preserve">, 34/35, Danse </w:t>
      </w:r>
      <w:proofErr w:type="spellStart"/>
      <w:r w:rsidRPr="00C5700C">
        <w:t>Nomade</w:t>
      </w:r>
      <w:proofErr w:type="spellEnd"/>
      <w:r w:rsidRPr="00C5700C">
        <w:t xml:space="preserve">: </w:t>
      </w:r>
      <w:proofErr w:type="spellStart"/>
      <w:r w:rsidRPr="00C5700C">
        <w:t>regards</w:t>
      </w:r>
      <w:proofErr w:type="spellEnd"/>
      <w:r w:rsidRPr="00C5700C">
        <w:t xml:space="preserve"> d’</w:t>
      </w:r>
      <w:proofErr w:type="spellStart"/>
      <w:r w:rsidRPr="00C5700C">
        <w:t>anthropologues</w:t>
      </w:r>
      <w:proofErr w:type="spellEnd"/>
      <w:r w:rsidRPr="00C5700C">
        <w:t xml:space="preserve"> et d’</w:t>
      </w:r>
      <w:proofErr w:type="spellStart"/>
      <w:r w:rsidRPr="00C5700C">
        <w:t>artistes</w:t>
      </w:r>
      <w:proofErr w:type="spellEnd"/>
      <w:r w:rsidRPr="00C5700C">
        <w:t xml:space="preserve">. Bruxelles: </w:t>
      </w:r>
      <w:proofErr w:type="spellStart"/>
      <w:r w:rsidRPr="00C5700C">
        <w:t>Contredanse</w:t>
      </w:r>
      <w:proofErr w:type="spellEnd"/>
      <w:r w:rsidRPr="00C5700C">
        <w:t>, 1997, p. 24-46.</w:t>
      </w:r>
    </w:p>
    <w:p w14:paraId="69EF4B3E" w14:textId="77777777" w:rsidR="008D7831" w:rsidRPr="00C5700C" w:rsidRDefault="008D7831" w:rsidP="00FD1822">
      <w:pPr>
        <w:spacing w:line="240" w:lineRule="auto"/>
      </w:pPr>
    </w:p>
    <w:p w14:paraId="1C268502" w14:textId="519CD416" w:rsidR="008D7831" w:rsidRPr="00C5700C" w:rsidRDefault="008D7831" w:rsidP="00FD1822">
      <w:pPr>
        <w:spacing w:line="240" w:lineRule="auto"/>
      </w:pPr>
      <w:r w:rsidRPr="00C5700C">
        <w:t xml:space="preserve">KAEPPLER, Adrienne. A dança segundo a perspectiva antropológica. </w:t>
      </w:r>
      <w:r w:rsidR="001A58E2" w:rsidRPr="00C5700C">
        <w:t>(</w:t>
      </w:r>
      <w:r w:rsidR="00843C99" w:rsidRPr="00C5700C">
        <w:t>Tradução: Giselle G. A. Camargo</w:t>
      </w:r>
      <w:r w:rsidR="001A58E2" w:rsidRPr="00C5700C">
        <w:t>)</w:t>
      </w:r>
      <w:r w:rsidR="00843C99" w:rsidRPr="00C5700C">
        <w:t xml:space="preserve"> </w:t>
      </w:r>
      <w:r w:rsidRPr="00C5700C">
        <w:t xml:space="preserve">In: CAMARGO, Giselle G. A. </w:t>
      </w:r>
      <w:r w:rsidR="00D36555" w:rsidRPr="00C5700C">
        <w:t xml:space="preserve">(Org.) </w:t>
      </w:r>
      <w:r w:rsidRPr="00C5700C">
        <w:rPr>
          <w:b/>
        </w:rPr>
        <w:t>Antropologia da Dança I</w:t>
      </w:r>
      <w:r w:rsidRPr="00C5700C">
        <w:t>. Florianópolis</w:t>
      </w:r>
      <w:r w:rsidR="00D36555" w:rsidRPr="00C5700C">
        <w:t>:</w:t>
      </w:r>
      <w:r w:rsidRPr="00C5700C">
        <w:t xml:space="preserve"> Insular, 2013, p. 97-121. </w:t>
      </w:r>
    </w:p>
    <w:p w14:paraId="0CC95E65" w14:textId="77777777" w:rsidR="008D7831" w:rsidRPr="00C5700C" w:rsidRDefault="008D7831" w:rsidP="00FD1822">
      <w:pPr>
        <w:spacing w:line="240" w:lineRule="auto"/>
      </w:pPr>
    </w:p>
    <w:p w14:paraId="2436F2CE" w14:textId="30410EB6" w:rsidR="008D7831" w:rsidRPr="00C5700C" w:rsidRDefault="008D7831" w:rsidP="00FD1822">
      <w:pPr>
        <w:spacing w:line="240" w:lineRule="auto"/>
      </w:pPr>
      <w:r w:rsidRPr="00C5700C">
        <w:t xml:space="preserve">KEALIINOHOMOKU, J. W. Folk </w:t>
      </w:r>
      <w:r w:rsidR="005C41A6" w:rsidRPr="00C5700C">
        <w:t>d</w:t>
      </w:r>
      <w:r w:rsidRPr="00C5700C">
        <w:t xml:space="preserve">ance. In: </w:t>
      </w:r>
      <w:r w:rsidR="00D61EC4" w:rsidRPr="00C5700C">
        <w:t xml:space="preserve">DORSON, R. M. </w:t>
      </w:r>
      <w:r w:rsidR="00147FBC" w:rsidRPr="00C5700C">
        <w:t xml:space="preserve">(Ed.) </w:t>
      </w:r>
      <w:proofErr w:type="spellStart"/>
      <w:r w:rsidRPr="00C5700C">
        <w:rPr>
          <w:b/>
        </w:rPr>
        <w:t>Folklore</w:t>
      </w:r>
      <w:proofErr w:type="spellEnd"/>
      <w:r w:rsidRPr="00C5700C">
        <w:rPr>
          <w:b/>
        </w:rPr>
        <w:t xml:space="preserve"> and </w:t>
      </w:r>
      <w:r w:rsidR="005C41A6" w:rsidRPr="00C5700C">
        <w:rPr>
          <w:b/>
        </w:rPr>
        <w:t>f</w:t>
      </w:r>
      <w:r w:rsidRPr="00C5700C">
        <w:rPr>
          <w:b/>
        </w:rPr>
        <w:t xml:space="preserve">olk </w:t>
      </w:r>
      <w:r w:rsidR="005C41A6" w:rsidRPr="00C5700C">
        <w:rPr>
          <w:b/>
        </w:rPr>
        <w:t>l</w:t>
      </w:r>
      <w:r w:rsidRPr="00C5700C">
        <w:rPr>
          <w:b/>
        </w:rPr>
        <w:t xml:space="preserve">ife: </w:t>
      </w:r>
      <w:r w:rsidRPr="00C5700C">
        <w:rPr>
          <w:bCs/>
        </w:rPr>
        <w:t xml:space="preserve">an </w:t>
      </w:r>
      <w:proofErr w:type="spellStart"/>
      <w:r w:rsidR="005C41A6" w:rsidRPr="00C5700C">
        <w:rPr>
          <w:bCs/>
        </w:rPr>
        <w:t>i</w:t>
      </w:r>
      <w:r w:rsidRPr="00C5700C">
        <w:rPr>
          <w:bCs/>
        </w:rPr>
        <w:t>ntroduction</w:t>
      </w:r>
      <w:proofErr w:type="spellEnd"/>
      <w:r w:rsidRPr="00C5700C">
        <w:t>. Chicago, University of Chicago Press, 1972, p. 381-404.</w:t>
      </w:r>
    </w:p>
    <w:p w14:paraId="6B0D7F75" w14:textId="77777777" w:rsidR="008D7831" w:rsidRPr="00C5700C" w:rsidRDefault="008D7831" w:rsidP="00FD1822">
      <w:pPr>
        <w:spacing w:line="240" w:lineRule="auto"/>
      </w:pPr>
    </w:p>
    <w:p w14:paraId="7FDF954D" w14:textId="49784D4C" w:rsidR="008D7831" w:rsidRPr="00C5700C" w:rsidRDefault="008D7831" w:rsidP="00FD1822">
      <w:pPr>
        <w:pStyle w:val="Textodenotadefim"/>
        <w:jc w:val="both"/>
        <w:rPr>
          <w:sz w:val="24"/>
          <w:szCs w:val="24"/>
        </w:rPr>
      </w:pPr>
      <w:r w:rsidRPr="00C5700C">
        <w:rPr>
          <w:sz w:val="24"/>
          <w:szCs w:val="24"/>
        </w:rPr>
        <w:t xml:space="preserve">KEALIINOHOMOKU, J. W. Field </w:t>
      </w:r>
      <w:proofErr w:type="spellStart"/>
      <w:r w:rsidR="005C41A6" w:rsidRPr="00C5700C">
        <w:rPr>
          <w:sz w:val="24"/>
          <w:szCs w:val="24"/>
        </w:rPr>
        <w:t>g</w:t>
      </w:r>
      <w:r w:rsidRPr="00C5700C">
        <w:rPr>
          <w:sz w:val="24"/>
          <w:szCs w:val="24"/>
        </w:rPr>
        <w:t>uides</w:t>
      </w:r>
      <w:proofErr w:type="spellEnd"/>
      <w:r w:rsidR="00147FBC" w:rsidRPr="00C5700C">
        <w:rPr>
          <w:sz w:val="24"/>
          <w:szCs w:val="24"/>
        </w:rPr>
        <w:t>.</w:t>
      </w:r>
      <w:r w:rsidR="00492AD9" w:rsidRPr="00C5700C">
        <w:rPr>
          <w:sz w:val="24"/>
          <w:szCs w:val="24"/>
        </w:rPr>
        <w:t xml:space="preserve"> </w:t>
      </w:r>
      <w:r w:rsidRPr="00C5700C">
        <w:rPr>
          <w:b/>
          <w:sz w:val="24"/>
          <w:szCs w:val="24"/>
        </w:rPr>
        <w:t xml:space="preserve">New </w:t>
      </w:r>
      <w:r w:rsidR="001F0AF7" w:rsidRPr="00C5700C">
        <w:rPr>
          <w:b/>
          <w:sz w:val="24"/>
          <w:szCs w:val="24"/>
        </w:rPr>
        <w:t>D</w:t>
      </w:r>
      <w:r w:rsidRPr="00C5700C">
        <w:rPr>
          <w:b/>
          <w:sz w:val="24"/>
          <w:szCs w:val="24"/>
        </w:rPr>
        <w:t xml:space="preserve">irection on </w:t>
      </w:r>
      <w:r w:rsidR="001F0AF7" w:rsidRPr="00C5700C">
        <w:rPr>
          <w:b/>
          <w:sz w:val="24"/>
          <w:szCs w:val="24"/>
        </w:rPr>
        <w:t>D</w:t>
      </w:r>
      <w:r w:rsidRPr="00C5700C">
        <w:rPr>
          <w:b/>
          <w:sz w:val="24"/>
          <w:szCs w:val="24"/>
        </w:rPr>
        <w:t xml:space="preserve">ance </w:t>
      </w:r>
      <w:r w:rsidR="001F0AF7" w:rsidRPr="00C5700C">
        <w:rPr>
          <w:b/>
          <w:sz w:val="24"/>
          <w:szCs w:val="24"/>
        </w:rPr>
        <w:t>R</w:t>
      </w:r>
      <w:r w:rsidRPr="00C5700C">
        <w:rPr>
          <w:b/>
          <w:sz w:val="24"/>
          <w:szCs w:val="24"/>
        </w:rPr>
        <w:t>esearch</w:t>
      </w:r>
      <w:r w:rsidRPr="00C5700C">
        <w:rPr>
          <w:sz w:val="24"/>
          <w:szCs w:val="24"/>
        </w:rPr>
        <w:t>, 6, 1972, p. 245-260.</w:t>
      </w:r>
    </w:p>
    <w:p w14:paraId="3F6F9718" w14:textId="77777777" w:rsidR="008D7831" w:rsidRPr="00C5700C" w:rsidRDefault="008D7831" w:rsidP="00FD1822">
      <w:pPr>
        <w:spacing w:line="240" w:lineRule="auto"/>
      </w:pPr>
    </w:p>
    <w:p w14:paraId="370451C1" w14:textId="7F41EBB4" w:rsidR="008D7831" w:rsidRPr="00C5700C" w:rsidRDefault="008D7831" w:rsidP="00FD1822">
      <w:pPr>
        <w:spacing w:line="240" w:lineRule="auto"/>
      </w:pPr>
      <w:r w:rsidRPr="00C5700C">
        <w:t xml:space="preserve">KEALIINOHOMOKU, Joan. A </w:t>
      </w:r>
      <w:proofErr w:type="spellStart"/>
      <w:r w:rsidR="005C41A6" w:rsidRPr="00C5700C">
        <w:t>c</w:t>
      </w:r>
      <w:r w:rsidRPr="00C5700C">
        <w:t>omparative</w:t>
      </w:r>
      <w:proofErr w:type="spellEnd"/>
      <w:r w:rsidRPr="00C5700C">
        <w:t xml:space="preserve"> </w:t>
      </w:r>
      <w:r w:rsidR="005C41A6" w:rsidRPr="00C5700C">
        <w:t>s</w:t>
      </w:r>
      <w:r w:rsidRPr="00C5700C">
        <w:t xml:space="preserve">tudy of </w:t>
      </w:r>
      <w:r w:rsidR="005C41A6" w:rsidRPr="00C5700C">
        <w:t>d</w:t>
      </w:r>
      <w:r w:rsidRPr="00C5700C">
        <w:t xml:space="preserve">ance as a </w:t>
      </w:r>
      <w:proofErr w:type="spellStart"/>
      <w:r w:rsidR="005C41A6" w:rsidRPr="00C5700C">
        <w:t>c</w:t>
      </w:r>
      <w:r w:rsidRPr="00C5700C">
        <w:t>onstellation</w:t>
      </w:r>
      <w:proofErr w:type="spellEnd"/>
      <w:r w:rsidRPr="00C5700C">
        <w:t xml:space="preserve"> of </w:t>
      </w:r>
      <w:r w:rsidR="005C41A6" w:rsidRPr="00C5700C">
        <w:t>m</w:t>
      </w:r>
      <w:r w:rsidRPr="00C5700C">
        <w:t xml:space="preserve">otor </w:t>
      </w:r>
      <w:proofErr w:type="spellStart"/>
      <w:r w:rsidR="005C41A6" w:rsidRPr="00C5700C">
        <w:t>b</w:t>
      </w:r>
      <w:r w:rsidRPr="00C5700C">
        <w:t>ehaviors</w:t>
      </w:r>
      <w:proofErr w:type="spellEnd"/>
      <w:r w:rsidRPr="00C5700C">
        <w:t xml:space="preserve"> </w:t>
      </w:r>
      <w:proofErr w:type="spellStart"/>
      <w:r w:rsidRPr="00C5700C">
        <w:t>among</w:t>
      </w:r>
      <w:proofErr w:type="spellEnd"/>
      <w:r w:rsidRPr="00C5700C">
        <w:t xml:space="preserve"> African and United States </w:t>
      </w:r>
      <w:proofErr w:type="spellStart"/>
      <w:r w:rsidR="005C41A6" w:rsidRPr="00C5700C">
        <w:t>n</w:t>
      </w:r>
      <w:r w:rsidRPr="00C5700C">
        <w:t>egroes</w:t>
      </w:r>
      <w:proofErr w:type="spellEnd"/>
      <w:r w:rsidRPr="00C5700C">
        <w:t xml:space="preserve">. </w:t>
      </w:r>
      <w:proofErr w:type="spellStart"/>
      <w:r w:rsidRPr="00C5700C">
        <w:t>Reflections</w:t>
      </w:r>
      <w:proofErr w:type="spellEnd"/>
      <w:r w:rsidRPr="00C5700C">
        <w:t xml:space="preserve"> and </w:t>
      </w:r>
      <w:r w:rsidR="00846CBB" w:rsidRPr="00C5700C">
        <w:t>p</w:t>
      </w:r>
      <w:r w:rsidRPr="00C5700C">
        <w:t xml:space="preserve">erspectives on </w:t>
      </w:r>
      <w:proofErr w:type="spellStart"/>
      <w:r w:rsidR="00846CBB" w:rsidRPr="00C5700C">
        <w:t>t</w:t>
      </w:r>
      <w:r w:rsidRPr="00C5700C">
        <w:t>wo</w:t>
      </w:r>
      <w:proofErr w:type="spellEnd"/>
      <w:r w:rsidRPr="00C5700C">
        <w:t xml:space="preserve"> </w:t>
      </w:r>
      <w:proofErr w:type="spellStart"/>
      <w:r w:rsidR="00846CBB" w:rsidRPr="00C5700C">
        <w:t>a</w:t>
      </w:r>
      <w:r w:rsidRPr="00C5700C">
        <w:t>nthropological</w:t>
      </w:r>
      <w:proofErr w:type="spellEnd"/>
      <w:r w:rsidRPr="00C5700C">
        <w:t xml:space="preserve"> </w:t>
      </w:r>
      <w:proofErr w:type="spellStart"/>
      <w:r w:rsidR="00846CBB" w:rsidRPr="00C5700C">
        <w:t>s</w:t>
      </w:r>
      <w:r w:rsidRPr="00C5700C">
        <w:t>tudies</w:t>
      </w:r>
      <w:proofErr w:type="spellEnd"/>
      <w:r w:rsidRPr="00C5700C">
        <w:t xml:space="preserve"> of dance</w:t>
      </w:r>
      <w:r w:rsidR="00147FBC" w:rsidRPr="00C5700C">
        <w:t>.</w:t>
      </w:r>
      <w:r w:rsidR="001F0AF7" w:rsidRPr="00C5700C">
        <w:t xml:space="preserve"> </w:t>
      </w:r>
      <w:r w:rsidRPr="00C5700C">
        <w:rPr>
          <w:b/>
        </w:rPr>
        <w:t>CORD News</w:t>
      </w:r>
      <w:r w:rsidRPr="00C5700C">
        <w:t xml:space="preserve">, 7, 1976, p. 1-179. </w:t>
      </w:r>
    </w:p>
    <w:p w14:paraId="3BC13161" w14:textId="77777777" w:rsidR="008D7831" w:rsidRPr="00C5700C" w:rsidRDefault="008D7831" w:rsidP="00FD1822">
      <w:pPr>
        <w:spacing w:line="240" w:lineRule="auto"/>
      </w:pPr>
    </w:p>
    <w:p w14:paraId="7D902F06" w14:textId="21B1A8D1" w:rsidR="008D7831" w:rsidRPr="00C5700C" w:rsidRDefault="008D7831" w:rsidP="00FD1822">
      <w:pPr>
        <w:spacing w:line="240" w:lineRule="auto"/>
      </w:pPr>
      <w:r w:rsidRPr="00C5700C">
        <w:t xml:space="preserve">KEALIINOHOMOKU, Joan. Une </w:t>
      </w:r>
      <w:proofErr w:type="spellStart"/>
      <w:r w:rsidRPr="00C5700C">
        <w:t>anthropologue</w:t>
      </w:r>
      <w:proofErr w:type="spellEnd"/>
      <w:r w:rsidRPr="00C5700C">
        <w:t xml:space="preserve"> </w:t>
      </w:r>
      <w:proofErr w:type="spellStart"/>
      <w:r w:rsidRPr="00C5700C">
        <w:t>regarde</w:t>
      </w:r>
      <w:proofErr w:type="spellEnd"/>
      <w:r w:rsidRPr="00C5700C">
        <w:t xml:space="preserve"> </w:t>
      </w:r>
      <w:proofErr w:type="spellStart"/>
      <w:r w:rsidRPr="00C5700C">
        <w:t>le</w:t>
      </w:r>
      <w:proofErr w:type="spellEnd"/>
      <w:r w:rsidRPr="00C5700C">
        <w:t xml:space="preserve"> ballet </w:t>
      </w:r>
      <w:proofErr w:type="spellStart"/>
      <w:r w:rsidRPr="00C5700C">
        <w:t>classique</w:t>
      </w:r>
      <w:proofErr w:type="spellEnd"/>
      <w:r w:rsidRPr="00C5700C">
        <w:t xml:space="preserve"> </w:t>
      </w:r>
      <w:proofErr w:type="spellStart"/>
      <w:r w:rsidRPr="00C5700C">
        <w:t>comme</w:t>
      </w:r>
      <w:proofErr w:type="spellEnd"/>
      <w:r w:rsidRPr="00C5700C">
        <w:t xml:space="preserve"> une forme de </w:t>
      </w:r>
      <w:proofErr w:type="spellStart"/>
      <w:r w:rsidRPr="00C5700C">
        <w:t>danse</w:t>
      </w:r>
      <w:proofErr w:type="spellEnd"/>
      <w:r w:rsidRPr="00C5700C">
        <w:t xml:space="preserve"> </w:t>
      </w:r>
      <w:proofErr w:type="spellStart"/>
      <w:r w:rsidRPr="00C5700C">
        <w:t>ethnique</w:t>
      </w:r>
      <w:proofErr w:type="spellEnd"/>
      <w:r w:rsidRPr="00C5700C">
        <w:t xml:space="preserve">. </w:t>
      </w:r>
      <w:r w:rsidRPr="00C5700C">
        <w:rPr>
          <w:b/>
        </w:rPr>
        <w:t xml:space="preserve">Danse </w:t>
      </w:r>
      <w:proofErr w:type="spellStart"/>
      <w:r w:rsidRPr="00C5700C">
        <w:rPr>
          <w:b/>
        </w:rPr>
        <w:t>Nomade</w:t>
      </w:r>
      <w:proofErr w:type="spellEnd"/>
      <w:r w:rsidRPr="00C5700C">
        <w:rPr>
          <w:b/>
        </w:rPr>
        <w:t>:</w:t>
      </w:r>
      <w:r w:rsidRPr="00C5700C">
        <w:t xml:space="preserve"> </w:t>
      </w:r>
      <w:proofErr w:type="spellStart"/>
      <w:r w:rsidRPr="00C5700C">
        <w:t>regards</w:t>
      </w:r>
      <w:proofErr w:type="spellEnd"/>
      <w:r w:rsidRPr="00C5700C">
        <w:t xml:space="preserve"> d’</w:t>
      </w:r>
      <w:proofErr w:type="spellStart"/>
      <w:r w:rsidRPr="00C5700C">
        <w:t>anthropologues</w:t>
      </w:r>
      <w:proofErr w:type="spellEnd"/>
      <w:r w:rsidRPr="00C5700C">
        <w:t xml:space="preserve"> et d’</w:t>
      </w:r>
      <w:proofErr w:type="spellStart"/>
      <w:r w:rsidRPr="00C5700C">
        <w:t>artistes</w:t>
      </w:r>
      <w:proofErr w:type="spellEnd"/>
      <w:r w:rsidRPr="00C5700C">
        <w:t xml:space="preserve">. Bruxelles: </w:t>
      </w:r>
      <w:proofErr w:type="spellStart"/>
      <w:r w:rsidRPr="00C5700C">
        <w:t>Contredanse</w:t>
      </w:r>
      <w:proofErr w:type="spellEnd"/>
      <w:r w:rsidRPr="00C5700C">
        <w:t>, 1997, p. 47-67.</w:t>
      </w:r>
    </w:p>
    <w:p w14:paraId="1F6902C0" w14:textId="77777777" w:rsidR="008D7831" w:rsidRPr="00C5700C" w:rsidRDefault="008D7831" w:rsidP="00FD1822">
      <w:pPr>
        <w:spacing w:line="240" w:lineRule="auto"/>
      </w:pPr>
    </w:p>
    <w:p w14:paraId="1A9B461C" w14:textId="39301588" w:rsidR="008D7831" w:rsidRPr="00C5700C" w:rsidRDefault="008D7831" w:rsidP="00FD1822">
      <w:pPr>
        <w:spacing w:line="240" w:lineRule="auto"/>
      </w:pPr>
      <w:r w:rsidRPr="00C5700C">
        <w:t xml:space="preserve">KEALIINOHOMOKU, Joan. Uma antropóloga olha o </w:t>
      </w:r>
      <w:r w:rsidRPr="00C5700C">
        <w:rPr>
          <w:i/>
        </w:rPr>
        <w:t>Ballet</w:t>
      </w:r>
      <w:r w:rsidRPr="00C5700C">
        <w:t xml:space="preserve"> como uma forma de dança étnica. </w:t>
      </w:r>
      <w:r w:rsidR="009E59FD" w:rsidRPr="00C5700C">
        <w:t>(</w:t>
      </w:r>
      <w:r w:rsidR="003B4434" w:rsidRPr="00C5700C">
        <w:t>Tradução: Giselle G. A. Camargo</w:t>
      </w:r>
      <w:r w:rsidR="009E59FD" w:rsidRPr="00C5700C">
        <w:t>)</w:t>
      </w:r>
      <w:r w:rsidR="00843C99" w:rsidRPr="00C5700C">
        <w:t xml:space="preserve"> </w:t>
      </w:r>
      <w:r w:rsidRPr="00C5700C">
        <w:t xml:space="preserve">In: CAMARGO, Giselle G. A. </w:t>
      </w:r>
      <w:r w:rsidR="00846CBB" w:rsidRPr="00C5700C">
        <w:t>(Org.)</w:t>
      </w:r>
      <w:r w:rsidR="005A7947" w:rsidRPr="00C5700C">
        <w:t xml:space="preserve"> </w:t>
      </w:r>
      <w:r w:rsidRPr="00C5700C">
        <w:rPr>
          <w:b/>
        </w:rPr>
        <w:t>Antropologia da Dança I</w:t>
      </w:r>
      <w:r w:rsidRPr="00C5700C">
        <w:t>. Florianópolis, Ed. Insular, 2013, p. 123-142.</w:t>
      </w:r>
    </w:p>
    <w:p w14:paraId="51DD6927" w14:textId="77777777" w:rsidR="008D7831" w:rsidRPr="00C5700C" w:rsidRDefault="008D7831" w:rsidP="00FD1822">
      <w:pPr>
        <w:spacing w:line="240" w:lineRule="auto"/>
      </w:pPr>
    </w:p>
    <w:p w14:paraId="3617D3DC" w14:textId="79AA6B16" w:rsidR="008D7831" w:rsidRPr="00C5700C" w:rsidRDefault="008D7831" w:rsidP="00FD1822">
      <w:pPr>
        <w:spacing w:line="240" w:lineRule="auto"/>
      </w:pPr>
      <w:r w:rsidRPr="00C5700C">
        <w:t xml:space="preserve">KURATH, Gertrude </w:t>
      </w:r>
      <w:proofErr w:type="spellStart"/>
      <w:r w:rsidRPr="00C5700C">
        <w:t>Prokosch</w:t>
      </w:r>
      <w:proofErr w:type="spellEnd"/>
      <w:r w:rsidRPr="00C5700C">
        <w:t xml:space="preserve">. </w:t>
      </w:r>
      <w:proofErr w:type="spellStart"/>
      <w:r w:rsidRPr="00C5700C">
        <w:t>Choreology</w:t>
      </w:r>
      <w:proofErr w:type="spellEnd"/>
      <w:r w:rsidRPr="00C5700C">
        <w:t xml:space="preserve"> and Anthropology</w:t>
      </w:r>
      <w:r w:rsidR="00440AD0" w:rsidRPr="00C5700C">
        <w:t>.</w:t>
      </w:r>
      <w:r w:rsidR="003E7572" w:rsidRPr="00C5700C">
        <w:t xml:space="preserve"> </w:t>
      </w:r>
      <w:r w:rsidRPr="00C5700C">
        <w:rPr>
          <w:b/>
        </w:rPr>
        <w:t>American Anthropology</w:t>
      </w:r>
      <w:r w:rsidRPr="00C5700C">
        <w:t>, 58, 1956, p. 177-179.</w:t>
      </w:r>
    </w:p>
    <w:p w14:paraId="4B277ED4" w14:textId="77777777" w:rsidR="008D7831" w:rsidRPr="00C5700C" w:rsidRDefault="008D7831" w:rsidP="00FD1822">
      <w:pPr>
        <w:spacing w:line="240" w:lineRule="auto"/>
      </w:pPr>
    </w:p>
    <w:p w14:paraId="45397809" w14:textId="055D4E36" w:rsidR="008D7831" w:rsidRPr="00C5700C" w:rsidRDefault="008D7831" w:rsidP="00FD1822">
      <w:pPr>
        <w:spacing w:line="240" w:lineRule="auto"/>
      </w:pPr>
      <w:r w:rsidRPr="00C5700C">
        <w:t xml:space="preserve">KURATH, Gertrude </w:t>
      </w:r>
      <w:proofErr w:type="spellStart"/>
      <w:r w:rsidRPr="00C5700C">
        <w:t>Prokosch</w:t>
      </w:r>
      <w:proofErr w:type="spellEnd"/>
      <w:r w:rsidRPr="00C5700C">
        <w:t xml:space="preserve">. Panorama of Dance </w:t>
      </w:r>
      <w:proofErr w:type="spellStart"/>
      <w:r w:rsidRPr="00C5700C">
        <w:t>Ethnology</w:t>
      </w:r>
      <w:proofErr w:type="spellEnd"/>
      <w:r w:rsidR="00440AD0" w:rsidRPr="00C5700C">
        <w:t>.</w:t>
      </w:r>
      <w:r w:rsidR="003E7572" w:rsidRPr="00C5700C">
        <w:t xml:space="preserve"> </w:t>
      </w:r>
      <w:proofErr w:type="spellStart"/>
      <w:r w:rsidRPr="00C5700C">
        <w:rPr>
          <w:b/>
        </w:rPr>
        <w:t>Current</w:t>
      </w:r>
      <w:proofErr w:type="spellEnd"/>
      <w:r w:rsidRPr="00C5700C">
        <w:rPr>
          <w:b/>
        </w:rPr>
        <w:t xml:space="preserve"> Anthropology</w:t>
      </w:r>
      <w:r w:rsidRPr="00C5700C">
        <w:t>, 1 (3), 1960, p. 233-254.</w:t>
      </w:r>
    </w:p>
    <w:p w14:paraId="48BED61F" w14:textId="77777777" w:rsidR="008D7831" w:rsidRPr="00C5700C" w:rsidRDefault="008D7831" w:rsidP="00FD1822">
      <w:pPr>
        <w:spacing w:line="240" w:lineRule="auto"/>
      </w:pPr>
    </w:p>
    <w:p w14:paraId="5C294FD5" w14:textId="1F5F46FD" w:rsidR="008D7831" w:rsidRPr="00C5700C" w:rsidRDefault="008D7831" w:rsidP="00FD1822">
      <w:pPr>
        <w:spacing w:line="240" w:lineRule="auto"/>
      </w:pPr>
      <w:r w:rsidRPr="00C5700C">
        <w:t xml:space="preserve">KURATH, G. P. </w:t>
      </w:r>
      <w:r w:rsidRPr="00C5700C">
        <w:rPr>
          <w:b/>
        </w:rPr>
        <w:t xml:space="preserve">Music and </w:t>
      </w:r>
      <w:r w:rsidR="005A7947" w:rsidRPr="00C5700C">
        <w:rPr>
          <w:b/>
        </w:rPr>
        <w:t>d</w:t>
      </w:r>
      <w:r w:rsidRPr="00C5700C">
        <w:rPr>
          <w:b/>
        </w:rPr>
        <w:t xml:space="preserve">ance of the </w:t>
      </w:r>
      <w:proofErr w:type="spellStart"/>
      <w:r w:rsidRPr="00C5700C">
        <w:rPr>
          <w:b/>
        </w:rPr>
        <w:t>Tewa</w:t>
      </w:r>
      <w:proofErr w:type="spellEnd"/>
      <w:r w:rsidRPr="00C5700C">
        <w:rPr>
          <w:b/>
        </w:rPr>
        <w:t xml:space="preserve"> </w:t>
      </w:r>
      <w:proofErr w:type="spellStart"/>
      <w:r w:rsidR="005A7947" w:rsidRPr="00C5700C">
        <w:rPr>
          <w:b/>
        </w:rPr>
        <w:t>p</w:t>
      </w:r>
      <w:r w:rsidRPr="00C5700C">
        <w:rPr>
          <w:b/>
        </w:rPr>
        <w:t>ueblos</w:t>
      </w:r>
      <w:proofErr w:type="spellEnd"/>
      <w:r w:rsidRPr="00C5700C">
        <w:t>. Santa Fé: New Mexico Press, 1970.</w:t>
      </w:r>
    </w:p>
    <w:p w14:paraId="37E87FC9" w14:textId="77777777" w:rsidR="008D7831" w:rsidRPr="00C5700C" w:rsidRDefault="008D7831" w:rsidP="00FD1822">
      <w:pPr>
        <w:spacing w:line="240" w:lineRule="auto"/>
      </w:pPr>
    </w:p>
    <w:p w14:paraId="6D7B20F4" w14:textId="56D6F4B9" w:rsidR="008D7831" w:rsidRPr="00C5700C" w:rsidRDefault="008D7831" w:rsidP="00FD1822">
      <w:pPr>
        <w:spacing w:line="240" w:lineRule="auto"/>
      </w:pPr>
      <w:r w:rsidRPr="00C5700C">
        <w:t xml:space="preserve">MORGAN, Lewis Henry. A </w:t>
      </w:r>
      <w:r w:rsidR="004752DB" w:rsidRPr="00C5700C">
        <w:t>s</w:t>
      </w:r>
      <w:r w:rsidRPr="00C5700C">
        <w:t xml:space="preserve">ociedade </w:t>
      </w:r>
      <w:r w:rsidR="004752DB" w:rsidRPr="00C5700C">
        <w:t>a</w:t>
      </w:r>
      <w:r w:rsidRPr="00C5700C">
        <w:t>ntiga. Ou investigações sobre as li</w:t>
      </w:r>
      <w:r w:rsidR="004752DB" w:rsidRPr="00C5700C">
        <w:t>n</w:t>
      </w:r>
      <w:r w:rsidRPr="00C5700C">
        <w:t xml:space="preserve">has do progresso humano desde a selvageria, através da barbárie, até a civilização. [1877] </w:t>
      </w:r>
      <w:r w:rsidR="001A58E2" w:rsidRPr="00C5700C">
        <w:t>(</w:t>
      </w:r>
      <w:r w:rsidRPr="00C5700C">
        <w:t>Tradução: Maria Lúcia de Oliveira</w:t>
      </w:r>
      <w:r w:rsidR="001A58E2" w:rsidRPr="00C5700C">
        <w:t>)</w:t>
      </w:r>
      <w:r w:rsidRPr="00C5700C">
        <w:t xml:space="preserve"> In: CASTRO, Celso. (Seleção, Apresentação e Revisão) </w:t>
      </w:r>
      <w:r w:rsidRPr="00C5700C">
        <w:rPr>
          <w:b/>
        </w:rPr>
        <w:t xml:space="preserve">Evolucionismo </w:t>
      </w:r>
      <w:r w:rsidR="00F9716A" w:rsidRPr="00C5700C">
        <w:rPr>
          <w:b/>
        </w:rPr>
        <w:t>c</w:t>
      </w:r>
      <w:r w:rsidRPr="00C5700C">
        <w:rPr>
          <w:b/>
        </w:rPr>
        <w:t>ultural</w:t>
      </w:r>
      <w:r w:rsidRPr="00C5700C">
        <w:t xml:space="preserve">. Textos de Morgan, Tylor e Frazer. Rio de Janeiro: Jorge Zahar, 2005. </w:t>
      </w:r>
    </w:p>
    <w:p w14:paraId="27AC0FCD" w14:textId="77777777" w:rsidR="008D7831" w:rsidRPr="00C5700C" w:rsidRDefault="008D7831" w:rsidP="00FD1822">
      <w:pPr>
        <w:spacing w:line="240" w:lineRule="auto"/>
      </w:pPr>
    </w:p>
    <w:p w14:paraId="0EE6F954" w14:textId="07054018" w:rsidR="008D7831" w:rsidRPr="00C5700C" w:rsidRDefault="008D7831" w:rsidP="00FD1822">
      <w:pPr>
        <w:pStyle w:val="Ttulo2"/>
      </w:pPr>
      <w:r w:rsidRPr="00C5700C">
        <w:t xml:space="preserve">RADCLIFFE-BROWN, A. R. </w:t>
      </w:r>
      <w:r w:rsidRPr="00C5700C">
        <w:rPr>
          <w:b/>
        </w:rPr>
        <w:t xml:space="preserve">The Andaman </w:t>
      </w:r>
      <w:proofErr w:type="spellStart"/>
      <w:r w:rsidRPr="00C5700C">
        <w:rPr>
          <w:b/>
        </w:rPr>
        <w:t>Islanders</w:t>
      </w:r>
      <w:proofErr w:type="spellEnd"/>
      <w:r w:rsidRPr="00C5700C">
        <w:t xml:space="preserve">. [1922] A study in social </w:t>
      </w:r>
      <w:proofErr w:type="spellStart"/>
      <w:r w:rsidRPr="00C5700C">
        <w:t>anthropology</w:t>
      </w:r>
      <w:proofErr w:type="spellEnd"/>
      <w:r w:rsidRPr="00C5700C">
        <w:t xml:space="preserve"> (Anthony </w:t>
      </w:r>
      <w:proofErr w:type="spellStart"/>
      <w:r w:rsidRPr="00C5700C">
        <w:t>Wilkin</w:t>
      </w:r>
      <w:proofErr w:type="spellEnd"/>
      <w:r w:rsidRPr="00C5700C">
        <w:t xml:space="preserve"> </w:t>
      </w:r>
      <w:proofErr w:type="spellStart"/>
      <w:r w:rsidRPr="00C5700C">
        <w:t>studentship</w:t>
      </w:r>
      <w:proofErr w:type="spellEnd"/>
      <w:r w:rsidRPr="00C5700C">
        <w:t xml:space="preserve"> research, 1906) Cambridge: The University Press, 1922. </w:t>
      </w:r>
    </w:p>
    <w:p w14:paraId="4DF7B46D" w14:textId="77777777" w:rsidR="008D7831" w:rsidRPr="00C5700C" w:rsidRDefault="008D7831" w:rsidP="00FD1822">
      <w:pPr>
        <w:spacing w:line="240" w:lineRule="auto"/>
      </w:pPr>
    </w:p>
    <w:p w14:paraId="32D19A2E" w14:textId="4CF4B11E" w:rsidR="008D7831" w:rsidRPr="00C5700C" w:rsidRDefault="008D7831" w:rsidP="00FD1822">
      <w:pPr>
        <w:spacing w:line="240" w:lineRule="auto"/>
      </w:pPr>
      <w:r w:rsidRPr="00C5700C">
        <w:lastRenderedPageBreak/>
        <w:t xml:space="preserve">ROYCE, </w:t>
      </w:r>
      <w:proofErr w:type="spellStart"/>
      <w:r w:rsidRPr="00C5700C">
        <w:t>Anya</w:t>
      </w:r>
      <w:proofErr w:type="spellEnd"/>
      <w:r w:rsidRPr="00C5700C">
        <w:t xml:space="preserve">. Peterson. </w:t>
      </w:r>
      <w:proofErr w:type="spellStart"/>
      <w:r w:rsidRPr="00C5700C">
        <w:t>Coreology</w:t>
      </w:r>
      <w:proofErr w:type="spellEnd"/>
      <w:r w:rsidRPr="00C5700C">
        <w:t xml:space="preserve"> </w:t>
      </w:r>
      <w:r w:rsidR="00306AB8" w:rsidRPr="00C5700C">
        <w:t>t</w:t>
      </w:r>
      <w:r w:rsidRPr="00C5700C">
        <w:t xml:space="preserve">oday: </w:t>
      </w:r>
      <w:r w:rsidR="00306AB8" w:rsidRPr="00C5700C">
        <w:t>a</w:t>
      </w:r>
      <w:r w:rsidRPr="00C5700C">
        <w:t xml:space="preserve"> </w:t>
      </w:r>
      <w:r w:rsidR="00306AB8" w:rsidRPr="00C5700C">
        <w:t>r</w:t>
      </w:r>
      <w:r w:rsidRPr="00C5700C">
        <w:t xml:space="preserve">eview of the </w:t>
      </w:r>
      <w:proofErr w:type="spellStart"/>
      <w:r w:rsidR="00306AB8" w:rsidRPr="00C5700C">
        <w:t>f</w:t>
      </w:r>
      <w:r w:rsidRPr="00C5700C">
        <w:t>ield</w:t>
      </w:r>
      <w:proofErr w:type="spellEnd"/>
      <w:r w:rsidR="00AA19BB" w:rsidRPr="00C5700C">
        <w:t>.</w:t>
      </w:r>
      <w:r w:rsidRPr="00C5700C">
        <w:t xml:space="preserve"> </w:t>
      </w:r>
      <w:proofErr w:type="spellStart"/>
      <w:r w:rsidRPr="00C5700C">
        <w:rPr>
          <w:b/>
        </w:rPr>
        <w:t>Dimensions</w:t>
      </w:r>
      <w:proofErr w:type="spellEnd"/>
      <w:r w:rsidRPr="00C5700C">
        <w:rPr>
          <w:b/>
        </w:rPr>
        <w:t xml:space="preserve"> in </w:t>
      </w:r>
      <w:r w:rsidR="00671480" w:rsidRPr="00C5700C">
        <w:rPr>
          <w:b/>
        </w:rPr>
        <w:t>D</w:t>
      </w:r>
      <w:r w:rsidRPr="00C5700C">
        <w:rPr>
          <w:b/>
        </w:rPr>
        <w:t xml:space="preserve">ance </w:t>
      </w:r>
      <w:r w:rsidR="00671480" w:rsidRPr="00C5700C">
        <w:rPr>
          <w:b/>
        </w:rPr>
        <w:t>R</w:t>
      </w:r>
      <w:r w:rsidRPr="00C5700C">
        <w:rPr>
          <w:b/>
        </w:rPr>
        <w:t>esearch</w:t>
      </w:r>
      <w:r w:rsidRPr="00C5700C">
        <w:rPr>
          <w:bCs/>
        </w:rPr>
        <w:t>, 6,</w:t>
      </w:r>
      <w:r w:rsidRPr="00C5700C">
        <w:t xml:space="preserve"> 1972, p. 47-84.</w:t>
      </w:r>
    </w:p>
    <w:p w14:paraId="2E14B5B9" w14:textId="77777777" w:rsidR="008D7831" w:rsidRPr="00C5700C" w:rsidRDefault="008D7831" w:rsidP="00FD1822">
      <w:pPr>
        <w:spacing w:line="240" w:lineRule="auto"/>
      </w:pPr>
    </w:p>
    <w:p w14:paraId="6B8C39F8" w14:textId="62E51994" w:rsidR="008D7831" w:rsidRPr="00C5700C" w:rsidRDefault="008D7831" w:rsidP="00FD1822">
      <w:pPr>
        <w:spacing w:line="240" w:lineRule="auto"/>
      </w:pPr>
      <w:r w:rsidRPr="00C5700C">
        <w:t xml:space="preserve">SACHS, Curt. </w:t>
      </w:r>
      <w:proofErr w:type="spellStart"/>
      <w:r w:rsidRPr="00C5700C">
        <w:rPr>
          <w:b/>
        </w:rPr>
        <w:t>Storia</w:t>
      </w:r>
      <w:proofErr w:type="spellEnd"/>
      <w:r w:rsidRPr="00C5700C">
        <w:rPr>
          <w:b/>
        </w:rPr>
        <w:t xml:space="preserve"> </w:t>
      </w:r>
      <w:proofErr w:type="spellStart"/>
      <w:r w:rsidRPr="00C5700C">
        <w:rPr>
          <w:b/>
        </w:rPr>
        <w:t>della</w:t>
      </w:r>
      <w:proofErr w:type="spellEnd"/>
      <w:r w:rsidRPr="00C5700C">
        <w:rPr>
          <w:b/>
        </w:rPr>
        <w:t xml:space="preserve"> danza</w:t>
      </w:r>
      <w:r w:rsidRPr="00C5700C">
        <w:t xml:space="preserve">. [1933, 1937] </w:t>
      </w:r>
      <w:r w:rsidR="00AA6145" w:rsidRPr="00C5700C">
        <w:t>(</w:t>
      </w:r>
      <w:proofErr w:type="spellStart"/>
      <w:r w:rsidRPr="00C5700C">
        <w:t>Traduzione</w:t>
      </w:r>
      <w:proofErr w:type="spellEnd"/>
      <w:r w:rsidRPr="00C5700C">
        <w:t>: Tullio de Mauro</w:t>
      </w:r>
      <w:r w:rsidR="00AA6145" w:rsidRPr="00C5700C">
        <w:t>)</w:t>
      </w:r>
      <w:r w:rsidRPr="00C5700C">
        <w:t xml:space="preserve">. Milano: Il </w:t>
      </w:r>
      <w:proofErr w:type="spellStart"/>
      <w:r w:rsidRPr="00C5700C">
        <w:t>Saggiatore</w:t>
      </w:r>
      <w:proofErr w:type="spellEnd"/>
      <w:r w:rsidRPr="00C5700C">
        <w:t>, 2006.</w:t>
      </w:r>
    </w:p>
    <w:p w14:paraId="7D98CF08" w14:textId="77777777" w:rsidR="008D7831" w:rsidRPr="00C5700C" w:rsidRDefault="008D7831" w:rsidP="00FD1822">
      <w:pPr>
        <w:spacing w:line="240" w:lineRule="auto"/>
      </w:pPr>
    </w:p>
    <w:p w14:paraId="6A4B747E" w14:textId="3A1190D7" w:rsidR="008D7831" w:rsidRPr="00C5700C" w:rsidRDefault="008D7831" w:rsidP="00FD1822">
      <w:pPr>
        <w:spacing w:line="240" w:lineRule="auto"/>
      </w:pPr>
      <w:r w:rsidRPr="00C5700C">
        <w:t xml:space="preserve">TYLOR, Edward Burnett. A ciência da cultura. [1871] In: CASTRO, Celso. (Seleção, Apresentação e Revisão) </w:t>
      </w:r>
      <w:r w:rsidRPr="00C5700C">
        <w:rPr>
          <w:b/>
        </w:rPr>
        <w:t xml:space="preserve">Evolucionismo </w:t>
      </w:r>
      <w:r w:rsidR="00671480" w:rsidRPr="00C5700C">
        <w:rPr>
          <w:b/>
        </w:rPr>
        <w:t>c</w:t>
      </w:r>
      <w:r w:rsidRPr="00C5700C">
        <w:rPr>
          <w:b/>
        </w:rPr>
        <w:t>ultural</w:t>
      </w:r>
      <w:r w:rsidRPr="00C5700C">
        <w:t xml:space="preserve">. Textos de Morgan, Tylor e Frazer. </w:t>
      </w:r>
      <w:r w:rsidR="00AA6145" w:rsidRPr="00C5700C">
        <w:t>(</w:t>
      </w:r>
      <w:r w:rsidRPr="00C5700C">
        <w:t>Tradução: Maria Lúcia de Oliveira</w:t>
      </w:r>
      <w:r w:rsidR="00AA6145" w:rsidRPr="00C5700C">
        <w:t>)</w:t>
      </w:r>
      <w:r w:rsidRPr="00C5700C">
        <w:t xml:space="preserve"> Rio de Janeiro: Jorge Zahar, 2005. </w:t>
      </w:r>
    </w:p>
    <w:p w14:paraId="6BC0F916" w14:textId="77777777" w:rsidR="008D7831" w:rsidRPr="00C5700C" w:rsidRDefault="008D7831" w:rsidP="00FD1822">
      <w:pPr>
        <w:spacing w:line="240" w:lineRule="auto"/>
      </w:pPr>
    </w:p>
    <w:p w14:paraId="6520AFBC" w14:textId="63F500A9" w:rsidR="008D7831" w:rsidRPr="00C5700C" w:rsidRDefault="008D7831" w:rsidP="00FD1822">
      <w:pPr>
        <w:spacing w:line="240" w:lineRule="auto"/>
        <w:rPr>
          <w:bCs/>
        </w:rPr>
      </w:pPr>
      <w:r w:rsidRPr="00C5700C">
        <w:rPr>
          <w:bCs/>
        </w:rPr>
        <w:t xml:space="preserve">TYLOR, Edward Burnett. </w:t>
      </w:r>
      <w:r w:rsidRPr="00C5700C">
        <w:t>A linguagem gestual</w:t>
      </w:r>
      <w:r w:rsidR="00F41E7A" w:rsidRPr="00C5700C">
        <w:t xml:space="preserve"> [1865]</w:t>
      </w:r>
      <w:r w:rsidR="002D68E3" w:rsidRPr="00C5700C">
        <w:t>,</w:t>
      </w:r>
      <w:r w:rsidR="002D68E3" w:rsidRPr="00C5700C">
        <w:rPr>
          <w:bCs/>
        </w:rPr>
        <w:t xml:space="preserve"> </w:t>
      </w:r>
      <w:r w:rsidR="002D68E3" w:rsidRPr="00C5700C">
        <w:rPr>
          <w:b/>
          <w:bCs/>
        </w:rPr>
        <w:t>Ponto Urbe</w:t>
      </w:r>
      <w:r w:rsidR="002D68E3" w:rsidRPr="00C5700C">
        <w:rPr>
          <w:bCs/>
        </w:rPr>
        <w:t xml:space="preserve"> – Revista do Núcleo de Antropologia Urbana da USP. [On</w:t>
      </w:r>
      <w:r w:rsidR="00A86BC0" w:rsidRPr="00C5700C">
        <w:rPr>
          <w:bCs/>
        </w:rPr>
        <w:t>-l</w:t>
      </w:r>
      <w:r w:rsidR="002D68E3" w:rsidRPr="00C5700C">
        <w:rPr>
          <w:bCs/>
        </w:rPr>
        <w:t xml:space="preserve">ine] Vol. 4, 2009, p. 1-15. </w:t>
      </w:r>
      <w:r w:rsidR="00AA6145" w:rsidRPr="00C5700C">
        <w:rPr>
          <w:bCs/>
        </w:rPr>
        <w:t>(</w:t>
      </w:r>
      <w:r w:rsidRPr="00C5700C">
        <w:rPr>
          <w:bCs/>
        </w:rPr>
        <w:t>Tradução: Tarcísio de Arantes Leite</w:t>
      </w:r>
      <w:r w:rsidR="000B2A98" w:rsidRPr="00C5700C">
        <w:rPr>
          <w:bCs/>
        </w:rPr>
        <w:t xml:space="preserve"> </w:t>
      </w:r>
      <w:r w:rsidR="000B2A98" w:rsidRPr="00C5700C">
        <w:rPr>
          <w:bCs/>
          <w:i/>
          <w:iCs/>
        </w:rPr>
        <w:t>et al</w:t>
      </w:r>
      <w:r w:rsidR="00AA6145" w:rsidRPr="00C5700C">
        <w:rPr>
          <w:bCs/>
        </w:rPr>
        <w:t>)</w:t>
      </w:r>
      <w:r w:rsidRPr="00C5700C">
        <w:rPr>
          <w:bCs/>
        </w:rPr>
        <w:t xml:space="preserve"> </w:t>
      </w:r>
      <w:r w:rsidR="00284455" w:rsidRPr="00C5700C">
        <w:rPr>
          <w:bCs/>
        </w:rPr>
        <w:t>(</w:t>
      </w:r>
      <w:r w:rsidRPr="00C5700C">
        <w:rPr>
          <w:bCs/>
        </w:rPr>
        <w:t>A partir da 2ª ed., de 1870</w:t>
      </w:r>
      <w:r w:rsidR="00284455" w:rsidRPr="00C5700C">
        <w:rPr>
          <w:bCs/>
        </w:rPr>
        <w:t>)</w:t>
      </w:r>
    </w:p>
    <w:p w14:paraId="3202AB1F" w14:textId="77777777" w:rsidR="008D7831" w:rsidRPr="00C5700C" w:rsidRDefault="008D7831" w:rsidP="00FD1822">
      <w:pPr>
        <w:spacing w:line="240" w:lineRule="auto"/>
      </w:pPr>
    </w:p>
    <w:p w14:paraId="2B6B865A" w14:textId="248E9E21" w:rsidR="008D7831" w:rsidRPr="00C5700C" w:rsidRDefault="008D7831" w:rsidP="00FD1822">
      <w:pPr>
        <w:spacing w:line="240" w:lineRule="auto"/>
      </w:pPr>
      <w:r w:rsidRPr="00C5700C">
        <w:t xml:space="preserve">YOUNGERMAN, Suzanne. Curt Sachs and </w:t>
      </w:r>
      <w:proofErr w:type="spellStart"/>
      <w:r w:rsidRPr="00C5700C">
        <w:t>his</w:t>
      </w:r>
      <w:proofErr w:type="spellEnd"/>
      <w:r w:rsidRPr="00C5700C">
        <w:t xml:space="preserve"> </w:t>
      </w:r>
      <w:proofErr w:type="spellStart"/>
      <w:r w:rsidRPr="00C5700C">
        <w:t>heritage</w:t>
      </w:r>
      <w:proofErr w:type="spellEnd"/>
      <w:r w:rsidRPr="00C5700C">
        <w:t xml:space="preserve">: a </w:t>
      </w:r>
      <w:proofErr w:type="spellStart"/>
      <w:r w:rsidRPr="00C5700C">
        <w:t>critical</w:t>
      </w:r>
      <w:proofErr w:type="spellEnd"/>
      <w:r w:rsidRPr="00C5700C">
        <w:t xml:space="preserve"> review of “World History of the Dance” with a </w:t>
      </w:r>
      <w:proofErr w:type="spellStart"/>
      <w:r w:rsidRPr="00C5700C">
        <w:t>survey</w:t>
      </w:r>
      <w:proofErr w:type="spellEnd"/>
      <w:r w:rsidRPr="00C5700C">
        <w:t xml:space="preserve"> of </w:t>
      </w:r>
      <w:proofErr w:type="spellStart"/>
      <w:r w:rsidRPr="00C5700C">
        <w:t>recent</w:t>
      </w:r>
      <w:proofErr w:type="spellEnd"/>
      <w:r w:rsidRPr="00C5700C">
        <w:t xml:space="preserve"> </w:t>
      </w:r>
      <w:proofErr w:type="spellStart"/>
      <w:r w:rsidRPr="00C5700C">
        <w:t>studies</w:t>
      </w:r>
      <w:proofErr w:type="spellEnd"/>
      <w:r w:rsidRPr="00C5700C">
        <w:t xml:space="preserve"> that </w:t>
      </w:r>
      <w:proofErr w:type="spellStart"/>
      <w:r w:rsidRPr="00C5700C">
        <w:t>perpetuates</w:t>
      </w:r>
      <w:proofErr w:type="spellEnd"/>
      <w:r w:rsidRPr="00C5700C">
        <w:t xml:space="preserve"> </w:t>
      </w:r>
      <w:proofErr w:type="spellStart"/>
      <w:r w:rsidRPr="00C5700C">
        <w:t>his</w:t>
      </w:r>
      <w:proofErr w:type="spellEnd"/>
      <w:r w:rsidRPr="00C5700C">
        <w:t xml:space="preserve"> </w:t>
      </w:r>
      <w:proofErr w:type="spellStart"/>
      <w:r w:rsidRPr="00C5700C">
        <w:t>ideas</w:t>
      </w:r>
      <w:proofErr w:type="spellEnd"/>
      <w:r w:rsidR="00AA19BB" w:rsidRPr="00C5700C">
        <w:t>.</w:t>
      </w:r>
      <w:r w:rsidRPr="00C5700C">
        <w:t xml:space="preserve"> </w:t>
      </w:r>
      <w:r w:rsidRPr="00C5700C">
        <w:rPr>
          <w:b/>
        </w:rPr>
        <w:t>CORD News</w:t>
      </w:r>
      <w:r w:rsidRPr="00C5700C">
        <w:t>, 6, 2, 1974, p. 6-19.</w:t>
      </w:r>
    </w:p>
    <w:p w14:paraId="570DE61D" w14:textId="77777777" w:rsidR="008D7831" w:rsidRPr="00C5700C" w:rsidRDefault="008D7831" w:rsidP="00FD1822">
      <w:pPr>
        <w:spacing w:line="240" w:lineRule="auto"/>
      </w:pPr>
    </w:p>
    <w:p w14:paraId="4B41C1F3" w14:textId="604F5B07" w:rsidR="008D7831" w:rsidRPr="00C5700C" w:rsidRDefault="008D7831" w:rsidP="00FD1822">
      <w:pPr>
        <w:spacing w:line="240" w:lineRule="auto"/>
      </w:pPr>
      <w:r w:rsidRPr="00C5700C">
        <w:t xml:space="preserve">YOUNGERMAN, Suzanne. Curt Sachs e sua herança: uma resenha crítica da </w:t>
      </w:r>
      <w:r w:rsidRPr="00C5700C">
        <w:rPr>
          <w:i/>
        </w:rPr>
        <w:t>História Mundial da Dança</w:t>
      </w:r>
      <w:r w:rsidRPr="00C5700C">
        <w:t xml:space="preserve"> com um levantamento de estudos recentes que perpetuam suas ideias. </w:t>
      </w:r>
      <w:r w:rsidR="00AA6145" w:rsidRPr="00C5700C">
        <w:t>(</w:t>
      </w:r>
      <w:r w:rsidRPr="00C5700C">
        <w:t>Tradução: Giselle G. A. Camargo</w:t>
      </w:r>
      <w:r w:rsidR="00AA6145" w:rsidRPr="00C5700C">
        <w:t>)</w:t>
      </w:r>
      <w:r w:rsidRPr="00C5700C">
        <w:t xml:space="preserve"> In: CAMARGO, Giselle G. A. Camargo. </w:t>
      </w:r>
      <w:r w:rsidR="00A672E3" w:rsidRPr="00C5700C">
        <w:t xml:space="preserve">(Org.) </w:t>
      </w:r>
      <w:r w:rsidRPr="00C5700C">
        <w:rPr>
          <w:b/>
        </w:rPr>
        <w:t>Antropologia da Dança I</w:t>
      </w:r>
      <w:r w:rsidRPr="00C5700C">
        <w:t>. Florianópolis</w:t>
      </w:r>
      <w:r w:rsidR="00510EFC" w:rsidRPr="00C5700C">
        <w:t>:</w:t>
      </w:r>
      <w:r w:rsidRPr="00C5700C">
        <w:t xml:space="preserve"> Insular, 2013, p. 57-74. </w:t>
      </w:r>
    </w:p>
    <w:p w14:paraId="34BA51D5" w14:textId="77777777" w:rsidR="008D7831" w:rsidRPr="00C5700C" w:rsidRDefault="008D7831" w:rsidP="00FD1822">
      <w:pPr>
        <w:spacing w:line="240" w:lineRule="auto"/>
      </w:pPr>
    </w:p>
    <w:p w14:paraId="6AE227F3" w14:textId="4FA4DABA" w:rsidR="008D7831" w:rsidRPr="00F35FD6" w:rsidRDefault="008D7831" w:rsidP="00FD1822">
      <w:pPr>
        <w:spacing w:line="240" w:lineRule="auto"/>
      </w:pPr>
      <w:r w:rsidRPr="00C5700C">
        <w:t xml:space="preserve">WILLIAMS, </w:t>
      </w:r>
      <w:proofErr w:type="spellStart"/>
      <w:r w:rsidRPr="00C5700C">
        <w:t>Drid</w:t>
      </w:r>
      <w:proofErr w:type="spellEnd"/>
      <w:r w:rsidRPr="00C5700C">
        <w:t xml:space="preserve">. (Non) </w:t>
      </w:r>
      <w:proofErr w:type="spellStart"/>
      <w:r w:rsidRPr="00C5700C">
        <w:t>anthropologists</w:t>
      </w:r>
      <w:proofErr w:type="spellEnd"/>
      <w:r w:rsidRPr="00C5700C">
        <w:t xml:space="preserve">, the dance, and the </w:t>
      </w:r>
      <w:proofErr w:type="spellStart"/>
      <w:r w:rsidRPr="00C5700C">
        <w:t>human</w:t>
      </w:r>
      <w:proofErr w:type="spellEnd"/>
      <w:r w:rsidRPr="00C5700C">
        <w:t xml:space="preserve"> </w:t>
      </w:r>
      <w:proofErr w:type="spellStart"/>
      <w:r w:rsidRPr="00C5700C">
        <w:t>movement</w:t>
      </w:r>
      <w:proofErr w:type="spellEnd"/>
      <w:r w:rsidRPr="00C5700C">
        <w:t xml:space="preserve">. In: </w:t>
      </w:r>
      <w:proofErr w:type="spellStart"/>
      <w:r w:rsidRPr="00C5700C">
        <w:rPr>
          <w:b/>
        </w:rPr>
        <w:t>Theatrical</w:t>
      </w:r>
      <w:proofErr w:type="spellEnd"/>
      <w:r w:rsidRPr="00C5700C">
        <w:rPr>
          <w:b/>
        </w:rPr>
        <w:t xml:space="preserve"> </w:t>
      </w:r>
      <w:proofErr w:type="spellStart"/>
      <w:r w:rsidRPr="00C5700C">
        <w:rPr>
          <w:b/>
        </w:rPr>
        <w:t>movement</w:t>
      </w:r>
      <w:proofErr w:type="spellEnd"/>
      <w:r w:rsidRPr="00C5700C">
        <w:rPr>
          <w:b/>
        </w:rPr>
        <w:t>:</w:t>
      </w:r>
      <w:r w:rsidRPr="00C5700C">
        <w:t xml:space="preserve"> a </w:t>
      </w:r>
      <w:proofErr w:type="spellStart"/>
      <w:r w:rsidRPr="00C5700C">
        <w:t>bibliographical</w:t>
      </w:r>
      <w:proofErr w:type="spellEnd"/>
      <w:r w:rsidRPr="00C5700C">
        <w:t xml:space="preserve"> </w:t>
      </w:r>
      <w:proofErr w:type="spellStart"/>
      <w:r w:rsidRPr="00C5700C">
        <w:t>anthology</w:t>
      </w:r>
      <w:proofErr w:type="spellEnd"/>
      <w:r w:rsidRPr="00C5700C">
        <w:t xml:space="preserve">. </w:t>
      </w:r>
      <w:proofErr w:type="spellStart"/>
      <w:r w:rsidRPr="00C5700C">
        <w:t>Metuchen</w:t>
      </w:r>
      <w:proofErr w:type="spellEnd"/>
      <w:r w:rsidRPr="00C5700C">
        <w:t xml:space="preserve">, NJ: </w:t>
      </w:r>
      <w:proofErr w:type="spellStart"/>
      <w:r w:rsidRPr="00C5700C">
        <w:t>Scarecrow</w:t>
      </w:r>
      <w:proofErr w:type="spellEnd"/>
      <w:r w:rsidRPr="00C5700C">
        <w:t xml:space="preserve"> Press, 1986, p. 158-219.</w:t>
      </w:r>
      <w:r w:rsidRPr="00F35FD6">
        <w:t xml:space="preserve"> </w:t>
      </w:r>
    </w:p>
    <w:p w14:paraId="6677FB92" w14:textId="3A6D5327" w:rsidR="003F3DAE" w:rsidRPr="00F35FD6" w:rsidRDefault="003F3DAE" w:rsidP="00FD1822">
      <w:pPr>
        <w:spacing w:line="240" w:lineRule="auto"/>
        <w:ind w:left="851"/>
        <w:rPr>
          <w:b/>
          <w:bCs/>
          <w:lang w:eastAsia="en-US"/>
        </w:rPr>
      </w:pPr>
    </w:p>
    <w:sectPr w:rsidR="003F3DAE" w:rsidRPr="00F35FD6" w:rsidSect="00B53ADB">
      <w:headerReference w:type="default" r:id="rId9"/>
      <w:footerReference w:type="default" r:id="rId10"/>
      <w:pgSz w:w="11906" w:h="16838" w:code="9"/>
      <w:pgMar w:top="1701" w:right="1134" w:bottom="1134" w:left="1701" w:header="720" w:footer="13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9265B" w14:textId="77777777" w:rsidR="00896038" w:rsidRDefault="00896038" w:rsidP="00512689">
      <w:pPr>
        <w:spacing w:line="240" w:lineRule="auto"/>
      </w:pPr>
      <w:r>
        <w:separator/>
      </w:r>
    </w:p>
    <w:p w14:paraId="4DF124D5" w14:textId="77777777" w:rsidR="00896038" w:rsidRDefault="00896038"/>
    <w:p w14:paraId="371EECED" w14:textId="77777777" w:rsidR="00896038" w:rsidRDefault="00896038"/>
    <w:p w14:paraId="38740901" w14:textId="77777777" w:rsidR="00896038" w:rsidRDefault="00896038"/>
  </w:endnote>
  <w:endnote w:type="continuationSeparator" w:id="0">
    <w:p w14:paraId="10099F06" w14:textId="77777777" w:rsidR="00896038" w:rsidRDefault="00896038" w:rsidP="00512689">
      <w:pPr>
        <w:spacing w:line="240" w:lineRule="auto"/>
      </w:pPr>
      <w:r>
        <w:continuationSeparator/>
      </w:r>
    </w:p>
    <w:p w14:paraId="5C266F76" w14:textId="77777777" w:rsidR="00896038" w:rsidRDefault="00896038"/>
    <w:p w14:paraId="498EEA3E" w14:textId="77777777" w:rsidR="00896038" w:rsidRDefault="00896038"/>
    <w:p w14:paraId="0ABD2757" w14:textId="77777777" w:rsidR="00896038" w:rsidRDefault="00896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95CA" w14:textId="715ACEF8" w:rsidR="007E1C4A" w:rsidRPr="00AE2864" w:rsidRDefault="00B53ADB" w:rsidP="00AE2864">
    <w:pPr>
      <w:pStyle w:val="Rodap"/>
    </w:pPr>
    <w:r>
      <w:rPr>
        <w:noProof/>
        <w:lang w:val="en-US" w:eastAsia="en-US" w:bidi="ar-SA"/>
      </w:rPr>
      <mc:AlternateContent>
        <mc:Choice Requires="wpg">
          <w:drawing>
            <wp:anchor distT="0" distB="0" distL="114300" distR="114300" simplePos="0" relativeHeight="251715584" behindDoc="0" locked="0" layoutInCell="1" allowOverlap="1" wp14:anchorId="43C2F176" wp14:editId="6A5CDDA2">
              <wp:simplePos x="0" y="0"/>
              <wp:positionH relativeFrom="margin">
                <wp:posOffset>3175</wp:posOffset>
              </wp:positionH>
              <wp:positionV relativeFrom="paragraph">
                <wp:posOffset>-90537</wp:posOffset>
              </wp:positionV>
              <wp:extent cx="5749958" cy="742950"/>
              <wp:effectExtent l="0" t="0" r="3175" b="0"/>
              <wp:wrapNone/>
              <wp:docPr id="2" name="Agrupar 2"/>
              <wp:cNvGraphicFramePr/>
              <a:graphic xmlns:a="http://schemas.openxmlformats.org/drawingml/2006/main">
                <a:graphicData uri="http://schemas.microsoft.com/office/word/2010/wordprocessingGroup">
                  <wpg:wgp>
                    <wpg:cNvGrpSpPr/>
                    <wpg:grpSpPr>
                      <a:xfrm>
                        <a:off x="0" y="0"/>
                        <a:ext cx="5749958" cy="742950"/>
                        <a:chOff x="0" y="0"/>
                        <a:chExt cx="5749958" cy="742950"/>
                      </a:xfrm>
                    </wpg:grpSpPr>
                    <pic:pic xmlns:pic="http://schemas.openxmlformats.org/drawingml/2006/picture">
                      <pic:nvPicPr>
                        <pic:cNvPr id="4" name="Imagem 3" descr="Gemam2.png"/>
                        <pic:cNvPicPr>
                          <a:picLocks noChangeAspect="1"/>
                        </pic:cNvPicPr>
                      </pic:nvPicPr>
                      <pic:blipFill>
                        <a:blip r:embed="rId1"/>
                        <a:stretch>
                          <a:fillRect/>
                        </a:stretch>
                      </pic:blipFill>
                      <pic:spPr>
                        <a:xfrm>
                          <a:off x="3629320" y="188536"/>
                          <a:ext cx="933450" cy="431800"/>
                        </a:xfrm>
                        <a:prstGeom prst="rect">
                          <a:avLst/>
                        </a:prstGeom>
                      </pic:spPr>
                    </pic:pic>
                    <pic:pic xmlns:pic="http://schemas.openxmlformats.org/drawingml/2006/picture">
                      <pic:nvPicPr>
                        <pic:cNvPr id="5" name="Imagem 4" descr="LAB LOGO2 sem fundo.png"/>
                        <pic:cNvPicPr>
                          <a:picLocks noChangeAspect="1"/>
                        </pic:cNvPicPr>
                      </pic:nvPicPr>
                      <pic:blipFill>
                        <a:blip r:embed="rId2"/>
                        <a:stretch>
                          <a:fillRect/>
                        </a:stretch>
                      </pic:blipFill>
                      <pic:spPr>
                        <a:xfrm>
                          <a:off x="4873658" y="141402"/>
                          <a:ext cx="876300" cy="477520"/>
                        </a:xfrm>
                        <a:prstGeom prst="rect">
                          <a:avLst/>
                        </a:prstGeom>
                      </pic:spPr>
                    </pic:pic>
                    <pic:pic xmlns:pic="http://schemas.openxmlformats.org/drawingml/2006/picture">
                      <pic:nvPicPr>
                        <pic:cNvPr id="3" name="Imagem 3" descr="Uma imagem contendo fogos de artifício, objeto ao ar livre&#10;&#10;Descrição gerad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97085" y="0"/>
                          <a:ext cx="742950" cy="742950"/>
                        </a:xfrm>
                        <a:prstGeom prst="rect">
                          <a:avLst/>
                        </a:prstGeom>
                      </pic:spPr>
                    </pic:pic>
                    <pic:pic xmlns:pic="http://schemas.openxmlformats.org/drawingml/2006/picture">
                      <pic:nvPicPr>
                        <pic:cNvPr id="12" name="Imagem 12" descr="Uma imagem contendo clip-art&#10;&#10;Descrição gerada automa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63572" y="230956"/>
                          <a:ext cx="662305" cy="314325"/>
                        </a:xfrm>
                        <a:prstGeom prst="rect">
                          <a:avLst/>
                        </a:prstGeom>
                      </pic:spPr>
                    </pic:pic>
                    <pic:pic xmlns:pic="http://schemas.openxmlformats.org/drawingml/2006/picture">
                      <pic:nvPicPr>
                        <pic:cNvPr id="6" name="Imagem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80648" y="75414"/>
                          <a:ext cx="527050" cy="571500"/>
                        </a:xfrm>
                        <a:prstGeom prst="rect">
                          <a:avLst/>
                        </a:prstGeom>
                      </pic:spPr>
                    </pic:pic>
                    <pic:pic xmlns:pic="http://schemas.openxmlformats.org/drawingml/2006/picture">
                      <pic:nvPicPr>
                        <pic:cNvPr id="1" name="Imagem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84841"/>
                          <a:ext cx="353060" cy="525780"/>
                        </a:xfrm>
                        <a:prstGeom prst="rect">
                          <a:avLst/>
                        </a:prstGeom>
                      </pic:spPr>
                    </pic:pic>
                  </wpg:wgp>
                </a:graphicData>
              </a:graphic>
            </wp:anchor>
          </w:drawing>
        </mc:Choice>
        <mc:Fallback>
          <w:pict>
            <v:group w14:anchorId="345C5BDB" id="Agrupar 2" o:spid="_x0000_s1026" style="position:absolute;margin-left:.25pt;margin-top:-7.15pt;width:452.75pt;height:58.5pt;z-index:251715584;mso-position-horizontal-relative:margin" coordsize="57499,7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B9yvrazSoCAM0qAgAUAAAAZHJzL21lZGlhL2ltYWdlNS5KUEf/2P/gABBKRklGAAEB&#10;AQBgAGAAAP/bAEMACAYGBwYFCAcHBwkJCAoMFA0MCwsMGRITDxQdGh8eHRocHCAkLicgIiwjHBwo&#10;NyksMDE0NDQfJzk9ODI8LjM0Mv/bAEMBCQkJDAsMGA0NGDIhHCEyMjIyMjIyMjIyMjIyMjIyMjIy&#10;MjIyMjIyMjIyMjIyMjIyMjIyMjIyMjIyMjIyMjIyMv/AABEICIYH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Y9aWigCJ46haMHtVuml&#10;RQBQeAHtULW49K0itMMYNKwGU9t6Cq723tWyYc1G0A9KVgMNrb2qJrb2rda3HpUTWw9KzcExpmGb&#10;b2phtj6VtG29qabb2rJ0UO5jfZvaj7N7VsfZPanLZEnkcVk6A7mKID0Aq1DYM/UcVsx2aL2/Sp1i&#10;A6CtIYRbsTkZY0uEjDID9RUE/hiwulw8Kj8K3RHjtTwgrsh7isiGk9zkP+EA0otu2n8qv2/gjSoi&#10;D5QP1WukWMVKBgVp7Wfcj2UOxlw+HtMiHFnCT/uCr8VpbwDEUKIP9kYqaiocm92WopbBRRR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KQrTqKAI9tIVFSYoxQBEUpnlg1PijbSsBX8oUhhBqzikx7UWQEAhA7U7ZUuM0baYEYS&#10;lCVJijFADNtOC06igAAx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GKMUUUAFGKKKAEpaKKA&#10;CiiigA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PSvnf46n/Th/uV9ENyDXz38bdPu7vU18iJnGzHAoA4f4TkDxTH9DX1&#10;va/8e0f+6K+Uvhro9/beI43kt3VfUivqyzBFrHnrgUAT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alt="Gemam2.png" style="position:absolute;left:36293;top:1885;width:933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">
                <v:imagedata r:id="rId7" o:title="Gemam2"/>
              </v:shape>
              <v:shape id="Imagem 4" o:spid="_x0000_s1028" type="#_x0000_t75" alt="LAB LOGO2 sem fundo.png" style="position:absolute;left:48736;top:1414;width:8763;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">
                <v:imagedata r:id="rId8" o:title="LAB LOGO2 sem fundo"/>
              </v:shape>
              <v:shape id="Imagem 3" o:spid="_x0000_s1029" type="#_x0000_t75" alt="Uma imagem contendo fogos de artifício, objeto ao ar livre&#10;&#10;Descrição gerada automaticamente" style="position:absolute;left:25970;width:743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">
                <v:imagedata r:id="rId9" o:title="Uma imagem contendo fogos de artifício, objeto ao ar livre&#10;&#10;Descrição gerada automaticamente"/>
              </v:shape>
              <v:shape id="Imagem 12" o:spid="_x0000_s1030" type="#_x0000_t75" alt="Uma imagem contendo clip-art&#10;&#10;Descrição gerada automaticamente" style="position:absolute;left:7635;top:2309;width:662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">
                <v:imagedata r:id="rId10" o:title="Uma imagem contendo clip-art&#10;&#10;Descrição gerada automaticamente"/>
              </v:shape>
              <v:shape id="Imagem 6" o:spid="_x0000_s1031" type="#_x0000_t75" style="position:absolute;left:18806;top:754;width:527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">
                <v:imagedata r:id="rId11" o:title=""/>
              </v:shape>
              <v:shape id="Imagem 1" o:spid="_x0000_s1032" type="#_x0000_t75" style="position:absolute;top:848;width:3530;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">
                <v:imagedata r:id="rId1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9ADA2" w14:textId="77777777" w:rsidR="00896038" w:rsidRPr="006C200A" w:rsidRDefault="00896038" w:rsidP="006C200A">
      <w:pPr>
        <w:spacing w:line="240" w:lineRule="auto"/>
      </w:pPr>
      <w:r w:rsidRPr="006C200A">
        <w:separator/>
      </w:r>
    </w:p>
  </w:footnote>
  <w:footnote w:type="continuationSeparator" w:id="0">
    <w:p w14:paraId="29C73375" w14:textId="77777777" w:rsidR="00896038" w:rsidRDefault="00896038" w:rsidP="00512689">
      <w:pPr>
        <w:spacing w:line="240" w:lineRule="auto"/>
      </w:pPr>
      <w:r>
        <w:continuationSeparator/>
      </w:r>
    </w:p>
    <w:p w14:paraId="5A0DD76F" w14:textId="77777777" w:rsidR="00896038" w:rsidRDefault="00896038"/>
    <w:p w14:paraId="600EA58C" w14:textId="77777777" w:rsidR="00896038" w:rsidRDefault="00896038"/>
    <w:p w14:paraId="2CF1DF1A" w14:textId="77777777" w:rsidR="00896038" w:rsidRDefault="00896038"/>
  </w:footnote>
  <w:footnote w:id="1">
    <w:p w14:paraId="5FBFA1B2" w14:textId="3802C536" w:rsidR="00F35FD6" w:rsidRPr="00F35FD6" w:rsidRDefault="00F35FD6" w:rsidP="00F35FD6">
      <w:pPr>
        <w:pStyle w:val="Textodenotaderodap"/>
        <w:rPr>
          <w:rFonts w:ascii="Times New Roman" w:hAnsi="Times New Roman"/>
          <w:sz w:val="22"/>
          <w:szCs w:val="22"/>
        </w:rPr>
      </w:pPr>
      <w:r w:rsidRPr="00F35FD6">
        <w:rPr>
          <w:rStyle w:val="Refdenotaderodap"/>
          <w:rFonts w:ascii="Times New Roman" w:hAnsi="Times New Roman"/>
          <w:sz w:val="22"/>
          <w:szCs w:val="22"/>
        </w:rPr>
        <w:footnoteRef/>
      </w:r>
      <w:r w:rsidRPr="00F35FD6">
        <w:rPr>
          <w:rFonts w:ascii="Times New Roman" w:hAnsi="Times New Roman"/>
          <w:sz w:val="22"/>
          <w:szCs w:val="22"/>
        </w:rPr>
        <w:t xml:space="preserve"> </w:t>
      </w:r>
      <w:r w:rsidRPr="0087573B">
        <w:rPr>
          <w:rFonts w:ascii="Times New Roman" w:hAnsi="Times New Roman"/>
        </w:rPr>
        <w:t xml:space="preserve">Publicado originalmente sob o título </w:t>
      </w:r>
      <w:r w:rsidR="00F549AA">
        <w:rPr>
          <w:rFonts w:ascii="Times New Roman" w:hAnsi="Times New Roman"/>
        </w:rPr>
        <w:t>‘</w:t>
      </w:r>
      <w:r w:rsidRPr="0087573B">
        <w:rPr>
          <w:rFonts w:ascii="Times New Roman" w:hAnsi="Times New Roman"/>
        </w:rPr>
        <w:t>Do evolucionismo cultural de Morgan, Tylor e Frazer ao nascimento da Antropologia da Dança</w:t>
      </w:r>
      <w:r w:rsidR="000B273C">
        <w:rPr>
          <w:rFonts w:ascii="Times New Roman" w:hAnsi="Times New Roman"/>
        </w:rPr>
        <w:t xml:space="preserve"> [Aula Magna</w:t>
      </w:r>
      <w:r w:rsidR="00A06535">
        <w:rPr>
          <w:rFonts w:ascii="Times New Roman" w:hAnsi="Times New Roman"/>
        </w:rPr>
        <w:t>]</w:t>
      </w:r>
      <w:r w:rsidR="00F549AA">
        <w:rPr>
          <w:rFonts w:ascii="Times New Roman" w:hAnsi="Times New Roman"/>
        </w:rPr>
        <w:t>’</w:t>
      </w:r>
      <w:r w:rsidR="00065E81">
        <w:rPr>
          <w:rFonts w:ascii="Times New Roman" w:hAnsi="Times New Roman"/>
        </w:rPr>
        <w:t xml:space="preserve"> na </w:t>
      </w:r>
      <w:r w:rsidRPr="0087573B">
        <w:rPr>
          <w:rFonts w:ascii="Times New Roman" w:hAnsi="Times New Roman"/>
        </w:rPr>
        <w:t xml:space="preserve">Revista </w:t>
      </w:r>
      <w:r w:rsidRPr="0087573B">
        <w:rPr>
          <w:rFonts w:ascii="Times New Roman" w:hAnsi="Times New Roman"/>
          <w:b/>
        </w:rPr>
        <w:t>O Teatro Transcende</w:t>
      </w:r>
      <w:r w:rsidR="00D55FE7" w:rsidRPr="0087573B">
        <w:rPr>
          <w:rFonts w:ascii="Times New Roman" w:hAnsi="Times New Roman"/>
        </w:rPr>
        <w:t>, vol. 23, n. 1.</w:t>
      </w:r>
      <w:r w:rsidRPr="0087573B">
        <w:rPr>
          <w:rFonts w:ascii="Times New Roman" w:hAnsi="Times New Roman"/>
        </w:rPr>
        <w:t xml:space="preserve">  </w:t>
      </w:r>
      <w:r w:rsidR="00D55FE7" w:rsidRPr="0087573B">
        <w:rPr>
          <w:rFonts w:ascii="Times New Roman" w:hAnsi="Times New Roman"/>
        </w:rPr>
        <w:t>Blumenau: CCEAL/ FURB, 2018,</w:t>
      </w:r>
      <w:r w:rsidRPr="0087573B">
        <w:rPr>
          <w:rFonts w:ascii="Times New Roman" w:hAnsi="Times New Roman"/>
        </w:rPr>
        <w:t xml:space="preserve"> p. 110</w:t>
      </w:r>
      <w:r w:rsidR="00D55FE7" w:rsidRPr="0087573B">
        <w:rPr>
          <w:rFonts w:ascii="Times New Roman" w:hAnsi="Times New Roman"/>
        </w:rPr>
        <w:t>-</w:t>
      </w:r>
      <w:r w:rsidRPr="0087573B">
        <w:rPr>
          <w:rFonts w:ascii="Times New Roman" w:hAnsi="Times New Roman"/>
        </w:rPr>
        <w:t>123</w:t>
      </w:r>
      <w:r w:rsidR="00D55FE7" w:rsidRPr="0087573B">
        <w:rPr>
          <w:rFonts w:ascii="Times New Roman" w:hAnsi="Times New Roman"/>
        </w:rPr>
        <w:t>. [</w:t>
      </w:r>
      <w:r w:rsidRPr="0087573B">
        <w:rPr>
          <w:rFonts w:ascii="Times New Roman" w:hAnsi="Times New Roman"/>
        </w:rPr>
        <w:t>Edição Especial dos 45 Anos de Artes na FURB</w:t>
      </w:r>
      <w:r w:rsidR="009B35CA">
        <w:rPr>
          <w:rFonts w:ascii="Times New Roman" w:hAnsi="Times New Roman"/>
        </w:rPr>
        <w:t>.</w:t>
      </w:r>
      <w:r w:rsidR="00D55FE7" w:rsidRPr="0087573B">
        <w:rPr>
          <w:rFonts w:ascii="Times New Roman" w:hAnsi="Times New Roman"/>
        </w:rPr>
        <w:t>]</w:t>
      </w:r>
      <w:r w:rsidR="00D55FE7">
        <w:rPr>
          <w:rFonts w:ascii="Times New Roman" w:hAnsi="Times New Roman"/>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A743" w14:textId="6E517927" w:rsidR="007E1C4A" w:rsidRPr="007E1C4A" w:rsidRDefault="00E67E5F" w:rsidP="00B53ADB">
    <w:pPr>
      <w:pStyle w:val="anppomcabecalho"/>
      <w:rPr>
        <w:color w:val="767171" w:themeColor="background2" w:themeShade="80"/>
      </w:rPr>
    </w:pPr>
    <w:r>
      <w:rPr>
        <w:color w:val="767171" w:themeColor="background2" w:themeShade="80"/>
        <w:lang w:val="en-US" w:eastAsia="en-US"/>
      </w:rPr>
      <w:drawing>
        <wp:inline distT="0" distB="0" distL="0" distR="0" wp14:anchorId="46A1ADC0" wp14:editId="590FE573">
          <wp:extent cx="5318740" cy="1298169"/>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coloquio-para-facebook-blog_imagem cartaz cópia.png"/>
                  <pic:cNvPicPr/>
                </pic:nvPicPr>
                <pic:blipFill>
                  <a:blip r:embed="rId1">
                    <a:extLst>
                      <a:ext uri="{28A0092B-C50C-407E-A947-70E740481C1C}">
                        <a14:useLocalDpi xmlns:a14="http://schemas.microsoft.com/office/drawing/2010/main" val="0"/>
                      </a:ext>
                    </a:extLst>
                  </a:blip>
                  <a:stretch>
                    <a:fillRect/>
                  </a:stretch>
                </pic:blipFill>
                <pic:spPr>
                  <a:xfrm>
                    <a:off x="0" y="0"/>
                    <a:ext cx="5396693" cy="13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62B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E27"/>
    <w:multiLevelType w:val="hybridMultilevel"/>
    <w:tmpl w:val="D7D49276"/>
    <w:lvl w:ilvl="0" w:tplc="132A89AC">
      <w:start w:val="3"/>
      <w:numFmt w:val="decimal"/>
      <w:lvlText w:val="%1."/>
      <w:lvlJc w:val="left"/>
      <w:pPr>
        <w:ind w:left="149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F550A"/>
    <w:multiLevelType w:val="hybridMultilevel"/>
    <w:tmpl w:val="D15C5E8A"/>
    <w:lvl w:ilvl="0" w:tplc="4AC625B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E3C4E57"/>
    <w:multiLevelType w:val="hybridMultilevel"/>
    <w:tmpl w:val="3C0884F6"/>
    <w:name w:val="GPHS LIST FORMAT23"/>
    <w:lvl w:ilvl="0" w:tplc="46664EE6">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E474BE"/>
    <w:multiLevelType w:val="hybridMultilevel"/>
    <w:tmpl w:val="E10410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216D66"/>
    <w:multiLevelType w:val="hybridMultilevel"/>
    <w:tmpl w:val="3DFE8BBC"/>
    <w:lvl w:ilvl="0" w:tplc="108AE91C">
      <w:start w:val="1"/>
      <w:numFmt w:val="bullet"/>
      <w:lvlText w:val=" "/>
      <w:lvlJc w:val="left"/>
      <w:pPr>
        <w:tabs>
          <w:tab w:val="num" w:pos="720"/>
        </w:tabs>
        <w:ind w:left="720" w:hanging="360"/>
      </w:pPr>
      <w:rPr>
        <w:rFonts w:ascii="Tw Cen MT" w:hAnsi="Tw Cen MT" w:hint="default"/>
      </w:rPr>
    </w:lvl>
    <w:lvl w:ilvl="1" w:tplc="9E769C52">
      <w:start w:val="1"/>
      <w:numFmt w:val="bullet"/>
      <w:lvlText w:val=" "/>
      <w:lvlJc w:val="left"/>
      <w:pPr>
        <w:tabs>
          <w:tab w:val="num" w:pos="1440"/>
        </w:tabs>
        <w:ind w:left="1440" w:hanging="360"/>
      </w:pPr>
      <w:rPr>
        <w:rFonts w:ascii="Tw Cen MT" w:hAnsi="Tw Cen MT" w:hint="default"/>
      </w:rPr>
    </w:lvl>
    <w:lvl w:ilvl="2" w:tplc="66424F40">
      <w:start w:val="1"/>
      <w:numFmt w:val="bullet"/>
      <w:lvlText w:val=" "/>
      <w:lvlJc w:val="left"/>
      <w:pPr>
        <w:tabs>
          <w:tab w:val="num" w:pos="2160"/>
        </w:tabs>
        <w:ind w:left="2160" w:hanging="360"/>
      </w:pPr>
      <w:rPr>
        <w:rFonts w:ascii="Tw Cen MT" w:hAnsi="Tw Cen MT" w:hint="default"/>
      </w:rPr>
    </w:lvl>
    <w:lvl w:ilvl="3" w:tplc="A288E100">
      <w:start w:val="1"/>
      <w:numFmt w:val="bullet"/>
      <w:lvlText w:val=" "/>
      <w:lvlJc w:val="left"/>
      <w:pPr>
        <w:tabs>
          <w:tab w:val="num" w:pos="2880"/>
        </w:tabs>
        <w:ind w:left="2880" w:hanging="360"/>
      </w:pPr>
      <w:rPr>
        <w:rFonts w:ascii="Tw Cen MT" w:hAnsi="Tw Cen MT" w:hint="default"/>
      </w:rPr>
    </w:lvl>
    <w:lvl w:ilvl="4" w:tplc="53020BBC">
      <w:start w:val="1"/>
      <w:numFmt w:val="bullet"/>
      <w:lvlText w:val=" "/>
      <w:lvlJc w:val="left"/>
      <w:pPr>
        <w:tabs>
          <w:tab w:val="num" w:pos="3600"/>
        </w:tabs>
        <w:ind w:left="3600" w:hanging="360"/>
      </w:pPr>
      <w:rPr>
        <w:rFonts w:ascii="Tw Cen MT" w:hAnsi="Tw Cen MT" w:hint="default"/>
      </w:rPr>
    </w:lvl>
    <w:lvl w:ilvl="5" w:tplc="7214F102">
      <w:start w:val="1"/>
      <w:numFmt w:val="bullet"/>
      <w:lvlText w:val=" "/>
      <w:lvlJc w:val="left"/>
      <w:pPr>
        <w:tabs>
          <w:tab w:val="num" w:pos="4320"/>
        </w:tabs>
        <w:ind w:left="4320" w:hanging="360"/>
      </w:pPr>
      <w:rPr>
        <w:rFonts w:ascii="Tw Cen MT" w:hAnsi="Tw Cen MT" w:hint="default"/>
      </w:rPr>
    </w:lvl>
    <w:lvl w:ilvl="6" w:tplc="7B529222">
      <w:start w:val="1"/>
      <w:numFmt w:val="bullet"/>
      <w:lvlText w:val=" "/>
      <w:lvlJc w:val="left"/>
      <w:pPr>
        <w:tabs>
          <w:tab w:val="num" w:pos="5040"/>
        </w:tabs>
        <w:ind w:left="5040" w:hanging="360"/>
      </w:pPr>
      <w:rPr>
        <w:rFonts w:ascii="Tw Cen MT" w:hAnsi="Tw Cen MT" w:hint="default"/>
      </w:rPr>
    </w:lvl>
    <w:lvl w:ilvl="7" w:tplc="94BA4804">
      <w:start w:val="1"/>
      <w:numFmt w:val="bullet"/>
      <w:lvlText w:val=" "/>
      <w:lvlJc w:val="left"/>
      <w:pPr>
        <w:tabs>
          <w:tab w:val="num" w:pos="5760"/>
        </w:tabs>
        <w:ind w:left="5760" w:hanging="360"/>
      </w:pPr>
      <w:rPr>
        <w:rFonts w:ascii="Tw Cen MT" w:hAnsi="Tw Cen MT" w:hint="default"/>
      </w:rPr>
    </w:lvl>
    <w:lvl w:ilvl="8" w:tplc="53BE15E4">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143430D3"/>
    <w:multiLevelType w:val="hybridMultilevel"/>
    <w:tmpl w:val="77EE3F9A"/>
    <w:name w:val="GPHS LIST FORMAT23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45344E"/>
    <w:multiLevelType w:val="multilevel"/>
    <w:tmpl w:val="9D94B842"/>
    <w:numStyleLink w:val="Sumrio"/>
  </w:abstractNum>
  <w:abstractNum w:abstractNumId="8" w15:restartNumberingAfterBreak="0">
    <w:nsid w:val="1A48601E"/>
    <w:multiLevelType w:val="hybridMultilevel"/>
    <w:tmpl w:val="CCC65E88"/>
    <w:lvl w:ilvl="0" w:tplc="206E836A">
      <w:start w:val="1"/>
      <w:numFmt w:val="decimal"/>
      <w:pStyle w:val="SubTtulo2"/>
      <w:lvlText w:val="%1.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9" w15:restartNumberingAfterBreak="0">
    <w:nsid w:val="1E00165C"/>
    <w:multiLevelType w:val="hybridMultilevel"/>
    <w:tmpl w:val="C860879E"/>
    <w:lvl w:ilvl="0" w:tplc="597A2FA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0" w15:restartNumberingAfterBreak="0">
    <w:nsid w:val="247C50B3"/>
    <w:multiLevelType w:val="hybridMultilevel"/>
    <w:tmpl w:val="3A786BFC"/>
    <w:lvl w:ilvl="0" w:tplc="0416000D">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1" w15:restartNumberingAfterBreak="0">
    <w:nsid w:val="2EDE380B"/>
    <w:multiLevelType w:val="hybridMultilevel"/>
    <w:tmpl w:val="8D1C13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200BD6"/>
    <w:multiLevelType w:val="hybridMultilevel"/>
    <w:tmpl w:val="755263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5B9316F"/>
    <w:multiLevelType w:val="hybridMultilevel"/>
    <w:tmpl w:val="35EC05BC"/>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2357" w:hanging="360"/>
      </w:pPr>
      <w:rPr>
        <w:rFonts w:ascii="Courier New" w:hAnsi="Courier New" w:cs="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cs="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cs="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14" w15:restartNumberingAfterBreak="0">
    <w:nsid w:val="3CC87544"/>
    <w:multiLevelType w:val="hybridMultilevel"/>
    <w:tmpl w:val="A476F4BA"/>
    <w:lvl w:ilvl="0" w:tplc="B224A744">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3CF7117E"/>
    <w:multiLevelType w:val="multilevel"/>
    <w:tmpl w:val="9D94B842"/>
    <w:styleLink w:val="Sumrio"/>
    <w:lvl w:ilvl="0">
      <w:start w:val="1"/>
      <w:numFmt w:val="decimal"/>
      <w:pStyle w:val="Ttulo21"/>
      <w:lvlText w:val="%1"/>
      <w:lvlJc w:val="left"/>
      <w:pPr>
        <w:tabs>
          <w:tab w:val="num" w:pos="1021"/>
        </w:tabs>
        <w:ind w:left="0" w:firstLine="0"/>
      </w:pPr>
      <w:rPr>
        <w:rFonts w:ascii="Times New Roman" w:hAnsi="Times New Roman" w:hint="default"/>
        <w:b/>
        <w:i w:val="0"/>
        <w:sz w:val="24"/>
      </w:rPr>
    </w:lvl>
    <w:lvl w:ilvl="1">
      <w:start w:val="1"/>
      <w:numFmt w:val="decimal"/>
      <w:lvlRestart w:val="0"/>
      <w:lvlText w:val="%1.%2"/>
      <w:lvlJc w:val="left"/>
      <w:pPr>
        <w:tabs>
          <w:tab w:val="num" w:pos="1021"/>
        </w:tabs>
        <w:ind w:left="0" w:firstLine="0"/>
      </w:pPr>
      <w:rPr>
        <w:rFonts w:ascii="Times New Roman" w:hAnsi="Times New Roman" w:hint="default"/>
        <w:b w:val="0"/>
        <w:i w:val="0"/>
        <w:color w:val="auto"/>
        <w:sz w:val="24"/>
        <w:u w:val="none"/>
      </w:rPr>
    </w:lvl>
    <w:lvl w:ilvl="2">
      <w:start w:val="1"/>
      <w:numFmt w:val="decimal"/>
      <w:lvlRestart w:val="0"/>
      <w:lvlText w:val="%1.%2.%3"/>
      <w:lvlJc w:val="left"/>
      <w:pPr>
        <w:tabs>
          <w:tab w:val="num" w:pos="1021"/>
        </w:tabs>
        <w:ind w:left="0" w:firstLine="0"/>
      </w:pPr>
      <w:rPr>
        <w:rFonts w:ascii="Times New Roman" w:hAnsi="Times New Roman" w:hint="default"/>
        <w:b/>
        <w:i w:val="0"/>
        <w:color w:val="auto"/>
        <w:sz w:val="24"/>
        <w:u w:val="none"/>
      </w:rPr>
    </w:lvl>
    <w:lvl w:ilvl="3">
      <w:start w:val="1"/>
      <w:numFmt w:val="decimal"/>
      <w:lvlRestart w:val="0"/>
      <w:lvlText w:val="%1.%2.%3.%4."/>
      <w:lvlJc w:val="left"/>
      <w:pPr>
        <w:tabs>
          <w:tab w:val="num" w:pos="1021"/>
        </w:tabs>
        <w:ind w:left="0" w:firstLine="0"/>
      </w:pPr>
      <w:rPr>
        <w:rFonts w:ascii="Times New Roman" w:hAnsi="Times New Roman" w:hint="default"/>
        <w:b w:val="0"/>
        <w:i w:val="0"/>
        <w:color w:val="auto"/>
        <w:sz w:val="24"/>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Restart w:val="4"/>
      <w:lvlText w:val="%1.%2.%3.%4.%5.%6.%7.%8.%9."/>
      <w:lvlJc w:val="left"/>
      <w:pPr>
        <w:ind w:left="0" w:firstLine="0"/>
      </w:pPr>
      <w:rPr>
        <w:rFonts w:hint="default"/>
      </w:rPr>
    </w:lvl>
  </w:abstractNum>
  <w:abstractNum w:abstractNumId="16" w15:restartNumberingAfterBreak="0">
    <w:nsid w:val="3D4426B7"/>
    <w:multiLevelType w:val="hybridMultilevel"/>
    <w:tmpl w:val="0FB63318"/>
    <w:lvl w:ilvl="0" w:tplc="0D4C7D4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FC4222"/>
    <w:multiLevelType w:val="hybridMultilevel"/>
    <w:tmpl w:val="A1FE10A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43542DCF"/>
    <w:multiLevelType w:val="hybridMultilevel"/>
    <w:tmpl w:val="21E6C4E2"/>
    <w:lvl w:ilvl="0" w:tplc="D7427E5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4385AEB"/>
    <w:multiLevelType w:val="hybridMultilevel"/>
    <w:tmpl w:val="32543D34"/>
    <w:name w:val="GPHS LIST FORMAT233"/>
    <w:lvl w:ilvl="0" w:tplc="36AA6D4E">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1302A0"/>
    <w:multiLevelType w:val="hybridMultilevel"/>
    <w:tmpl w:val="59AC6E04"/>
    <w:lvl w:ilvl="0" w:tplc="283A953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1" w15:restartNumberingAfterBreak="0">
    <w:nsid w:val="48AF3197"/>
    <w:multiLevelType w:val="hybridMultilevel"/>
    <w:tmpl w:val="3FA86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A1B3852"/>
    <w:multiLevelType w:val="hybridMultilevel"/>
    <w:tmpl w:val="AADC5C74"/>
    <w:name w:val="GPHS LIST FORMAT2322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526E0D2F"/>
    <w:multiLevelType w:val="hybridMultilevel"/>
    <w:tmpl w:val="EFE84E04"/>
    <w:lvl w:ilvl="0" w:tplc="C4FA537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15:restartNumberingAfterBreak="0">
    <w:nsid w:val="531B6CAB"/>
    <w:multiLevelType w:val="multilevel"/>
    <w:tmpl w:val="1F926958"/>
    <w:lvl w:ilvl="0">
      <w:start w:val="1"/>
      <w:numFmt w:val="decimal"/>
      <w:lvlText w:val="%1."/>
      <w:lvlJc w:val="left"/>
      <w:pPr>
        <w:ind w:left="928"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79607C"/>
    <w:multiLevelType w:val="hybridMultilevel"/>
    <w:tmpl w:val="79DC6F62"/>
    <w:name w:val="GPHS LIST FORMAT232"/>
    <w:lvl w:ilvl="0" w:tplc="B7444A5E">
      <w:start w:val="1"/>
      <w:numFmt w:val="decimal"/>
      <w:lvlText w:val="%1.1"/>
      <w:lvlJc w:val="left"/>
      <w:pPr>
        <w:ind w:left="36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45D0A93"/>
    <w:multiLevelType w:val="hybridMultilevel"/>
    <w:tmpl w:val="C95696B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6F6F362B"/>
    <w:multiLevelType w:val="multilevel"/>
    <w:tmpl w:val="807E08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73927506"/>
    <w:multiLevelType w:val="hybridMultilevel"/>
    <w:tmpl w:val="8D78DE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73D03E23"/>
    <w:multiLevelType w:val="hybridMultilevel"/>
    <w:tmpl w:val="F348C5B6"/>
    <w:lvl w:ilvl="0" w:tplc="63CCE2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5FB6835"/>
    <w:multiLevelType w:val="hybridMultilevel"/>
    <w:tmpl w:val="836C3952"/>
    <w:lvl w:ilvl="0" w:tplc="CCDC8CB6">
      <w:start w:val="1"/>
      <w:numFmt w:val="decimal"/>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1" w15:restartNumberingAfterBreak="0">
    <w:nsid w:val="761A0E5D"/>
    <w:multiLevelType w:val="hybridMultilevel"/>
    <w:tmpl w:val="65143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6CF3641"/>
    <w:multiLevelType w:val="hybridMultilevel"/>
    <w:tmpl w:val="B866BE56"/>
    <w:lvl w:ilvl="0" w:tplc="501492D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9D7782F"/>
    <w:multiLevelType w:val="hybridMultilevel"/>
    <w:tmpl w:val="7E40FB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AF861EE"/>
    <w:multiLevelType w:val="hybridMultilevel"/>
    <w:tmpl w:val="6B0ADC98"/>
    <w:lvl w:ilvl="0" w:tplc="974E2A5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5" w15:restartNumberingAfterBreak="0">
    <w:nsid w:val="7C6F0F56"/>
    <w:multiLevelType w:val="hybridMultilevel"/>
    <w:tmpl w:val="6004169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6" w15:restartNumberingAfterBreak="0">
    <w:nsid w:val="7F6E6046"/>
    <w:multiLevelType w:val="hybridMultilevel"/>
    <w:tmpl w:val="839A2796"/>
    <w:lvl w:ilvl="0" w:tplc="04160017">
      <w:start w:val="1"/>
      <w:numFmt w:val="lowerLetter"/>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37" w15:restartNumberingAfterBreak="0">
    <w:nsid w:val="7FED0A37"/>
    <w:multiLevelType w:val="hybridMultilevel"/>
    <w:tmpl w:val="95BAA310"/>
    <w:lvl w:ilvl="0" w:tplc="319445E8">
      <w:start w:val="1"/>
      <w:numFmt w:val="upperRoman"/>
      <w:lvlText w:val="%1."/>
      <w:lvlJc w:val="right"/>
      <w:pPr>
        <w:ind w:left="644" w:hanging="360"/>
      </w:pPr>
      <w:rPr>
        <w:b w:val="0"/>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658191564">
    <w:abstractNumId w:val="15"/>
  </w:num>
  <w:num w:numId="2" w16cid:durableId="1812138950">
    <w:abstractNumId w:val="27"/>
  </w:num>
  <w:num w:numId="3" w16cid:durableId="1622571076">
    <w:abstractNumId w:val="7"/>
  </w:num>
  <w:num w:numId="4" w16cid:durableId="148324007">
    <w:abstractNumId w:val="8"/>
  </w:num>
  <w:num w:numId="5" w16cid:durableId="1312174688">
    <w:abstractNumId w:val="13"/>
  </w:num>
  <w:num w:numId="6" w16cid:durableId="1148550530">
    <w:abstractNumId w:val="24"/>
  </w:num>
  <w:num w:numId="7" w16cid:durableId="1951352466">
    <w:abstractNumId w:val="36"/>
  </w:num>
  <w:num w:numId="8" w16cid:durableId="1375228346">
    <w:abstractNumId w:val="23"/>
  </w:num>
  <w:num w:numId="9" w16cid:durableId="1375617068">
    <w:abstractNumId w:val="6"/>
  </w:num>
  <w:num w:numId="10" w16cid:durableId="1397558036">
    <w:abstractNumId w:val="3"/>
  </w:num>
  <w:num w:numId="11" w16cid:durableId="948514187">
    <w:abstractNumId w:val="11"/>
  </w:num>
  <w:num w:numId="12" w16cid:durableId="684861735">
    <w:abstractNumId w:val="26"/>
  </w:num>
  <w:num w:numId="13" w16cid:durableId="1935817282">
    <w:abstractNumId w:val="22"/>
  </w:num>
  <w:num w:numId="14" w16cid:durableId="1059746103">
    <w:abstractNumId w:val="12"/>
  </w:num>
  <w:num w:numId="15" w16cid:durableId="520095707">
    <w:abstractNumId w:val="29"/>
  </w:num>
  <w:num w:numId="16" w16cid:durableId="1250962413">
    <w:abstractNumId w:val="16"/>
  </w:num>
  <w:num w:numId="17" w16cid:durableId="905147585">
    <w:abstractNumId w:val="21"/>
  </w:num>
  <w:num w:numId="18" w16cid:durableId="2028798361">
    <w:abstractNumId w:val="31"/>
  </w:num>
  <w:num w:numId="19" w16cid:durableId="768741825">
    <w:abstractNumId w:val="33"/>
  </w:num>
  <w:num w:numId="20" w16cid:durableId="1095007554">
    <w:abstractNumId w:val="0"/>
  </w:num>
  <w:num w:numId="21" w16cid:durableId="1765568972">
    <w:abstractNumId w:val="30"/>
  </w:num>
  <w:num w:numId="22" w16cid:durableId="681932054">
    <w:abstractNumId w:val="1"/>
  </w:num>
  <w:num w:numId="23" w16cid:durableId="188180990">
    <w:abstractNumId w:val="2"/>
  </w:num>
  <w:num w:numId="24" w16cid:durableId="16488217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7660125">
    <w:abstractNumId w:val="28"/>
  </w:num>
  <w:num w:numId="26" w16cid:durableId="2022974689">
    <w:abstractNumId w:val="32"/>
  </w:num>
  <w:num w:numId="27" w16cid:durableId="1759014573">
    <w:abstractNumId w:val="18"/>
  </w:num>
  <w:num w:numId="28" w16cid:durableId="1572547250">
    <w:abstractNumId w:val="17"/>
  </w:num>
  <w:num w:numId="29" w16cid:durableId="223685642">
    <w:abstractNumId w:val="10"/>
  </w:num>
  <w:num w:numId="30" w16cid:durableId="1842769437">
    <w:abstractNumId w:val="20"/>
  </w:num>
  <w:num w:numId="31" w16cid:durableId="1006708296">
    <w:abstractNumId w:val="14"/>
  </w:num>
  <w:num w:numId="32" w16cid:durableId="910848450">
    <w:abstractNumId w:val="9"/>
  </w:num>
  <w:num w:numId="33" w16cid:durableId="1436899871">
    <w:abstractNumId w:val="34"/>
  </w:num>
  <w:num w:numId="34" w16cid:durableId="7962653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4016715">
    <w:abstractNumId w:val="5"/>
  </w:num>
  <w:num w:numId="36" w16cid:durableId="190487204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51C"/>
    <w:rsid w:val="00000091"/>
    <w:rsid w:val="0000083F"/>
    <w:rsid w:val="0000119A"/>
    <w:rsid w:val="00001241"/>
    <w:rsid w:val="00001DAA"/>
    <w:rsid w:val="00001F88"/>
    <w:rsid w:val="00002317"/>
    <w:rsid w:val="00002E1E"/>
    <w:rsid w:val="000034B5"/>
    <w:rsid w:val="000037F9"/>
    <w:rsid w:val="00003E45"/>
    <w:rsid w:val="00004360"/>
    <w:rsid w:val="00004AD7"/>
    <w:rsid w:val="00004CD1"/>
    <w:rsid w:val="00005056"/>
    <w:rsid w:val="00005458"/>
    <w:rsid w:val="00005AF7"/>
    <w:rsid w:val="0000662D"/>
    <w:rsid w:val="0000675E"/>
    <w:rsid w:val="00007614"/>
    <w:rsid w:val="0000784F"/>
    <w:rsid w:val="000103F6"/>
    <w:rsid w:val="0001078B"/>
    <w:rsid w:val="000112E0"/>
    <w:rsid w:val="000117A6"/>
    <w:rsid w:val="00011C9A"/>
    <w:rsid w:val="00011CEC"/>
    <w:rsid w:val="00011D0A"/>
    <w:rsid w:val="00011D45"/>
    <w:rsid w:val="00011F20"/>
    <w:rsid w:val="0001203D"/>
    <w:rsid w:val="000123FB"/>
    <w:rsid w:val="00012F69"/>
    <w:rsid w:val="00012F9B"/>
    <w:rsid w:val="0001444E"/>
    <w:rsid w:val="000144B9"/>
    <w:rsid w:val="00014A26"/>
    <w:rsid w:val="00014CCD"/>
    <w:rsid w:val="00015055"/>
    <w:rsid w:val="000150E7"/>
    <w:rsid w:val="00015653"/>
    <w:rsid w:val="000156A8"/>
    <w:rsid w:val="00015F2B"/>
    <w:rsid w:val="000162E4"/>
    <w:rsid w:val="000169AD"/>
    <w:rsid w:val="00016E69"/>
    <w:rsid w:val="00016F51"/>
    <w:rsid w:val="000174E1"/>
    <w:rsid w:val="00020464"/>
    <w:rsid w:val="0002142A"/>
    <w:rsid w:val="000214D0"/>
    <w:rsid w:val="00021ACC"/>
    <w:rsid w:val="000222CF"/>
    <w:rsid w:val="00022617"/>
    <w:rsid w:val="000227AC"/>
    <w:rsid w:val="00022985"/>
    <w:rsid w:val="00023230"/>
    <w:rsid w:val="00023692"/>
    <w:rsid w:val="0002396F"/>
    <w:rsid w:val="00023F34"/>
    <w:rsid w:val="000245FD"/>
    <w:rsid w:val="00024C17"/>
    <w:rsid w:val="00024CD3"/>
    <w:rsid w:val="00024FE9"/>
    <w:rsid w:val="00025423"/>
    <w:rsid w:val="00025B1B"/>
    <w:rsid w:val="000303C6"/>
    <w:rsid w:val="00030440"/>
    <w:rsid w:val="000304C3"/>
    <w:rsid w:val="00030F41"/>
    <w:rsid w:val="00031CD0"/>
    <w:rsid w:val="00031CD5"/>
    <w:rsid w:val="000324DD"/>
    <w:rsid w:val="00032A6B"/>
    <w:rsid w:val="00032C4E"/>
    <w:rsid w:val="00033617"/>
    <w:rsid w:val="000346B2"/>
    <w:rsid w:val="00035C24"/>
    <w:rsid w:val="000360BD"/>
    <w:rsid w:val="00036159"/>
    <w:rsid w:val="000362C9"/>
    <w:rsid w:val="00036AAC"/>
    <w:rsid w:val="00036B8B"/>
    <w:rsid w:val="00036CC9"/>
    <w:rsid w:val="00037557"/>
    <w:rsid w:val="00037CC0"/>
    <w:rsid w:val="0004169B"/>
    <w:rsid w:val="00041ADA"/>
    <w:rsid w:val="00041CCE"/>
    <w:rsid w:val="00041F19"/>
    <w:rsid w:val="00041F5A"/>
    <w:rsid w:val="0004224C"/>
    <w:rsid w:val="0004243C"/>
    <w:rsid w:val="0004246F"/>
    <w:rsid w:val="000426C6"/>
    <w:rsid w:val="000437B8"/>
    <w:rsid w:val="00044178"/>
    <w:rsid w:val="0004475C"/>
    <w:rsid w:val="000448B5"/>
    <w:rsid w:val="00044974"/>
    <w:rsid w:val="00045324"/>
    <w:rsid w:val="00045580"/>
    <w:rsid w:val="000458B9"/>
    <w:rsid w:val="000459BA"/>
    <w:rsid w:val="000463C8"/>
    <w:rsid w:val="000470C2"/>
    <w:rsid w:val="0004750B"/>
    <w:rsid w:val="00047761"/>
    <w:rsid w:val="00047E83"/>
    <w:rsid w:val="00050CCB"/>
    <w:rsid w:val="000510FF"/>
    <w:rsid w:val="0005179E"/>
    <w:rsid w:val="00051CC4"/>
    <w:rsid w:val="000528A4"/>
    <w:rsid w:val="00053771"/>
    <w:rsid w:val="00053926"/>
    <w:rsid w:val="00053BE5"/>
    <w:rsid w:val="00053E50"/>
    <w:rsid w:val="00053FF2"/>
    <w:rsid w:val="00054377"/>
    <w:rsid w:val="000547B2"/>
    <w:rsid w:val="00054F00"/>
    <w:rsid w:val="00055F45"/>
    <w:rsid w:val="00056195"/>
    <w:rsid w:val="00056E86"/>
    <w:rsid w:val="0005706C"/>
    <w:rsid w:val="000574B4"/>
    <w:rsid w:val="00057AD0"/>
    <w:rsid w:val="00060CD5"/>
    <w:rsid w:val="00060D60"/>
    <w:rsid w:val="00060DB3"/>
    <w:rsid w:val="000610AB"/>
    <w:rsid w:val="000614B9"/>
    <w:rsid w:val="0006188F"/>
    <w:rsid w:val="00061BB7"/>
    <w:rsid w:val="00061DC6"/>
    <w:rsid w:val="00062CFC"/>
    <w:rsid w:val="00062E8C"/>
    <w:rsid w:val="00063BBF"/>
    <w:rsid w:val="00063F4B"/>
    <w:rsid w:val="00064006"/>
    <w:rsid w:val="00064111"/>
    <w:rsid w:val="0006421A"/>
    <w:rsid w:val="00064E42"/>
    <w:rsid w:val="00064F34"/>
    <w:rsid w:val="00065729"/>
    <w:rsid w:val="0006586F"/>
    <w:rsid w:val="00065C3E"/>
    <w:rsid w:val="00065E81"/>
    <w:rsid w:val="0006648A"/>
    <w:rsid w:val="00067A09"/>
    <w:rsid w:val="00067AB4"/>
    <w:rsid w:val="00070B05"/>
    <w:rsid w:val="00070EB4"/>
    <w:rsid w:val="0007101B"/>
    <w:rsid w:val="000710BF"/>
    <w:rsid w:val="000711BE"/>
    <w:rsid w:val="000716F3"/>
    <w:rsid w:val="00071AE9"/>
    <w:rsid w:val="00071E25"/>
    <w:rsid w:val="00071ECA"/>
    <w:rsid w:val="000721A4"/>
    <w:rsid w:val="0007284F"/>
    <w:rsid w:val="00072E4C"/>
    <w:rsid w:val="00073329"/>
    <w:rsid w:val="0007338C"/>
    <w:rsid w:val="00073FBE"/>
    <w:rsid w:val="000747BF"/>
    <w:rsid w:val="000752EE"/>
    <w:rsid w:val="00075593"/>
    <w:rsid w:val="0007584F"/>
    <w:rsid w:val="00075CBB"/>
    <w:rsid w:val="00076078"/>
    <w:rsid w:val="000766D1"/>
    <w:rsid w:val="000767DE"/>
    <w:rsid w:val="00076A5A"/>
    <w:rsid w:val="00077095"/>
    <w:rsid w:val="00077246"/>
    <w:rsid w:val="00077305"/>
    <w:rsid w:val="000774DF"/>
    <w:rsid w:val="00077D1E"/>
    <w:rsid w:val="000803CC"/>
    <w:rsid w:val="0008070F"/>
    <w:rsid w:val="0008073D"/>
    <w:rsid w:val="00080921"/>
    <w:rsid w:val="00080A33"/>
    <w:rsid w:val="00080F5C"/>
    <w:rsid w:val="00081109"/>
    <w:rsid w:val="00081363"/>
    <w:rsid w:val="00081A12"/>
    <w:rsid w:val="000828E2"/>
    <w:rsid w:val="000834D8"/>
    <w:rsid w:val="0008367A"/>
    <w:rsid w:val="00083D96"/>
    <w:rsid w:val="00083EBA"/>
    <w:rsid w:val="0008435E"/>
    <w:rsid w:val="00084769"/>
    <w:rsid w:val="000848D9"/>
    <w:rsid w:val="00084B50"/>
    <w:rsid w:val="00084F8A"/>
    <w:rsid w:val="00085266"/>
    <w:rsid w:val="00085470"/>
    <w:rsid w:val="00085DB5"/>
    <w:rsid w:val="00086930"/>
    <w:rsid w:val="00086F53"/>
    <w:rsid w:val="000871A9"/>
    <w:rsid w:val="00087458"/>
    <w:rsid w:val="00087AF7"/>
    <w:rsid w:val="00090259"/>
    <w:rsid w:val="00090593"/>
    <w:rsid w:val="000906B6"/>
    <w:rsid w:val="000907F4"/>
    <w:rsid w:val="00090C40"/>
    <w:rsid w:val="00090EB2"/>
    <w:rsid w:val="00091364"/>
    <w:rsid w:val="000913DE"/>
    <w:rsid w:val="00091700"/>
    <w:rsid w:val="00091D35"/>
    <w:rsid w:val="000928C4"/>
    <w:rsid w:val="000936FB"/>
    <w:rsid w:val="00093E39"/>
    <w:rsid w:val="00095149"/>
    <w:rsid w:val="0009641D"/>
    <w:rsid w:val="00097335"/>
    <w:rsid w:val="000975D4"/>
    <w:rsid w:val="00097B32"/>
    <w:rsid w:val="00097D96"/>
    <w:rsid w:val="00097F9B"/>
    <w:rsid w:val="000A07C3"/>
    <w:rsid w:val="000A083F"/>
    <w:rsid w:val="000A0948"/>
    <w:rsid w:val="000A0C7B"/>
    <w:rsid w:val="000A109C"/>
    <w:rsid w:val="000A1616"/>
    <w:rsid w:val="000A18EF"/>
    <w:rsid w:val="000A1AA1"/>
    <w:rsid w:val="000A1EDB"/>
    <w:rsid w:val="000A23C7"/>
    <w:rsid w:val="000A23F5"/>
    <w:rsid w:val="000A248B"/>
    <w:rsid w:val="000A27CF"/>
    <w:rsid w:val="000A295C"/>
    <w:rsid w:val="000A2A21"/>
    <w:rsid w:val="000A2B21"/>
    <w:rsid w:val="000A2B8B"/>
    <w:rsid w:val="000A42A7"/>
    <w:rsid w:val="000A4302"/>
    <w:rsid w:val="000A46A0"/>
    <w:rsid w:val="000A4897"/>
    <w:rsid w:val="000A4BA2"/>
    <w:rsid w:val="000A4D8C"/>
    <w:rsid w:val="000A6B4C"/>
    <w:rsid w:val="000A76B5"/>
    <w:rsid w:val="000A7702"/>
    <w:rsid w:val="000A7BB5"/>
    <w:rsid w:val="000A7F27"/>
    <w:rsid w:val="000B0447"/>
    <w:rsid w:val="000B07E8"/>
    <w:rsid w:val="000B0A1C"/>
    <w:rsid w:val="000B106B"/>
    <w:rsid w:val="000B112A"/>
    <w:rsid w:val="000B151A"/>
    <w:rsid w:val="000B19AE"/>
    <w:rsid w:val="000B238F"/>
    <w:rsid w:val="000B273C"/>
    <w:rsid w:val="000B2A98"/>
    <w:rsid w:val="000B3B7C"/>
    <w:rsid w:val="000B3D40"/>
    <w:rsid w:val="000B3F3C"/>
    <w:rsid w:val="000B4231"/>
    <w:rsid w:val="000B4E9D"/>
    <w:rsid w:val="000B5BDF"/>
    <w:rsid w:val="000B641D"/>
    <w:rsid w:val="000B64BA"/>
    <w:rsid w:val="000B6506"/>
    <w:rsid w:val="000B6A49"/>
    <w:rsid w:val="000B7F8A"/>
    <w:rsid w:val="000C06C9"/>
    <w:rsid w:val="000C06DD"/>
    <w:rsid w:val="000C0AF8"/>
    <w:rsid w:val="000C16EC"/>
    <w:rsid w:val="000C1AEA"/>
    <w:rsid w:val="000C1BBE"/>
    <w:rsid w:val="000C218B"/>
    <w:rsid w:val="000C240E"/>
    <w:rsid w:val="000C2555"/>
    <w:rsid w:val="000C2627"/>
    <w:rsid w:val="000C26A8"/>
    <w:rsid w:val="000C26E7"/>
    <w:rsid w:val="000C2F07"/>
    <w:rsid w:val="000C2F4F"/>
    <w:rsid w:val="000C2F89"/>
    <w:rsid w:val="000C3826"/>
    <w:rsid w:val="000C3E16"/>
    <w:rsid w:val="000C40FC"/>
    <w:rsid w:val="000C446E"/>
    <w:rsid w:val="000C4926"/>
    <w:rsid w:val="000C4E6D"/>
    <w:rsid w:val="000C4F23"/>
    <w:rsid w:val="000C4F58"/>
    <w:rsid w:val="000C5836"/>
    <w:rsid w:val="000C5B1F"/>
    <w:rsid w:val="000C5B52"/>
    <w:rsid w:val="000C62EB"/>
    <w:rsid w:val="000C682B"/>
    <w:rsid w:val="000C6F13"/>
    <w:rsid w:val="000D0558"/>
    <w:rsid w:val="000D0991"/>
    <w:rsid w:val="000D0D02"/>
    <w:rsid w:val="000D0E66"/>
    <w:rsid w:val="000D1134"/>
    <w:rsid w:val="000D16E1"/>
    <w:rsid w:val="000D1E0D"/>
    <w:rsid w:val="000D2099"/>
    <w:rsid w:val="000D2221"/>
    <w:rsid w:val="000D3197"/>
    <w:rsid w:val="000D3494"/>
    <w:rsid w:val="000D3A3E"/>
    <w:rsid w:val="000D5050"/>
    <w:rsid w:val="000D56E6"/>
    <w:rsid w:val="000D5B2A"/>
    <w:rsid w:val="000D5E52"/>
    <w:rsid w:val="000D77DD"/>
    <w:rsid w:val="000D7A2F"/>
    <w:rsid w:val="000E02C2"/>
    <w:rsid w:val="000E04E6"/>
    <w:rsid w:val="000E0D64"/>
    <w:rsid w:val="000E13EB"/>
    <w:rsid w:val="000E3034"/>
    <w:rsid w:val="000E30B0"/>
    <w:rsid w:val="000E330F"/>
    <w:rsid w:val="000E3657"/>
    <w:rsid w:val="000E390D"/>
    <w:rsid w:val="000E4337"/>
    <w:rsid w:val="000E436C"/>
    <w:rsid w:val="000E4B89"/>
    <w:rsid w:val="000E4D30"/>
    <w:rsid w:val="000E4D62"/>
    <w:rsid w:val="000E5D06"/>
    <w:rsid w:val="000E5E12"/>
    <w:rsid w:val="000E6FB1"/>
    <w:rsid w:val="000E747F"/>
    <w:rsid w:val="000E7E72"/>
    <w:rsid w:val="000E7F88"/>
    <w:rsid w:val="000F00A5"/>
    <w:rsid w:val="000F1A9D"/>
    <w:rsid w:val="000F2448"/>
    <w:rsid w:val="000F260D"/>
    <w:rsid w:val="000F285A"/>
    <w:rsid w:val="000F4086"/>
    <w:rsid w:val="000F431D"/>
    <w:rsid w:val="000F43ED"/>
    <w:rsid w:val="000F4424"/>
    <w:rsid w:val="000F480B"/>
    <w:rsid w:val="000F7903"/>
    <w:rsid w:val="000F7950"/>
    <w:rsid w:val="001012F8"/>
    <w:rsid w:val="00101345"/>
    <w:rsid w:val="00102272"/>
    <w:rsid w:val="00102712"/>
    <w:rsid w:val="00102B51"/>
    <w:rsid w:val="00102D7B"/>
    <w:rsid w:val="0010302B"/>
    <w:rsid w:val="00103A14"/>
    <w:rsid w:val="00103BA2"/>
    <w:rsid w:val="001050F3"/>
    <w:rsid w:val="00105613"/>
    <w:rsid w:val="00107F0A"/>
    <w:rsid w:val="00110308"/>
    <w:rsid w:val="001107B2"/>
    <w:rsid w:val="0011154D"/>
    <w:rsid w:val="00111C07"/>
    <w:rsid w:val="00111D86"/>
    <w:rsid w:val="00112378"/>
    <w:rsid w:val="00112C5C"/>
    <w:rsid w:val="00113532"/>
    <w:rsid w:val="00113AF7"/>
    <w:rsid w:val="00114264"/>
    <w:rsid w:val="00114B4C"/>
    <w:rsid w:val="00114C12"/>
    <w:rsid w:val="0011516F"/>
    <w:rsid w:val="001153C2"/>
    <w:rsid w:val="001154D0"/>
    <w:rsid w:val="00115E0F"/>
    <w:rsid w:val="00116386"/>
    <w:rsid w:val="00116422"/>
    <w:rsid w:val="00116F3A"/>
    <w:rsid w:val="00117250"/>
    <w:rsid w:val="00117B10"/>
    <w:rsid w:val="00117CFA"/>
    <w:rsid w:val="00117DBC"/>
    <w:rsid w:val="00117DF8"/>
    <w:rsid w:val="0012027C"/>
    <w:rsid w:val="001205CE"/>
    <w:rsid w:val="001209C0"/>
    <w:rsid w:val="00120A23"/>
    <w:rsid w:val="00120BFC"/>
    <w:rsid w:val="001211E3"/>
    <w:rsid w:val="0012192A"/>
    <w:rsid w:val="00121A02"/>
    <w:rsid w:val="00121C22"/>
    <w:rsid w:val="001220E5"/>
    <w:rsid w:val="00122BE5"/>
    <w:rsid w:val="001233D1"/>
    <w:rsid w:val="001234DB"/>
    <w:rsid w:val="001244CA"/>
    <w:rsid w:val="001245EF"/>
    <w:rsid w:val="0012471D"/>
    <w:rsid w:val="00124CC4"/>
    <w:rsid w:val="00125C9E"/>
    <w:rsid w:val="001260DE"/>
    <w:rsid w:val="001261BA"/>
    <w:rsid w:val="0012653C"/>
    <w:rsid w:val="001272EE"/>
    <w:rsid w:val="001274B0"/>
    <w:rsid w:val="001276A0"/>
    <w:rsid w:val="0012771F"/>
    <w:rsid w:val="00127969"/>
    <w:rsid w:val="00127B3E"/>
    <w:rsid w:val="001303B2"/>
    <w:rsid w:val="0013123D"/>
    <w:rsid w:val="001314FD"/>
    <w:rsid w:val="00132656"/>
    <w:rsid w:val="00132B4E"/>
    <w:rsid w:val="00133B05"/>
    <w:rsid w:val="001340FA"/>
    <w:rsid w:val="001341B0"/>
    <w:rsid w:val="0013511B"/>
    <w:rsid w:val="00135205"/>
    <w:rsid w:val="00135DA8"/>
    <w:rsid w:val="0013618F"/>
    <w:rsid w:val="00137550"/>
    <w:rsid w:val="001400BC"/>
    <w:rsid w:val="00140134"/>
    <w:rsid w:val="001401CC"/>
    <w:rsid w:val="00140727"/>
    <w:rsid w:val="00140C8A"/>
    <w:rsid w:val="00140D1A"/>
    <w:rsid w:val="00141A14"/>
    <w:rsid w:val="00142D61"/>
    <w:rsid w:val="00142DA1"/>
    <w:rsid w:val="001447FC"/>
    <w:rsid w:val="00144C68"/>
    <w:rsid w:val="001450BF"/>
    <w:rsid w:val="00145589"/>
    <w:rsid w:val="00145869"/>
    <w:rsid w:val="001459D5"/>
    <w:rsid w:val="0014682E"/>
    <w:rsid w:val="00146D17"/>
    <w:rsid w:val="00146FEE"/>
    <w:rsid w:val="0014714E"/>
    <w:rsid w:val="00147FBC"/>
    <w:rsid w:val="001504CA"/>
    <w:rsid w:val="00150D62"/>
    <w:rsid w:val="001513A8"/>
    <w:rsid w:val="001514D5"/>
    <w:rsid w:val="001516AD"/>
    <w:rsid w:val="001526E7"/>
    <w:rsid w:val="00152E5A"/>
    <w:rsid w:val="001537FF"/>
    <w:rsid w:val="00153850"/>
    <w:rsid w:val="00153B7D"/>
    <w:rsid w:val="00154677"/>
    <w:rsid w:val="001546E7"/>
    <w:rsid w:val="0015478B"/>
    <w:rsid w:val="0015514C"/>
    <w:rsid w:val="00155991"/>
    <w:rsid w:val="00156165"/>
    <w:rsid w:val="0015690E"/>
    <w:rsid w:val="00157D31"/>
    <w:rsid w:val="00160081"/>
    <w:rsid w:val="00161232"/>
    <w:rsid w:val="0016167A"/>
    <w:rsid w:val="00161985"/>
    <w:rsid w:val="00161D96"/>
    <w:rsid w:val="00161E7F"/>
    <w:rsid w:val="001623E2"/>
    <w:rsid w:val="00162B95"/>
    <w:rsid w:val="00162DF7"/>
    <w:rsid w:val="00162F35"/>
    <w:rsid w:val="00163031"/>
    <w:rsid w:val="00163418"/>
    <w:rsid w:val="0016348E"/>
    <w:rsid w:val="001638E2"/>
    <w:rsid w:val="00163B58"/>
    <w:rsid w:val="00164166"/>
    <w:rsid w:val="001647A0"/>
    <w:rsid w:val="001647C4"/>
    <w:rsid w:val="00164FB1"/>
    <w:rsid w:val="001651D2"/>
    <w:rsid w:val="00165758"/>
    <w:rsid w:val="00165C8C"/>
    <w:rsid w:val="00166120"/>
    <w:rsid w:val="0016662B"/>
    <w:rsid w:val="00166B1D"/>
    <w:rsid w:val="00166E02"/>
    <w:rsid w:val="00166FF2"/>
    <w:rsid w:val="00167295"/>
    <w:rsid w:val="00167306"/>
    <w:rsid w:val="001676EB"/>
    <w:rsid w:val="001677B9"/>
    <w:rsid w:val="0017037B"/>
    <w:rsid w:val="00170406"/>
    <w:rsid w:val="001708E8"/>
    <w:rsid w:val="00170DB6"/>
    <w:rsid w:val="00170E6D"/>
    <w:rsid w:val="00171068"/>
    <w:rsid w:val="001711D5"/>
    <w:rsid w:val="00171730"/>
    <w:rsid w:val="00171994"/>
    <w:rsid w:val="001728DD"/>
    <w:rsid w:val="00172D21"/>
    <w:rsid w:val="00172F38"/>
    <w:rsid w:val="0017323D"/>
    <w:rsid w:val="00173868"/>
    <w:rsid w:val="00173992"/>
    <w:rsid w:val="001742E2"/>
    <w:rsid w:val="00174485"/>
    <w:rsid w:val="0017481C"/>
    <w:rsid w:val="00174CC3"/>
    <w:rsid w:val="00174F20"/>
    <w:rsid w:val="001753BE"/>
    <w:rsid w:val="00175416"/>
    <w:rsid w:val="001755B0"/>
    <w:rsid w:val="0017572E"/>
    <w:rsid w:val="001757C7"/>
    <w:rsid w:val="00175844"/>
    <w:rsid w:val="00176282"/>
    <w:rsid w:val="001779C9"/>
    <w:rsid w:val="00177AA4"/>
    <w:rsid w:val="00177B19"/>
    <w:rsid w:val="0018028E"/>
    <w:rsid w:val="00180338"/>
    <w:rsid w:val="00180E0D"/>
    <w:rsid w:val="00181940"/>
    <w:rsid w:val="00181B6E"/>
    <w:rsid w:val="001829D2"/>
    <w:rsid w:val="00182CC2"/>
    <w:rsid w:val="00182D62"/>
    <w:rsid w:val="00183C24"/>
    <w:rsid w:val="00183DAC"/>
    <w:rsid w:val="00184331"/>
    <w:rsid w:val="00184BA0"/>
    <w:rsid w:val="00184CDA"/>
    <w:rsid w:val="001855FE"/>
    <w:rsid w:val="00185A45"/>
    <w:rsid w:val="00185F0B"/>
    <w:rsid w:val="0018633B"/>
    <w:rsid w:val="00186511"/>
    <w:rsid w:val="001865DD"/>
    <w:rsid w:val="00186C61"/>
    <w:rsid w:val="00187435"/>
    <w:rsid w:val="001879DE"/>
    <w:rsid w:val="001907B2"/>
    <w:rsid w:val="001908D2"/>
    <w:rsid w:val="00190C27"/>
    <w:rsid w:val="00191299"/>
    <w:rsid w:val="00191366"/>
    <w:rsid w:val="00192333"/>
    <w:rsid w:val="00193525"/>
    <w:rsid w:val="00193982"/>
    <w:rsid w:val="00193BA1"/>
    <w:rsid w:val="00193BD1"/>
    <w:rsid w:val="00193F42"/>
    <w:rsid w:val="00194409"/>
    <w:rsid w:val="001946C3"/>
    <w:rsid w:val="0019496E"/>
    <w:rsid w:val="00194D10"/>
    <w:rsid w:val="0019567F"/>
    <w:rsid w:val="001959D0"/>
    <w:rsid w:val="00195CE6"/>
    <w:rsid w:val="00197259"/>
    <w:rsid w:val="001977A7"/>
    <w:rsid w:val="00197940"/>
    <w:rsid w:val="00197A73"/>
    <w:rsid w:val="00197E79"/>
    <w:rsid w:val="001A0A60"/>
    <w:rsid w:val="001A0FDD"/>
    <w:rsid w:val="001A1291"/>
    <w:rsid w:val="001A15BA"/>
    <w:rsid w:val="001A15E4"/>
    <w:rsid w:val="001A1727"/>
    <w:rsid w:val="001A17E9"/>
    <w:rsid w:val="001A1A8D"/>
    <w:rsid w:val="001A24B5"/>
    <w:rsid w:val="001A2601"/>
    <w:rsid w:val="001A2993"/>
    <w:rsid w:val="001A2B87"/>
    <w:rsid w:val="001A2F3E"/>
    <w:rsid w:val="001A333C"/>
    <w:rsid w:val="001A3B33"/>
    <w:rsid w:val="001A5414"/>
    <w:rsid w:val="001A54E6"/>
    <w:rsid w:val="001A5599"/>
    <w:rsid w:val="001A58E2"/>
    <w:rsid w:val="001A5FCA"/>
    <w:rsid w:val="001A6370"/>
    <w:rsid w:val="001A67A3"/>
    <w:rsid w:val="001A68A8"/>
    <w:rsid w:val="001A768D"/>
    <w:rsid w:val="001A7877"/>
    <w:rsid w:val="001A7B6D"/>
    <w:rsid w:val="001B0027"/>
    <w:rsid w:val="001B033C"/>
    <w:rsid w:val="001B0C81"/>
    <w:rsid w:val="001B151C"/>
    <w:rsid w:val="001B2CB2"/>
    <w:rsid w:val="001B2CBD"/>
    <w:rsid w:val="001B2CD1"/>
    <w:rsid w:val="001B3167"/>
    <w:rsid w:val="001B31D2"/>
    <w:rsid w:val="001B3438"/>
    <w:rsid w:val="001B3FDA"/>
    <w:rsid w:val="001B4360"/>
    <w:rsid w:val="001B5150"/>
    <w:rsid w:val="001B5532"/>
    <w:rsid w:val="001B588D"/>
    <w:rsid w:val="001B7140"/>
    <w:rsid w:val="001B73B1"/>
    <w:rsid w:val="001B79B1"/>
    <w:rsid w:val="001C1236"/>
    <w:rsid w:val="001C1432"/>
    <w:rsid w:val="001C18E1"/>
    <w:rsid w:val="001C1BED"/>
    <w:rsid w:val="001C1CFD"/>
    <w:rsid w:val="001C2438"/>
    <w:rsid w:val="001C27D3"/>
    <w:rsid w:val="001C3870"/>
    <w:rsid w:val="001C3954"/>
    <w:rsid w:val="001C39EF"/>
    <w:rsid w:val="001C3DF2"/>
    <w:rsid w:val="001C3E6D"/>
    <w:rsid w:val="001C421D"/>
    <w:rsid w:val="001C4576"/>
    <w:rsid w:val="001C4FEA"/>
    <w:rsid w:val="001C51D0"/>
    <w:rsid w:val="001C523F"/>
    <w:rsid w:val="001C65BE"/>
    <w:rsid w:val="001C712C"/>
    <w:rsid w:val="001C7D41"/>
    <w:rsid w:val="001C7DD1"/>
    <w:rsid w:val="001D0EA0"/>
    <w:rsid w:val="001D1220"/>
    <w:rsid w:val="001D158F"/>
    <w:rsid w:val="001D1DCF"/>
    <w:rsid w:val="001D2932"/>
    <w:rsid w:val="001D2994"/>
    <w:rsid w:val="001D29D8"/>
    <w:rsid w:val="001D34C5"/>
    <w:rsid w:val="001D3D27"/>
    <w:rsid w:val="001D3FF0"/>
    <w:rsid w:val="001D40C4"/>
    <w:rsid w:val="001D5215"/>
    <w:rsid w:val="001D5978"/>
    <w:rsid w:val="001D5D9A"/>
    <w:rsid w:val="001D6162"/>
    <w:rsid w:val="001D6FF9"/>
    <w:rsid w:val="001D76D4"/>
    <w:rsid w:val="001D7A26"/>
    <w:rsid w:val="001D7C42"/>
    <w:rsid w:val="001D7EE4"/>
    <w:rsid w:val="001E03D0"/>
    <w:rsid w:val="001E0D1E"/>
    <w:rsid w:val="001E12E9"/>
    <w:rsid w:val="001E13F3"/>
    <w:rsid w:val="001E1C8F"/>
    <w:rsid w:val="001E23E8"/>
    <w:rsid w:val="001E269A"/>
    <w:rsid w:val="001E2C55"/>
    <w:rsid w:val="001E3235"/>
    <w:rsid w:val="001E3A0D"/>
    <w:rsid w:val="001E3FA7"/>
    <w:rsid w:val="001E41D9"/>
    <w:rsid w:val="001E47A7"/>
    <w:rsid w:val="001E47DF"/>
    <w:rsid w:val="001E484C"/>
    <w:rsid w:val="001E49C5"/>
    <w:rsid w:val="001E4A46"/>
    <w:rsid w:val="001E53C7"/>
    <w:rsid w:val="001E6079"/>
    <w:rsid w:val="001E776B"/>
    <w:rsid w:val="001E7818"/>
    <w:rsid w:val="001F0066"/>
    <w:rsid w:val="001F01A6"/>
    <w:rsid w:val="001F053F"/>
    <w:rsid w:val="001F0A3C"/>
    <w:rsid w:val="001F0AF7"/>
    <w:rsid w:val="001F1B20"/>
    <w:rsid w:val="001F2071"/>
    <w:rsid w:val="001F27B8"/>
    <w:rsid w:val="001F2AE7"/>
    <w:rsid w:val="001F2D91"/>
    <w:rsid w:val="001F2FF5"/>
    <w:rsid w:val="001F3CC3"/>
    <w:rsid w:val="001F41C8"/>
    <w:rsid w:val="001F430D"/>
    <w:rsid w:val="001F4ABD"/>
    <w:rsid w:val="001F4F58"/>
    <w:rsid w:val="001F5313"/>
    <w:rsid w:val="001F589C"/>
    <w:rsid w:val="001F62CE"/>
    <w:rsid w:val="001F6DAF"/>
    <w:rsid w:val="001F7EC3"/>
    <w:rsid w:val="00200020"/>
    <w:rsid w:val="002007B8"/>
    <w:rsid w:val="00200B3D"/>
    <w:rsid w:val="0020146E"/>
    <w:rsid w:val="002017B7"/>
    <w:rsid w:val="00202562"/>
    <w:rsid w:val="00203085"/>
    <w:rsid w:val="0020369D"/>
    <w:rsid w:val="002036BC"/>
    <w:rsid w:val="0020448D"/>
    <w:rsid w:val="0020516F"/>
    <w:rsid w:val="00205FFE"/>
    <w:rsid w:val="002067B5"/>
    <w:rsid w:val="00206984"/>
    <w:rsid w:val="00206E6C"/>
    <w:rsid w:val="00207556"/>
    <w:rsid w:val="00211D99"/>
    <w:rsid w:val="002120F6"/>
    <w:rsid w:val="00212B20"/>
    <w:rsid w:val="00212CB7"/>
    <w:rsid w:val="00212DBD"/>
    <w:rsid w:val="00213213"/>
    <w:rsid w:val="00213DB1"/>
    <w:rsid w:val="002144D4"/>
    <w:rsid w:val="002146B9"/>
    <w:rsid w:val="00214732"/>
    <w:rsid w:val="00214D3B"/>
    <w:rsid w:val="002163A9"/>
    <w:rsid w:val="00216B33"/>
    <w:rsid w:val="00216C96"/>
    <w:rsid w:val="00217185"/>
    <w:rsid w:val="002179AE"/>
    <w:rsid w:val="00217FBF"/>
    <w:rsid w:val="00220041"/>
    <w:rsid w:val="0022069E"/>
    <w:rsid w:val="00221854"/>
    <w:rsid w:val="00221CD1"/>
    <w:rsid w:val="0022283A"/>
    <w:rsid w:val="0022299E"/>
    <w:rsid w:val="00223052"/>
    <w:rsid w:val="00223759"/>
    <w:rsid w:val="00223C55"/>
    <w:rsid w:val="00223D4D"/>
    <w:rsid w:val="00223D76"/>
    <w:rsid w:val="00223F73"/>
    <w:rsid w:val="002248DE"/>
    <w:rsid w:val="00224B6B"/>
    <w:rsid w:val="00224E15"/>
    <w:rsid w:val="00225956"/>
    <w:rsid w:val="00226989"/>
    <w:rsid w:val="002269CF"/>
    <w:rsid w:val="00226ED4"/>
    <w:rsid w:val="00227E97"/>
    <w:rsid w:val="00227FAD"/>
    <w:rsid w:val="0023008B"/>
    <w:rsid w:val="00230232"/>
    <w:rsid w:val="002306DA"/>
    <w:rsid w:val="00230D47"/>
    <w:rsid w:val="00231061"/>
    <w:rsid w:val="002313F1"/>
    <w:rsid w:val="00232064"/>
    <w:rsid w:val="002321C4"/>
    <w:rsid w:val="00232A5E"/>
    <w:rsid w:val="00232E9A"/>
    <w:rsid w:val="00233B95"/>
    <w:rsid w:val="002342A0"/>
    <w:rsid w:val="00234881"/>
    <w:rsid w:val="002351E7"/>
    <w:rsid w:val="0023593B"/>
    <w:rsid w:val="00235AE3"/>
    <w:rsid w:val="00235AE7"/>
    <w:rsid w:val="00235E45"/>
    <w:rsid w:val="002366AF"/>
    <w:rsid w:val="00237429"/>
    <w:rsid w:val="0023798A"/>
    <w:rsid w:val="00237E91"/>
    <w:rsid w:val="00240141"/>
    <w:rsid w:val="0024066A"/>
    <w:rsid w:val="00240CC7"/>
    <w:rsid w:val="002413C4"/>
    <w:rsid w:val="0024140F"/>
    <w:rsid w:val="002416E3"/>
    <w:rsid w:val="00241E88"/>
    <w:rsid w:val="00242574"/>
    <w:rsid w:val="0024285E"/>
    <w:rsid w:val="00242EBC"/>
    <w:rsid w:val="00242F04"/>
    <w:rsid w:val="00242FEC"/>
    <w:rsid w:val="00243081"/>
    <w:rsid w:val="0024381A"/>
    <w:rsid w:val="00243A93"/>
    <w:rsid w:val="00243B80"/>
    <w:rsid w:val="00244B66"/>
    <w:rsid w:val="00244F8B"/>
    <w:rsid w:val="0024583D"/>
    <w:rsid w:val="00245BF3"/>
    <w:rsid w:val="00246902"/>
    <w:rsid w:val="002473FD"/>
    <w:rsid w:val="00247CF0"/>
    <w:rsid w:val="002510EB"/>
    <w:rsid w:val="002511EC"/>
    <w:rsid w:val="00251474"/>
    <w:rsid w:val="0025154A"/>
    <w:rsid w:val="002515A5"/>
    <w:rsid w:val="002518A1"/>
    <w:rsid w:val="002521AE"/>
    <w:rsid w:val="002521C2"/>
    <w:rsid w:val="00252207"/>
    <w:rsid w:val="002522F6"/>
    <w:rsid w:val="002531D8"/>
    <w:rsid w:val="00253314"/>
    <w:rsid w:val="00254CFA"/>
    <w:rsid w:val="00254FE4"/>
    <w:rsid w:val="0025572B"/>
    <w:rsid w:val="0025600F"/>
    <w:rsid w:val="002567A4"/>
    <w:rsid w:val="002569E3"/>
    <w:rsid w:val="00256AE0"/>
    <w:rsid w:val="00257990"/>
    <w:rsid w:val="00257A37"/>
    <w:rsid w:val="0026114B"/>
    <w:rsid w:val="002615F3"/>
    <w:rsid w:val="0026177B"/>
    <w:rsid w:val="00262036"/>
    <w:rsid w:val="00262828"/>
    <w:rsid w:val="0026304A"/>
    <w:rsid w:val="002631CA"/>
    <w:rsid w:val="0026388B"/>
    <w:rsid w:val="00263EA2"/>
    <w:rsid w:val="00263EF9"/>
    <w:rsid w:val="00263FA7"/>
    <w:rsid w:val="00264451"/>
    <w:rsid w:val="00264BB9"/>
    <w:rsid w:val="00265551"/>
    <w:rsid w:val="00265B1A"/>
    <w:rsid w:val="00265ED1"/>
    <w:rsid w:val="00266480"/>
    <w:rsid w:val="002703F2"/>
    <w:rsid w:val="00270797"/>
    <w:rsid w:val="00270817"/>
    <w:rsid w:val="00270AA2"/>
    <w:rsid w:val="00270E0A"/>
    <w:rsid w:val="00270E6C"/>
    <w:rsid w:val="00270FB3"/>
    <w:rsid w:val="002714EA"/>
    <w:rsid w:val="00271C8D"/>
    <w:rsid w:val="00271CE8"/>
    <w:rsid w:val="00271F00"/>
    <w:rsid w:val="00271FC1"/>
    <w:rsid w:val="0027245F"/>
    <w:rsid w:val="00272970"/>
    <w:rsid w:val="00272BB9"/>
    <w:rsid w:val="002731BC"/>
    <w:rsid w:val="002734AB"/>
    <w:rsid w:val="0027428A"/>
    <w:rsid w:val="00274A17"/>
    <w:rsid w:val="00274B96"/>
    <w:rsid w:val="002754AF"/>
    <w:rsid w:val="002755DC"/>
    <w:rsid w:val="00275A39"/>
    <w:rsid w:val="00275E22"/>
    <w:rsid w:val="00275E39"/>
    <w:rsid w:val="002760F2"/>
    <w:rsid w:val="00276337"/>
    <w:rsid w:val="002763C5"/>
    <w:rsid w:val="00276604"/>
    <w:rsid w:val="00276801"/>
    <w:rsid w:val="00276D07"/>
    <w:rsid w:val="002770B9"/>
    <w:rsid w:val="002804A3"/>
    <w:rsid w:val="00280754"/>
    <w:rsid w:val="00280A19"/>
    <w:rsid w:val="00280BCB"/>
    <w:rsid w:val="00280D26"/>
    <w:rsid w:val="0028118D"/>
    <w:rsid w:val="002813AA"/>
    <w:rsid w:val="002817C8"/>
    <w:rsid w:val="002826A4"/>
    <w:rsid w:val="00282C61"/>
    <w:rsid w:val="00283080"/>
    <w:rsid w:val="002834CE"/>
    <w:rsid w:val="00283C7E"/>
    <w:rsid w:val="00283DFE"/>
    <w:rsid w:val="002841D7"/>
    <w:rsid w:val="00284455"/>
    <w:rsid w:val="00284B06"/>
    <w:rsid w:val="002856C6"/>
    <w:rsid w:val="00285B78"/>
    <w:rsid w:val="00285D07"/>
    <w:rsid w:val="00286130"/>
    <w:rsid w:val="00286789"/>
    <w:rsid w:val="0028739D"/>
    <w:rsid w:val="00287962"/>
    <w:rsid w:val="00287BBB"/>
    <w:rsid w:val="00287ED9"/>
    <w:rsid w:val="002900B0"/>
    <w:rsid w:val="002902CA"/>
    <w:rsid w:val="00290538"/>
    <w:rsid w:val="002909BE"/>
    <w:rsid w:val="0029146E"/>
    <w:rsid w:val="00291BF9"/>
    <w:rsid w:val="00291CAC"/>
    <w:rsid w:val="002927EC"/>
    <w:rsid w:val="002928A5"/>
    <w:rsid w:val="00292C70"/>
    <w:rsid w:val="00293790"/>
    <w:rsid w:val="002939DB"/>
    <w:rsid w:val="00293BB5"/>
    <w:rsid w:val="00293C57"/>
    <w:rsid w:val="00293E51"/>
    <w:rsid w:val="002944C8"/>
    <w:rsid w:val="0029460E"/>
    <w:rsid w:val="002948EA"/>
    <w:rsid w:val="0029558F"/>
    <w:rsid w:val="00295A5E"/>
    <w:rsid w:val="00295BE0"/>
    <w:rsid w:val="00295EA2"/>
    <w:rsid w:val="00296316"/>
    <w:rsid w:val="002965D2"/>
    <w:rsid w:val="00296AEF"/>
    <w:rsid w:val="00296D49"/>
    <w:rsid w:val="00297226"/>
    <w:rsid w:val="0029735C"/>
    <w:rsid w:val="002A0682"/>
    <w:rsid w:val="002A08C2"/>
    <w:rsid w:val="002A0977"/>
    <w:rsid w:val="002A1481"/>
    <w:rsid w:val="002A233F"/>
    <w:rsid w:val="002A2CA3"/>
    <w:rsid w:val="002A3AF1"/>
    <w:rsid w:val="002A3B79"/>
    <w:rsid w:val="002A3BA2"/>
    <w:rsid w:val="002A3C46"/>
    <w:rsid w:val="002A404E"/>
    <w:rsid w:val="002A4113"/>
    <w:rsid w:val="002A43E1"/>
    <w:rsid w:val="002A4818"/>
    <w:rsid w:val="002A4842"/>
    <w:rsid w:val="002A4A0E"/>
    <w:rsid w:val="002A4A51"/>
    <w:rsid w:val="002A4F4C"/>
    <w:rsid w:val="002A50AA"/>
    <w:rsid w:val="002A528C"/>
    <w:rsid w:val="002A54D6"/>
    <w:rsid w:val="002A561A"/>
    <w:rsid w:val="002A598C"/>
    <w:rsid w:val="002A5B6B"/>
    <w:rsid w:val="002A6704"/>
    <w:rsid w:val="002A6A4B"/>
    <w:rsid w:val="002A6AB0"/>
    <w:rsid w:val="002A70BA"/>
    <w:rsid w:val="002A70F3"/>
    <w:rsid w:val="002A72A2"/>
    <w:rsid w:val="002A79F3"/>
    <w:rsid w:val="002A7F2C"/>
    <w:rsid w:val="002B03CE"/>
    <w:rsid w:val="002B0569"/>
    <w:rsid w:val="002B07AE"/>
    <w:rsid w:val="002B07EB"/>
    <w:rsid w:val="002B0F5A"/>
    <w:rsid w:val="002B194F"/>
    <w:rsid w:val="002B1D95"/>
    <w:rsid w:val="002B2031"/>
    <w:rsid w:val="002B293C"/>
    <w:rsid w:val="002B33F0"/>
    <w:rsid w:val="002B3A07"/>
    <w:rsid w:val="002B3C14"/>
    <w:rsid w:val="002B3E13"/>
    <w:rsid w:val="002B3F77"/>
    <w:rsid w:val="002B431A"/>
    <w:rsid w:val="002B4613"/>
    <w:rsid w:val="002B465D"/>
    <w:rsid w:val="002B493E"/>
    <w:rsid w:val="002B4C37"/>
    <w:rsid w:val="002B5898"/>
    <w:rsid w:val="002B5A33"/>
    <w:rsid w:val="002B5CFB"/>
    <w:rsid w:val="002B6371"/>
    <w:rsid w:val="002B6CC3"/>
    <w:rsid w:val="002B7A4B"/>
    <w:rsid w:val="002B7B37"/>
    <w:rsid w:val="002B7E28"/>
    <w:rsid w:val="002C04DF"/>
    <w:rsid w:val="002C0D04"/>
    <w:rsid w:val="002C1033"/>
    <w:rsid w:val="002C10F4"/>
    <w:rsid w:val="002C1E91"/>
    <w:rsid w:val="002C2280"/>
    <w:rsid w:val="002C2BF2"/>
    <w:rsid w:val="002C2E43"/>
    <w:rsid w:val="002C3323"/>
    <w:rsid w:val="002C34D7"/>
    <w:rsid w:val="002C370C"/>
    <w:rsid w:val="002C4EB6"/>
    <w:rsid w:val="002C5E73"/>
    <w:rsid w:val="002C5F69"/>
    <w:rsid w:val="002C6209"/>
    <w:rsid w:val="002C62DF"/>
    <w:rsid w:val="002C631E"/>
    <w:rsid w:val="002C731A"/>
    <w:rsid w:val="002D04B3"/>
    <w:rsid w:val="002D08AB"/>
    <w:rsid w:val="002D0E8A"/>
    <w:rsid w:val="002D11E9"/>
    <w:rsid w:val="002D185F"/>
    <w:rsid w:val="002D1B21"/>
    <w:rsid w:val="002D1B6B"/>
    <w:rsid w:val="002D2C4A"/>
    <w:rsid w:val="002D2E7F"/>
    <w:rsid w:val="002D3267"/>
    <w:rsid w:val="002D3ABD"/>
    <w:rsid w:val="002D3F44"/>
    <w:rsid w:val="002D3F8D"/>
    <w:rsid w:val="002D55FC"/>
    <w:rsid w:val="002D5969"/>
    <w:rsid w:val="002D6384"/>
    <w:rsid w:val="002D66E9"/>
    <w:rsid w:val="002D68E3"/>
    <w:rsid w:val="002D74C2"/>
    <w:rsid w:val="002D7878"/>
    <w:rsid w:val="002D78F6"/>
    <w:rsid w:val="002D7A94"/>
    <w:rsid w:val="002E0ACD"/>
    <w:rsid w:val="002E1102"/>
    <w:rsid w:val="002E134B"/>
    <w:rsid w:val="002E161C"/>
    <w:rsid w:val="002E1CA1"/>
    <w:rsid w:val="002E2528"/>
    <w:rsid w:val="002E2545"/>
    <w:rsid w:val="002E258B"/>
    <w:rsid w:val="002E2EB8"/>
    <w:rsid w:val="002E2EEE"/>
    <w:rsid w:val="002E2FD7"/>
    <w:rsid w:val="002E3403"/>
    <w:rsid w:val="002E3994"/>
    <w:rsid w:val="002E3CCB"/>
    <w:rsid w:val="002E420D"/>
    <w:rsid w:val="002E4220"/>
    <w:rsid w:val="002E529F"/>
    <w:rsid w:val="002E5595"/>
    <w:rsid w:val="002E5857"/>
    <w:rsid w:val="002E5B75"/>
    <w:rsid w:val="002E5F40"/>
    <w:rsid w:val="002E62A4"/>
    <w:rsid w:val="002E6CC3"/>
    <w:rsid w:val="002E7868"/>
    <w:rsid w:val="002E7FD9"/>
    <w:rsid w:val="002F032A"/>
    <w:rsid w:val="002F0801"/>
    <w:rsid w:val="002F095E"/>
    <w:rsid w:val="002F0B1B"/>
    <w:rsid w:val="002F1F61"/>
    <w:rsid w:val="002F2636"/>
    <w:rsid w:val="002F2801"/>
    <w:rsid w:val="002F29C1"/>
    <w:rsid w:val="002F2D0A"/>
    <w:rsid w:val="002F2D17"/>
    <w:rsid w:val="002F32C2"/>
    <w:rsid w:val="002F3DEC"/>
    <w:rsid w:val="002F46CF"/>
    <w:rsid w:val="002F492D"/>
    <w:rsid w:val="002F4C5D"/>
    <w:rsid w:val="002F4E75"/>
    <w:rsid w:val="002F4ECD"/>
    <w:rsid w:val="002F5168"/>
    <w:rsid w:val="002F646D"/>
    <w:rsid w:val="002F65A5"/>
    <w:rsid w:val="002F6D4A"/>
    <w:rsid w:val="002F6DB1"/>
    <w:rsid w:val="002F73B2"/>
    <w:rsid w:val="002F7734"/>
    <w:rsid w:val="002F7963"/>
    <w:rsid w:val="00300A84"/>
    <w:rsid w:val="00300E1F"/>
    <w:rsid w:val="0030104F"/>
    <w:rsid w:val="003016CB"/>
    <w:rsid w:val="00301B9C"/>
    <w:rsid w:val="00301E24"/>
    <w:rsid w:val="00302393"/>
    <w:rsid w:val="0030299E"/>
    <w:rsid w:val="003034FA"/>
    <w:rsid w:val="003035BE"/>
    <w:rsid w:val="00303FAD"/>
    <w:rsid w:val="0030574B"/>
    <w:rsid w:val="00305ADE"/>
    <w:rsid w:val="003062BA"/>
    <w:rsid w:val="00306914"/>
    <w:rsid w:val="00306AB8"/>
    <w:rsid w:val="003070C2"/>
    <w:rsid w:val="00307494"/>
    <w:rsid w:val="0031011F"/>
    <w:rsid w:val="003102BB"/>
    <w:rsid w:val="00310D94"/>
    <w:rsid w:val="00310D98"/>
    <w:rsid w:val="00310E7B"/>
    <w:rsid w:val="003111A4"/>
    <w:rsid w:val="00311284"/>
    <w:rsid w:val="00311481"/>
    <w:rsid w:val="003120EA"/>
    <w:rsid w:val="00313C05"/>
    <w:rsid w:val="0031411A"/>
    <w:rsid w:val="00316108"/>
    <w:rsid w:val="003166C0"/>
    <w:rsid w:val="00316B65"/>
    <w:rsid w:val="00316DA1"/>
    <w:rsid w:val="003177B8"/>
    <w:rsid w:val="00317E2D"/>
    <w:rsid w:val="00317E46"/>
    <w:rsid w:val="0032054F"/>
    <w:rsid w:val="00320AC4"/>
    <w:rsid w:val="00320C25"/>
    <w:rsid w:val="00321114"/>
    <w:rsid w:val="00321253"/>
    <w:rsid w:val="00321626"/>
    <w:rsid w:val="003217E4"/>
    <w:rsid w:val="00321A8A"/>
    <w:rsid w:val="00321CE4"/>
    <w:rsid w:val="00321E16"/>
    <w:rsid w:val="00322B78"/>
    <w:rsid w:val="00322F29"/>
    <w:rsid w:val="00323A88"/>
    <w:rsid w:val="00323AE4"/>
    <w:rsid w:val="003253D2"/>
    <w:rsid w:val="00325A1C"/>
    <w:rsid w:val="00325A53"/>
    <w:rsid w:val="00325D2A"/>
    <w:rsid w:val="00325FA3"/>
    <w:rsid w:val="003260DB"/>
    <w:rsid w:val="00326A11"/>
    <w:rsid w:val="00327044"/>
    <w:rsid w:val="003272A6"/>
    <w:rsid w:val="0032796E"/>
    <w:rsid w:val="00327E95"/>
    <w:rsid w:val="00330032"/>
    <w:rsid w:val="003308BA"/>
    <w:rsid w:val="00330B8B"/>
    <w:rsid w:val="00330DF7"/>
    <w:rsid w:val="003312CA"/>
    <w:rsid w:val="0033218C"/>
    <w:rsid w:val="00332222"/>
    <w:rsid w:val="00332B72"/>
    <w:rsid w:val="00333216"/>
    <w:rsid w:val="00333947"/>
    <w:rsid w:val="00333AC8"/>
    <w:rsid w:val="00333D7F"/>
    <w:rsid w:val="00334038"/>
    <w:rsid w:val="003341CB"/>
    <w:rsid w:val="0033441C"/>
    <w:rsid w:val="00334688"/>
    <w:rsid w:val="0033480F"/>
    <w:rsid w:val="003353CB"/>
    <w:rsid w:val="00335E0A"/>
    <w:rsid w:val="0033732B"/>
    <w:rsid w:val="00337CAB"/>
    <w:rsid w:val="003405C8"/>
    <w:rsid w:val="00340A6B"/>
    <w:rsid w:val="00341252"/>
    <w:rsid w:val="003413AB"/>
    <w:rsid w:val="003415D9"/>
    <w:rsid w:val="0034204F"/>
    <w:rsid w:val="00342379"/>
    <w:rsid w:val="00342614"/>
    <w:rsid w:val="00342BB1"/>
    <w:rsid w:val="00342F8A"/>
    <w:rsid w:val="00343DC3"/>
    <w:rsid w:val="00344D78"/>
    <w:rsid w:val="0034517D"/>
    <w:rsid w:val="003458BE"/>
    <w:rsid w:val="00345BE2"/>
    <w:rsid w:val="003460E5"/>
    <w:rsid w:val="00346D86"/>
    <w:rsid w:val="003471D0"/>
    <w:rsid w:val="003472BD"/>
    <w:rsid w:val="003476EE"/>
    <w:rsid w:val="00347D6E"/>
    <w:rsid w:val="00351D63"/>
    <w:rsid w:val="00351DC3"/>
    <w:rsid w:val="003520C9"/>
    <w:rsid w:val="00352D4D"/>
    <w:rsid w:val="00352DA8"/>
    <w:rsid w:val="003531FE"/>
    <w:rsid w:val="003536D1"/>
    <w:rsid w:val="00353746"/>
    <w:rsid w:val="00353911"/>
    <w:rsid w:val="003540CF"/>
    <w:rsid w:val="00354199"/>
    <w:rsid w:val="0035513A"/>
    <w:rsid w:val="003552F0"/>
    <w:rsid w:val="00355D1B"/>
    <w:rsid w:val="003564DA"/>
    <w:rsid w:val="00356D88"/>
    <w:rsid w:val="00356F0B"/>
    <w:rsid w:val="00357FF3"/>
    <w:rsid w:val="003605A2"/>
    <w:rsid w:val="00360E6C"/>
    <w:rsid w:val="00361027"/>
    <w:rsid w:val="003625A8"/>
    <w:rsid w:val="003626A4"/>
    <w:rsid w:val="00362A32"/>
    <w:rsid w:val="00362A37"/>
    <w:rsid w:val="00363491"/>
    <w:rsid w:val="0036350E"/>
    <w:rsid w:val="0036357E"/>
    <w:rsid w:val="00363DE7"/>
    <w:rsid w:val="0036447B"/>
    <w:rsid w:val="00365102"/>
    <w:rsid w:val="00365416"/>
    <w:rsid w:val="00365760"/>
    <w:rsid w:val="00365A14"/>
    <w:rsid w:val="00365C13"/>
    <w:rsid w:val="00366CFE"/>
    <w:rsid w:val="00367155"/>
    <w:rsid w:val="00370565"/>
    <w:rsid w:val="00370BC4"/>
    <w:rsid w:val="00370EDB"/>
    <w:rsid w:val="00372307"/>
    <w:rsid w:val="00373600"/>
    <w:rsid w:val="003737D1"/>
    <w:rsid w:val="00374320"/>
    <w:rsid w:val="00374DF0"/>
    <w:rsid w:val="00376B30"/>
    <w:rsid w:val="00376BCA"/>
    <w:rsid w:val="00376CE4"/>
    <w:rsid w:val="00376D32"/>
    <w:rsid w:val="00376EDE"/>
    <w:rsid w:val="00380762"/>
    <w:rsid w:val="0038093E"/>
    <w:rsid w:val="0038116E"/>
    <w:rsid w:val="00381416"/>
    <w:rsid w:val="00381550"/>
    <w:rsid w:val="00381E70"/>
    <w:rsid w:val="00381F4B"/>
    <w:rsid w:val="00382823"/>
    <w:rsid w:val="00382A3B"/>
    <w:rsid w:val="003842D3"/>
    <w:rsid w:val="00384538"/>
    <w:rsid w:val="00384A1A"/>
    <w:rsid w:val="00384E81"/>
    <w:rsid w:val="00385400"/>
    <w:rsid w:val="00385443"/>
    <w:rsid w:val="00385818"/>
    <w:rsid w:val="00385974"/>
    <w:rsid w:val="0038660E"/>
    <w:rsid w:val="00387921"/>
    <w:rsid w:val="00390018"/>
    <w:rsid w:val="003901E6"/>
    <w:rsid w:val="00390AD2"/>
    <w:rsid w:val="0039227B"/>
    <w:rsid w:val="003924BD"/>
    <w:rsid w:val="00392C3F"/>
    <w:rsid w:val="00393FB5"/>
    <w:rsid w:val="0039478B"/>
    <w:rsid w:val="00394DAB"/>
    <w:rsid w:val="0039561A"/>
    <w:rsid w:val="00395778"/>
    <w:rsid w:val="003958AF"/>
    <w:rsid w:val="00395DA7"/>
    <w:rsid w:val="00396C40"/>
    <w:rsid w:val="00396C59"/>
    <w:rsid w:val="00396D06"/>
    <w:rsid w:val="0039712A"/>
    <w:rsid w:val="003979C1"/>
    <w:rsid w:val="003A0136"/>
    <w:rsid w:val="003A019B"/>
    <w:rsid w:val="003A01BB"/>
    <w:rsid w:val="003A08DD"/>
    <w:rsid w:val="003A0D26"/>
    <w:rsid w:val="003A112C"/>
    <w:rsid w:val="003A138F"/>
    <w:rsid w:val="003A15B3"/>
    <w:rsid w:val="003A1F49"/>
    <w:rsid w:val="003A21D2"/>
    <w:rsid w:val="003A2281"/>
    <w:rsid w:val="003A459B"/>
    <w:rsid w:val="003A49C1"/>
    <w:rsid w:val="003A49CF"/>
    <w:rsid w:val="003A4BBF"/>
    <w:rsid w:val="003A4E69"/>
    <w:rsid w:val="003A58E0"/>
    <w:rsid w:val="003A5FE3"/>
    <w:rsid w:val="003A7692"/>
    <w:rsid w:val="003A7B8F"/>
    <w:rsid w:val="003A7BD2"/>
    <w:rsid w:val="003A7EDC"/>
    <w:rsid w:val="003B0C87"/>
    <w:rsid w:val="003B0EBD"/>
    <w:rsid w:val="003B1160"/>
    <w:rsid w:val="003B174E"/>
    <w:rsid w:val="003B20D1"/>
    <w:rsid w:val="003B2788"/>
    <w:rsid w:val="003B2CD4"/>
    <w:rsid w:val="003B30AF"/>
    <w:rsid w:val="003B3231"/>
    <w:rsid w:val="003B4053"/>
    <w:rsid w:val="003B40C2"/>
    <w:rsid w:val="003B4434"/>
    <w:rsid w:val="003B60B1"/>
    <w:rsid w:val="003B66D2"/>
    <w:rsid w:val="003B6A93"/>
    <w:rsid w:val="003B6FED"/>
    <w:rsid w:val="003B746A"/>
    <w:rsid w:val="003B78AD"/>
    <w:rsid w:val="003B7A02"/>
    <w:rsid w:val="003B7AD7"/>
    <w:rsid w:val="003C073D"/>
    <w:rsid w:val="003C0F74"/>
    <w:rsid w:val="003C10FB"/>
    <w:rsid w:val="003C1701"/>
    <w:rsid w:val="003C1780"/>
    <w:rsid w:val="003C1E7E"/>
    <w:rsid w:val="003C2E8D"/>
    <w:rsid w:val="003C32C9"/>
    <w:rsid w:val="003C3450"/>
    <w:rsid w:val="003C3580"/>
    <w:rsid w:val="003C3617"/>
    <w:rsid w:val="003C3628"/>
    <w:rsid w:val="003C362C"/>
    <w:rsid w:val="003C36BD"/>
    <w:rsid w:val="003C38F0"/>
    <w:rsid w:val="003C3BEA"/>
    <w:rsid w:val="003C4051"/>
    <w:rsid w:val="003C49DF"/>
    <w:rsid w:val="003C5141"/>
    <w:rsid w:val="003C5AF1"/>
    <w:rsid w:val="003C6D6C"/>
    <w:rsid w:val="003C6E05"/>
    <w:rsid w:val="003C76AA"/>
    <w:rsid w:val="003C7766"/>
    <w:rsid w:val="003C7C10"/>
    <w:rsid w:val="003D06EB"/>
    <w:rsid w:val="003D0761"/>
    <w:rsid w:val="003D094C"/>
    <w:rsid w:val="003D0E3C"/>
    <w:rsid w:val="003D21A5"/>
    <w:rsid w:val="003D2AE4"/>
    <w:rsid w:val="003D2D75"/>
    <w:rsid w:val="003D2FA3"/>
    <w:rsid w:val="003D302A"/>
    <w:rsid w:val="003D303A"/>
    <w:rsid w:val="003D3B1C"/>
    <w:rsid w:val="003D3F7E"/>
    <w:rsid w:val="003D5928"/>
    <w:rsid w:val="003D5940"/>
    <w:rsid w:val="003D5D08"/>
    <w:rsid w:val="003D5D44"/>
    <w:rsid w:val="003D6736"/>
    <w:rsid w:val="003D7016"/>
    <w:rsid w:val="003D747C"/>
    <w:rsid w:val="003D7ED8"/>
    <w:rsid w:val="003E0BF5"/>
    <w:rsid w:val="003E1AA8"/>
    <w:rsid w:val="003E1CE2"/>
    <w:rsid w:val="003E23AD"/>
    <w:rsid w:val="003E2921"/>
    <w:rsid w:val="003E292E"/>
    <w:rsid w:val="003E2A59"/>
    <w:rsid w:val="003E36F4"/>
    <w:rsid w:val="003E41D8"/>
    <w:rsid w:val="003E46F5"/>
    <w:rsid w:val="003E47ED"/>
    <w:rsid w:val="003E4878"/>
    <w:rsid w:val="003E50F7"/>
    <w:rsid w:val="003E5BE2"/>
    <w:rsid w:val="003E6CD1"/>
    <w:rsid w:val="003E7572"/>
    <w:rsid w:val="003F0052"/>
    <w:rsid w:val="003F0239"/>
    <w:rsid w:val="003F0FE6"/>
    <w:rsid w:val="003F16E9"/>
    <w:rsid w:val="003F17EF"/>
    <w:rsid w:val="003F1851"/>
    <w:rsid w:val="003F281D"/>
    <w:rsid w:val="003F2950"/>
    <w:rsid w:val="003F351D"/>
    <w:rsid w:val="003F3B58"/>
    <w:rsid w:val="003F3DAE"/>
    <w:rsid w:val="003F4416"/>
    <w:rsid w:val="003F5946"/>
    <w:rsid w:val="003F5B60"/>
    <w:rsid w:val="003F6190"/>
    <w:rsid w:val="003F62FD"/>
    <w:rsid w:val="003F68DB"/>
    <w:rsid w:val="003F6DEE"/>
    <w:rsid w:val="003F7241"/>
    <w:rsid w:val="003F7433"/>
    <w:rsid w:val="003F7973"/>
    <w:rsid w:val="00400149"/>
    <w:rsid w:val="00400267"/>
    <w:rsid w:val="00400464"/>
    <w:rsid w:val="00400900"/>
    <w:rsid w:val="0040131E"/>
    <w:rsid w:val="004014A6"/>
    <w:rsid w:val="00401589"/>
    <w:rsid w:val="004017AC"/>
    <w:rsid w:val="00401C90"/>
    <w:rsid w:val="00402B2D"/>
    <w:rsid w:val="00402CDF"/>
    <w:rsid w:val="0040313B"/>
    <w:rsid w:val="00404098"/>
    <w:rsid w:val="004049B3"/>
    <w:rsid w:val="004049CD"/>
    <w:rsid w:val="00404B2E"/>
    <w:rsid w:val="0040544D"/>
    <w:rsid w:val="004054CB"/>
    <w:rsid w:val="00405507"/>
    <w:rsid w:val="00406254"/>
    <w:rsid w:val="00406302"/>
    <w:rsid w:val="0040673F"/>
    <w:rsid w:val="004070C6"/>
    <w:rsid w:val="00407A55"/>
    <w:rsid w:val="004100B7"/>
    <w:rsid w:val="00410E00"/>
    <w:rsid w:val="00410E7A"/>
    <w:rsid w:val="004110C0"/>
    <w:rsid w:val="00411B7F"/>
    <w:rsid w:val="00412061"/>
    <w:rsid w:val="004127B1"/>
    <w:rsid w:val="00412B6B"/>
    <w:rsid w:val="00412E27"/>
    <w:rsid w:val="00412F2D"/>
    <w:rsid w:val="00413493"/>
    <w:rsid w:val="00413F46"/>
    <w:rsid w:val="0041451E"/>
    <w:rsid w:val="00414668"/>
    <w:rsid w:val="0041489A"/>
    <w:rsid w:val="00416310"/>
    <w:rsid w:val="00416C1D"/>
    <w:rsid w:val="00416DCA"/>
    <w:rsid w:val="00416F5B"/>
    <w:rsid w:val="00417FD1"/>
    <w:rsid w:val="00420747"/>
    <w:rsid w:val="004207BC"/>
    <w:rsid w:val="004212A7"/>
    <w:rsid w:val="00421D63"/>
    <w:rsid w:val="00421E9A"/>
    <w:rsid w:val="0042200A"/>
    <w:rsid w:val="00422215"/>
    <w:rsid w:val="00422426"/>
    <w:rsid w:val="0042250D"/>
    <w:rsid w:val="004231B9"/>
    <w:rsid w:val="00423386"/>
    <w:rsid w:val="004235BD"/>
    <w:rsid w:val="0042417D"/>
    <w:rsid w:val="0042516F"/>
    <w:rsid w:val="00425612"/>
    <w:rsid w:val="004262D8"/>
    <w:rsid w:val="00426875"/>
    <w:rsid w:val="004269D0"/>
    <w:rsid w:val="00426A9B"/>
    <w:rsid w:val="00426CCE"/>
    <w:rsid w:val="00426FA3"/>
    <w:rsid w:val="00427292"/>
    <w:rsid w:val="00427CA2"/>
    <w:rsid w:val="00427E3D"/>
    <w:rsid w:val="00427F2A"/>
    <w:rsid w:val="00430583"/>
    <w:rsid w:val="00431396"/>
    <w:rsid w:val="00431D3B"/>
    <w:rsid w:val="00432C67"/>
    <w:rsid w:val="00433249"/>
    <w:rsid w:val="0043359D"/>
    <w:rsid w:val="00433AAE"/>
    <w:rsid w:val="00433C1E"/>
    <w:rsid w:val="00434229"/>
    <w:rsid w:val="0043473D"/>
    <w:rsid w:val="00434D3A"/>
    <w:rsid w:val="0043506B"/>
    <w:rsid w:val="0043512E"/>
    <w:rsid w:val="00436477"/>
    <w:rsid w:val="00437066"/>
    <w:rsid w:val="00437CBE"/>
    <w:rsid w:val="00440691"/>
    <w:rsid w:val="00440AD0"/>
    <w:rsid w:val="00440C9D"/>
    <w:rsid w:val="00440EB2"/>
    <w:rsid w:val="0044123E"/>
    <w:rsid w:val="00441274"/>
    <w:rsid w:val="00441CA4"/>
    <w:rsid w:val="0044203B"/>
    <w:rsid w:val="004422A5"/>
    <w:rsid w:val="004423E1"/>
    <w:rsid w:val="00442AA8"/>
    <w:rsid w:val="00442CE0"/>
    <w:rsid w:val="00442F10"/>
    <w:rsid w:val="004444A4"/>
    <w:rsid w:val="004448AC"/>
    <w:rsid w:val="00444C82"/>
    <w:rsid w:val="00444FA4"/>
    <w:rsid w:val="004458E2"/>
    <w:rsid w:val="00445BD4"/>
    <w:rsid w:val="00445C02"/>
    <w:rsid w:val="004465A6"/>
    <w:rsid w:val="00446646"/>
    <w:rsid w:val="00446A9C"/>
    <w:rsid w:val="00447825"/>
    <w:rsid w:val="004504CF"/>
    <w:rsid w:val="00450C3F"/>
    <w:rsid w:val="004514F7"/>
    <w:rsid w:val="00452F83"/>
    <w:rsid w:val="0045445E"/>
    <w:rsid w:val="004544D6"/>
    <w:rsid w:val="00454676"/>
    <w:rsid w:val="00455F27"/>
    <w:rsid w:val="00456527"/>
    <w:rsid w:val="00456C6D"/>
    <w:rsid w:val="00456C97"/>
    <w:rsid w:val="00457127"/>
    <w:rsid w:val="004576A8"/>
    <w:rsid w:val="0045797B"/>
    <w:rsid w:val="00457C23"/>
    <w:rsid w:val="00460E07"/>
    <w:rsid w:val="00460ECD"/>
    <w:rsid w:val="004613D5"/>
    <w:rsid w:val="004614E8"/>
    <w:rsid w:val="00461573"/>
    <w:rsid w:val="00461929"/>
    <w:rsid w:val="00461B41"/>
    <w:rsid w:val="00462E4E"/>
    <w:rsid w:val="0046345C"/>
    <w:rsid w:val="00463CB2"/>
    <w:rsid w:val="00464293"/>
    <w:rsid w:val="004642D9"/>
    <w:rsid w:val="004645BD"/>
    <w:rsid w:val="004645D4"/>
    <w:rsid w:val="00464774"/>
    <w:rsid w:val="004648A7"/>
    <w:rsid w:val="00464ED2"/>
    <w:rsid w:val="00465245"/>
    <w:rsid w:val="004658BE"/>
    <w:rsid w:val="00465F9B"/>
    <w:rsid w:val="00466305"/>
    <w:rsid w:val="00466853"/>
    <w:rsid w:val="00466C79"/>
    <w:rsid w:val="004673B3"/>
    <w:rsid w:val="00470B6C"/>
    <w:rsid w:val="00470DD4"/>
    <w:rsid w:val="00471071"/>
    <w:rsid w:val="004717D1"/>
    <w:rsid w:val="00472188"/>
    <w:rsid w:val="00472422"/>
    <w:rsid w:val="00472849"/>
    <w:rsid w:val="00472C34"/>
    <w:rsid w:val="00472CBC"/>
    <w:rsid w:val="00472FCF"/>
    <w:rsid w:val="00473042"/>
    <w:rsid w:val="00473717"/>
    <w:rsid w:val="00473B58"/>
    <w:rsid w:val="00474320"/>
    <w:rsid w:val="004747F8"/>
    <w:rsid w:val="00474E4A"/>
    <w:rsid w:val="004752DB"/>
    <w:rsid w:val="00475366"/>
    <w:rsid w:val="0047546F"/>
    <w:rsid w:val="004754B3"/>
    <w:rsid w:val="004759A8"/>
    <w:rsid w:val="0047647D"/>
    <w:rsid w:val="00476550"/>
    <w:rsid w:val="00476945"/>
    <w:rsid w:val="00476B07"/>
    <w:rsid w:val="004774B6"/>
    <w:rsid w:val="004776D1"/>
    <w:rsid w:val="00477F25"/>
    <w:rsid w:val="004800D0"/>
    <w:rsid w:val="004801BA"/>
    <w:rsid w:val="00480C1E"/>
    <w:rsid w:val="004818A5"/>
    <w:rsid w:val="00481C02"/>
    <w:rsid w:val="0048227C"/>
    <w:rsid w:val="004827D5"/>
    <w:rsid w:val="00482EA6"/>
    <w:rsid w:val="004831B9"/>
    <w:rsid w:val="00483AFD"/>
    <w:rsid w:val="00483E18"/>
    <w:rsid w:val="00483F2C"/>
    <w:rsid w:val="00484558"/>
    <w:rsid w:val="004845D0"/>
    <w:rsid w:val="004845E2"/>
    <w:rsid w:val="00485468"/>
    <w:rsid w:val="004866BE"/>
    <w:rsid w:val="00486898"/>
    <w:rsid w:val="00486A61"/>
    <w:rsid w:val="0048744C"/>
    <w:rsid w:val="00487F6D"/>
    <w:rsid w:val="00490482"/>
    <w:rsid w:val="00490E96"/>
    <w:rsid w:val="004913E0"/>
    <w:rsid w:val="00492AD9"/>
    <w:rsid w:val="004931AA"/>
    <w:rsid w:val="0049342A"/>
    <w:rsid w:val="004936F1"/>
    <w:rsid w:val="00493AD0"/>
    <w:rsid w:val="00493BD2"/>
    <w:rsid w:val="004941A5"/>
    <w:rsid w:val="004946BD"/>
    <w:rsid w:val="00494D45"/>
    <w:rsid w:val="00495449"/>
    <w:rsid w:val="004957DF"/>
    <w:rsid w:val="00496255"/>
    <w:rsid w:val="00496475"/>
    <w:rsid w:val="0049755D"/>
    <w:rsid w:val="00497ED5"/>
    <w:rsid w:val="004A05E5"/>
    <w:rsid w:val="004A071A"/>
    <w:rsid w:val="004A12D1"/>
    <w:rsid w:val="004A1CA5"/>
    <w:rsid w:val="004A1F90"/>
    <w:rsid w:val="004A2088"/>
    <w:rsid w:val="004A3988"/>
    <w:rsid w:val="004A4078"/>
    <w:rsid w:val="004A4227"/>
    <w:rsid w:val="004A4298"/>
    <w:rsid w:val="004A4310"/>
    <w:rsid w:val="004A4C9D"/>
    <w:rsid w:val="004A4E00"/>
    <w:rsid w:val="004A5DF5"/>
    <w:rsid w:val="004A6360"/>
    <w:rsid w:val="004A69D6"/>
    <w:rsid w:val="004A71A9"/>
    <w:rsid w:val="004A7D69"/>
    <w:rsid w:val="004B0D5C"/>
    <w:rsid w:val="004B0FA0"/>
    <w:rsid w:val="004B10D1"/>
    <w:rsid w:val="004B1253"/>
    <w:rsid w:val="004B24F0"/>
    <w:rsid w:val="004B299A"/>
    <w:rsid w:val="004B2D19"/>
    <w:rsid w:val="004B3105"/>
    <w:rsid w:val="004B31FF"/>
    <w:rsid w:val="004B3469"/>
    <w:rsid w:val="004B4442"/>
    <w:rsid w:val="004B496F"/>
    <w:rsid w:val="004B510C"/>
    <w:rsid w:val="004B5430"/>
    <w:rsid w:val="004B5C75"/>
    <w:rsid w:val="004B5C9C"/>
    <w:rsid w:val="004B67FA"/>
    <w:rsid w:val="004B6852"/>
    <w:rsid w:val="004B6C82"/>
    <w:rsid w:val="004C01FA"/>
    <w:rsid w:val="004C09EA"/>
    <w:rsid w:val="004C0AB9"/>
    <w:rsid w:val="004C0B06"/>
    <w:rsid w:val="004C0C38"/>
    <w:rsid w:val="004C0D6D"/>
    <w:rsid w:val="004C0D82"/>
    <w:rsid w:val="004C0E37"/>
    <w:rsid w:val="004C15DB"/>
    <w:rsid w:val="004C1960"/>
    <w:rsid w:val="004C2228"/>
    <w:rsid w:val="004C2E06"/>
    <w:rsid w:val="004C4639"/>
    <w:rsid w:val="004C4F37"/>
    <w:rsid w:val="004C51B0"/>
    <w:rsid w:val="004C53A1"/>
    <w:rsid w:val="004C55C4"/>
    <w:rsid w:val="004C58DC"/>
    <w:rsid w:val="004C63CD"/>
    <w:rsid w:val="004C7114"/>
    <w:rsid w:val="004C723B"/>
    <w:rsid w:val="004C72E4"/>
    <w:rsid w:val="004C7805"/>
    <w:rsid w:val="004C7C49"/>
    <w:rsid w:val="004C7EAF"/>
    <w:rsid w:val="004D0558"/>
    <w:rsid w:val="004D077E"/>
    <w:rsid w:val="004D089A"/>
    <w:rsid w:val="004D0A82"/>
    <w:rsid w:val="004D14B1"/>
    <w:rsid w:val="004D1855"/>
    <w:rsid w:val="004D1DED"/>
    <w:rsid w:val="004D204C"/>
    <w:rsid w:val="004D2089"/>
    <w:rsid w:val="004D338E"/>
    <w:rsid w:val="004D424D"/>
    <w:rsid w:val="004D4C43"/>
    <w:rsid w:val="004D519A"/>
    <w:rsid w:val="004D60AD"/>
    <w:rsid w:val="004D637B"/>
    <w:rsid w:val="004D7392"/>
    <w:rsid w:val="004D77ED"/>
    <w:rsid w:val="004D7C49"/>
    <w:rsid w:val="004E0110"/>
    <w:rsid w:val="004E1130"/>
    <w:rsid w:val="004E1721"/>
    <w:rsid w:val="004E224E"/>
    <w:rsid w:val="004E2A20"/>
    <w:rsid w:val="004E2B21"/>
    <w:rsid w:val="004E2D97"/>
    <w:rsid w:val="004E3B64"/>
    <w:rsid w:val="004E4152"/>
    <w:rsid w:val="004E42D9"/>
    <w:rsid w:val="004E4757"/>
    <w:rsid w:val="004E4AF6"/>
    <w:rsid w:val="004E4ED4"/>
    <w:rsid w:val="004E5C7D"/>
    <w:rsid w:val="004E62EA"/>
    <w:rsid w:val="004E6809"/>
    <w:rsid w:val="004E6F70"/>
    <w:rsid w:val="004E7EB9"/>
    <w:rsid w:val="004F0019"/>
    <w:rsid w:val="004F0055"/>
    <w:rsid w:val="004F211F"/>
    <w:rsid w:val="004F27EF"/>
    <w:rsid w:val="004F2D7B"/>
    <w:rsid w:val="004F314D"/>
    <w:rsid w:val="004F361A"/>
    <w:rsid w:val="004F38B6"/>
    <w:rsid w:val="004F4178"/>
    <w:rsid w:val="004F484F"/>
    <w:rsid w:val="004F4B92"/>
    <w:rsid w:val="004F5B6C"/>
    <w:rsid w:val="004F5D84"/>
    <w:rsid w:val="004F6E1F"/>
    <w:rsid w:val="004F7882"/>
    <w:rsid w:val="005000A5"/>
    <w:rsid w:val="005002A0"/>
    <w:rsid w:val="00500DDF"/>
    <w:rsid w:val="0050109A"/>
    <w:rsid w:val="00501EBF"/>
    <w:rsid w:val="0050221C"/>
    <w:rsid w:val="005029EA"/>
    <w:rsid w:val="00502FA0"/>
    <w:rsid w:val="0050301A"/>
    <w:rsid w:val="00503E10"/>
    <w:rsid w:val="005045EA"/>
    <w:rsid w:val="00504EAE"/>
    <w:rsid w:val="00505602"/>
    <w:rsid w:val="00505ED0"/>
    <w:rsid w:val="005064C7"/>
    <w:rsid w:val="0050696E"/>
    <w:rsid w:val="00507550"/>
    <w:rsid w:val="00507958"/>
    <w:rsid w:val="005079A8"/>
    <w:rsid w:val="00507E30"/>
    <w:rsid w:val="0051090D"/>
    <w:rsid w:val="00510EFC"/>
    <w:rsid w:val="00510FEE"/>
    <w:rsid w:val="005116AE"/>
    <w:rsid w:val="0051178D"/>
    <w:rsid w:val="00511AAC"/>
    <w:rsid w:val="00512341"/>
    <w:rsid w:val="0051262C"/>
    <w:rsid w:val="00512689"/>
    <w:rsid w:val="00512ACA"/>
    <w:rsid w:val="00512F66"/>
    <w:rsid w:val="005138A7"/>
    <w:rsid w:val="00514536"/>
    <w:rsid w:val="005145B5"/>
    <w:rsid w:val="00514D66"/>
    <w:rsid w:val="00514E0B"/>
    <w:rsid w:val="0051505F"/>
    <w:rsid w:val="00515558"/>
    <w:rsid w:val="00516BDB"/>
    <w:rsid w:val="00516CEE"/>
    <w:rsid w:val="00516D5B"/>
    <w:rsid w:val="00516F2F"/>
    <w:rsid w:val="00516FFD"/>
    <w:rsid w:val="0051719D"/>
    <w:rsid w:val="0051723A"/>
    <w:rsid w:val="005179CD"/>
    <w:rsid w:val="00517DDF"/>
    <w:rsid w:val="00520830"/>
    <w:rsid w:val="00520893"/>
    <w:rsid w:val="00520E7D"/>
    <w:rsid w:val="0052100C"/>
    <w:rsid w:val="005212A7"/>
    <w:rsid w:val="005221D0"/>
    <w:rsid w:val="0052261F"/>
    <w:rsid w:val="00522BAD"/>
    <w:rsid w:val="00523E26"/>
    <w:rsid w:val="00525D52"/>
    <w:rsid w:val="00525EC0"/>
    <w:rsid w:val="005264EF"/>
    <w:rsid w:val="0052656B"/>
    <w:rsid w:val="00526895"/>
    <w:rsid w:val="00526B05"/>
    <w:rsid w:val="005275BF"/>
    <w:rsid w:val="005276DF"/>
    <w:rsid w:val="00527902"/>
    <w:rsid w:val="00527C84"/>
    <w:rsid w:val="005301F3"/>
    <w:rsid w:val="005308B1"/>
    <w:rsid w:val="00530C02"/>
    <w:rsid w:val="00530CFB"/>
    <w:rsid w:val="00530D87"/>
    <w:rsid w:val="00530FDF"/>
    <w:rsid w:val="00531546"/>
    <w:rsid w:val="005316DE"/>
    <w:rsid w:val="005318FE"/>
    <w:rsid w:val="00531A5A"/>
    <w:rsid w:val="00531AD8"/>
    <w:rsid w:val="00531FF8"/>
    <w:rsid w:val="00532B6A"/>
    <w:rsid w:val="00533516"/>
    <w:rsid w:val="00533812"/>
    <w:rsid w:val="00533DEC"/>
    <w:rsid w:val="00534411"/>
    <w:rsid w:val="0053466C"/>
    <w:rsid w:val="00535457"/>
    <w:rsid w:val="00535AE5"/>
    <w:rsid w:val="00536027"/>
    <w:rsid w:val="005365E3"/>
    <w:rsid w:val="00536A38"/>
    <w:rsid w:val="005374D0"/>
    <w:rsid w:val="005375A2"/>
    <w:rsid w:val="0053770F"/>
    <w:rsid w:val="005402A4"/>
    <w:rsid w:val="005405C8"/>
    <w:rsid w:val="00540C16"/>
    <w:rsid w:val="00542674"/>
    <w:rsid w:val="00542831"/>
    <w:rsid w:val="005430EE"/>
    <w:rsid w:val="00543290"/>
    <w:rsid w:val="005436AB"/>
    <w:rsid w:val="00543A3D"/>
    <w:rsid w:val="00545E7F"/>
    <w:rsid w:val="005468A1"/>
    <w:rsid w:val="00546C03"/>
    <w:rsid w:val="00546CCF"/>
    <w:rsid w:val="00546D58"/>
    <w:rsid w:val="00547034"/>
    <w:rsid w:val="005474ED"/>
    <w:rsid w:val="00547957"/>
    <w:rsid w:val="00550CFA"/>
    <w:rsid w:val="00551062"/>
    <w:rsid w:val="0055208C"/>
    <w:rsid w:val="005522E9"/>
    <w:rsid w:val="00552903"/>
    <w:rsid w:val="00552BF6"/>
    <w:rsid w:val="0055307A"/>
    <w:rsid w:val="005533DD"/>
    <w:rsid w:val="005538AD"/>
    <w:rsid w:val="00554485"/>
    <w:rsid w:val="00554F1C"/>
    <w:rsid w:val="00555667"/>
    <w:rsid w:val="00555F5D"/>
    <w:rsid w:val="00556560"/>
    <w:rsid w:val="005573CE"/>
    <w:rsid w:val="00557555"/>
    <w:rsid w:val="005575B4"/>
    <w:rsid w:val="0055775D"/>
    <w:rsid w:val="00560167"/>
    <w:rsid w:val="005606D7"/>
    <w:rsid w:val="00560AEA"/>
    <w:rsid w:val="00561195"/>
    <w:rsid w:val="00561EC0"/>
    <w:rsid w:val="00561F49"/>
    <w:rsid w:val="0056258B"/>
    <w:rsid w:val="00563010"/>
    <w:rsid w:val="00563B4D"/>
    <w:rsid w:val="00563DA1"/>
    <w:rsid w:val="00563F37"/>
    <w:rsid w:val="00564627"/>
    <w:rsid w:val="00564BD4"/>
    <w:rsid w:val="00564BF0"/>
    <w:rsid w:val="00564FC7"/>
    <w:rsid w:val="005651B6"/>
    <w:rsid w:val="005657DE"/>
    <w:rsid w:val="00565A4E"/>
    <w:rsid w:val="00565E2B"/>
    <w:rsid w:val="0056603B"/>
    <w:rsid w:val="00566173"/>
    <w:rsid w:val="005661B3"/>
    <w:rsid w:val="0056629C"/>
    <w:rsid w:val="0056722B"/>
    <w:rsid w:val="00567A76"/>
    <w:rsid w:val="00567D0B"/>
    <w:rsid w:val="00567D57"/>
    <w:rsid w:val="00570307"/>
    <w:rsid w:val="00570766"/>
    <w:rsid w:val="00571256"/>
    <w:rsid w:val="0057183B"/>
    <w:rsid w:val="005728F5"/>
    <w:rsid w:val="00572993"/>
    <w:rsid w:val="005740EE"/>
    <w:rsid w:val="005745C2"/>
    <w:rsid w:val="00574609"/>
    <w:rsid w:val="005749C1"/>
    <w:rsid w:val="00574D77"/>
    <w:rsid w:val="00575AF7"/>
    <w:rsid w:val="00575CE0"/>
    <w:rsid w:val="00575D90"/>
    <w:rsid w:val="00575E07"/>
    <w:rsid w:val="00575EA0"/>
    <w:rsid w:val="00575FED"/>
    <w:rsid w:val="005766DB"/>
    <w:rsid w:val="00576D2E"/>
    <w:rsid w:val="00580390"/>
    <w:rsid w:val="00581108"/>
    <w:rsid w:val="00582265"/>
    <w:rsid w:val="005824C9"/>
    <w:rsid w:val="00582B1F"/>
    <w:rsid w:val="00582BF3"/>
    <w:rsid w:val="00582D97"/>
    <w:rsid w:val="00582FC3"/>
    <w:rsid w:val="005831C1"/>
    <w:rsid w:val="005832F8"/>
    <w:rsid w:val="00583523"/>
    <w:rsid w:val="00583A52"/>
    <w:rsid w:val="00583D7E"/>
    <w:rsid w:val="00583DCD"/>
    <w:rsid w:val="005841F8"/>
    <w:rsid w:val="00584920"/>
    <w:rsid w:val="005854AF"/>
    <w:rsid w:val="005854BF"/>
    <w:rsid w:val="0058576E"/>
    <w:rsid w:val="005859D1"/>
    <w:rsid w:val="005859F6"/>
    <w:rsid w:val="00585E5C"/>
    <w:rsid w:val="00586235"/>
    <w:rsid w:val="005869DF"/>
    <w:rsid w:val="00587F24"/>
    <w:rsid w:val="005909E5"/>
    <w:rsid w:val="00590C68"/>
    <w:rsid w:val="00591048"/>
    <w:rsid w:val="00591B07"/>
    <w:rsid w:val="00593843"/>
    <w:rsid w:val="005938CE"/>
    <w:rsid w:val="00593ABE"/>
    <w:rsid w:val="00593B86"/>
    <w:rsid w:val="00594583"/>
    <w:rsid w:val="00595111"/>
    <w:rsid w:val="00595B14"/>
    <w:rsid w:val="005960F2"/>
    <w:rsid w:val="00596257"/>
    <w:rsid w:val="00596362"/>
    <w:rsid w:val="00596B8B"/>
    <w:rsid w:val="00596BA2"/>
    <w:rsid w:val="00596BD5"/>
    <w:rsid w:val="00597098"/>
    <w:rsid w:val="00597BBA"/>
    <w:rsid w:val="005A0ED7"/>
    <w:rsid w:val="005A1256"/>
    <w:rsid w:val="005A1A06"/>
    <w:rsid w:val="005A271F"/>
    <w:rsid w:val="005A2A14"/>
    <w:rsid w:val="005A32B1"/>
    <w:rsid w:val="005A3C36"/>
    <w:rsid w:val="005A4115"/>
    <w:rsid w:val="005A43C5"/>
    <w:rsid w:val="005A5562"/>
    <w:rsid w:val="005A5A9A"/>
    <w:rsid w:val="005A5BC4"/>
    <w:rsid w:val="005A61A2"/>
    <w:rsid w:val="005A6408"/>
    <w:rsid w:val="005A6491"/>
    <w:rsid w:val="005A6BCC"/>
    <w:rsid w:val="005A6E0C"/>
    <w:rsid w:val="005A70AD"/>
    <w:rsid w:val="005A7947"/>
    <w:rsid w:val="005B038D"/>
    <w:rsid w:val="005B11BB"/>
    <w:rsid w:val="005B12ED"/>
    <w:rsid w:val="005B1AB7"/>
    <w:rsid w:val="005B1C4C"/>
    <w:rsid w:val="005B1DE5"/>
    <w:rsid w:val="005B2056"/>
    <w:rsid w:val="005B215E"/>
    <w:rsid w:val="005B23DF"/>
    <w:rsid w:val="005B28FA"/>
    <w:rsid w:val="005B2E9C"/>
    <w:rsid w:val="005B3339"/>
    <w:rsid w:val="005B37A8"/>
    <w:rsid w:val="005B38DD"/>
    <w:rsid w:val="005B4354"/>
    <w:rsid w:val="005B4D23"/>
    <w:rsid w:val="005B4DD7"/>
    <w:rsid w:val="005B4E26"/>
    <w:rsid w:val="005B61A3"/>
    <w:rsid w:val="005B6628"/>
    <w:rsid w:val="005B6A09"/>
    <w:rsid w:val="005B6C4E"/>
    <w:rsid w:val="005B6C5B"/>
    <w:rsid w:val="005B70F1"/>
    <w:rsid w:val="005C015A"/>
    <w:rsid w:val="005C06CC"/>
    <w:rsid w:val="005C0B44"/>
    <w:rsid w:val="005C0FCA"/>
    <w:rsid w:val="005C147C"/>
    <w:rsid w:val="005C2285"/>
    <w:rsid w:val="005C22C4"/>
    <w:rsid w:val="005C3C3A"/>
    <w:rsid w:val="005C41A6"/>
    <w:rsid w:val="005C4FE2"/>
    <w:rsid w:val="005C54D2"/>
    <w:rsid w:val="005C5E3B"/>
    <w:rsid w:val="005C6459"/>
    <w:rsid w:val="005C6A71"/>
    <w:rsid w:val="005C6CD8"/>
    <w:rsid w:val="005C70DE"/>
    <w:rsid w:val="005C712F"/>
    <w:rsid w:val="005C7620"/>
    <w:rsid w:val="005C778F"/>
    <w:rsid w:val="005C7F26"/>
    <w:rsid w:val="005D00FC"/>
    <w:rsid w:val="005D05CB"/>
    <w:rsid w:val="005D1922"/>
    <w:rsid w:val="005D1B0B"/>
    <w:rsid w:val="005D1B5A"/>
    <w:rsid w:val="005D229C"/>
    <w:rsid w:val="005D305A"/>
    <w:rsid w:val="005D328E"/>
    <w:rsid w:val="005D39AB"/>
    <w:rsid w:val="005D3D01"/>
    <w:rsid w:val="005D48A5"/>
    <w:rsid w:val="005D4CD9"/>
    <w:rsid w:val="005D60EF"/>
    <w:rsid w:val="005D6F95"/>
    <w:rsid w:val="005D70F4"/>
    <w:rsid w:val="005D72B3"/>
    <w:rsid w:val="005D7965"/>
    <w:rsid w:val="005D7C9F"/>
    <w:rsid w:val="005D7CB5"/>
    <w:rsid w:val="005D7D5A"/>
    <w:rsid w:val="005D7EF7"/>
    <w:rsid w:val="005E0BC9"/>
    <w:rsid w:val="005E114F"/>
    <w:rsid w:val="005E1DA2"/>
    <w:rsid w:val="005E259E"/>
    <w:rsid w:val="005E2D43"/>
    <w:rsid w:val="005E2FC4"/>
    <w:rsid w:val="005E3118"/>
    <w:rsid w:val="005E374C"/>
    <w:rsid w:val="005E3858"/>
    <w:rsid w:val="005E3C93"/>
    <w:rsid w:val="005E3E38"/>
    <w:rsid w:val="005E3ED1"/>
    <w:rsid w:val="005E40A6"/>
    <w:rsid w:val="005E413F"/>
    <w:rsid w:val="005E4590"/>
    <w:rsid w:val="005E4651"/>
    <w:rsid w:val="005E4C2E"/>
    <w:rsid w:val="005E4C60"/>
    <w:rsid w:val="005E4D50"/>
    <w:rsid w:val="005E4EC4"/>
    <w:rsid w:val="005E4EFB"/>
    <w:rsid w:val="005E53B6"/>
    <w:rsid w:val="005E5411"/>
    <w:rsid w:val="005E57FF"/>
    <w:rsid w:val="005E6425"/>
    <w:rsid w:val="005E6989"/>
    <w:rsid w:val="005E6ED2"/>
    <w:rsid w:val="005E7B53"/>
    <w:rsid w:val="005E7CFD"/>
    <w:rsid w:val="005E7D0C"/>
    <w:rsid w:val="005E7E6B"/>
    <w:rsid w:val="005E7F50"/>
    <w:rsid w:val="005F1218"/>
    <w:rsid w:val="005F146C"/>
    <w:rsid w:val="005F14DC"/>
    <w:rsid w:val="005F17AD"/>
    <w:rsid w:val="005F1C0B"/>
    <w:rsid w:val="005F2B40"/>
    <w:rsid w:val="005F4046"/>
    <w:rsid w:val="005F440C"/>
    <w:rsid w:val="005F46D9"/>
    <w:rsid w:val="005F4BD1"/>
    <w:rsid w:val="005F4E18"/>
    <w:rsid w:val="005F59B0"/>
    <w:rsid w:val="005F6449"/>
    <w:rsid w:val="005F69A6"/>
    <w:rsid w:val="005F7421"/>
    <w:rsid w:val="005F7469"/>
    <w:rsid w:val="005F7A19"/>
    <w:rsid w:val="0060025A"/>
    <w:rsid w:val="006009BF"/>
    <w:rsid w:val="00600C22"/>
    <w:rsid w:val="0060111D"/>
    <w:rsid w:val="006012A2"/>
    <w:rsid w:val="00601355"/>
    <w:rsid w:val="0060135B"/>
    <w:rsid w:val="00601365"/>
    <w:rsid w:val="006016A8"/>
    <w:rsid w:val="00601879"/>
    <w:rsid w:val="0060199A"/>
    <w:rsid w:val="00602062"/>
    <w:rsid w:val="00602836"/>
    <w:rsid w:val="00602D41"/>
    <w:rsid w:val="00602FF0"/>
    <w:rsid w:val="0060375C"/>
    <w:rsid w:val="00603915"/>
    <w:rsid w:val="006040D8"/>
    <w:rsid w:val="00604749"/>
    <w:rsid w:val="00604914"/>
    <w:rsid w:val="00605357"/>
    <w:rsid w:val="006054DE"/>
    <w:rsid w:val="00605E64"/>
    <w:rsid w:val="00606384"/>
    <w:rsid w:val="0060689B"/>
    <w:rsid w:val="006078B9"/>
    <w:rsid w:val="00607A47"/>
    <w:rsid w:val="006103F6"/>
    <w:rsid w:val="0061055A"/>
    <w:rsid w:val="0061067C"/>
    <w:rsid w:val="00610C43"/>
    <w:rsid w:val="00610FFC"/>
    <w:rsid w:val="00611319"/>
    <w:rsid w:val="0061171C"/>
    <w:rsid w:val="00611DCC"/>
    <w:rsid w:val="0061269E"/>
    <w:rsid w:val="00612D1B"/>
    <w:rsid w:val="00612E39"/>
    <w:rsid w:val="006133AB"/>
    <w:rsid w:val="00613CAB"/>
    <w:rsid w:val="00613EB0"/>
    <w:rsid w:val="00615394"/>
    <w:rsid w:val="00615FA4"/>
    <w:rsid w:val="00616CD4"/>
    <w:rsid w:val="00617971"/>
    <w:rsid w:val="006179FC"/>
    <w:rsid w:val="00617DE5"/>
    <w:rsid w:val="00620023"/>
    <w:rsid w:val="00620BBE"/>
    <w:rsid w:val="006217F8"/>
    <w:rsid w:val="00621BF6"/>
    <w:rsid w:val="00622004"/>
    <w:rsid w:val="006222AC"/>
    <w:rsid w:val="0062248A"/>
    <w:rsid w:val="0062287E"/>
    <w:rsid w:val="00622EDD"/>
    <w:rsid w:val="00622F1F"/>
    <w:rsid w:val="0062322C"/>
    <w:rsid w:val="0062412C"/>
    <w:rsid w:val="006241EC"/>
    <w:rsid w:val="00624476"/>
    <w:rsid w:val="00624DFD"/>
    <w:rsid w:val="00624F35"/>
    <w:rsid w:val="00626046"/>
    <w:rsid w:val="006266DF"/>
    <w:rsid w:val="00626752"/>
    <w:rsid w:val="006267A5"/>
    <w:rsid w:val="0062773E"/>
    <w:rsid w:val="00627852"/>
    <w:rsid w:val="006301B1"/>
    <w:rsid w:val="00630568"/>
    <w:rsid w:val="00630DE5"/>
    <w:rsid w:val="006311E4"/>
    <w:rsid w:val="00631BBC"/>
    <w:rsid w:val="00631E9A"/>
    <w:rsid w:val="00631F46"/>
    <w:rsid w:val="00632741"/>
    <w:rsid w:val="0063391E"/>
    <w:rsid w:val="00633B95"/>
    <w:rsid w:val="00635CDB"/>
    <w:rsid w:val="006361E0"/>
    <w:rsid w:val="00636BAB"/>
    <w:rsid w:val="00636D88"/>
    <w:rsid w:val="00636DE8"/>
    <w:rsid w:val="00637382"/>
    <w:rsid w:val="00637550"/>
    <w:rsid w:val="0064001A"/>
    <w:rsid w:val="0064005F"/>
    <w:rsid w:val="006403DE"/>
    <w:rsid w:val="006409A2"/>
    <w:rsid w:val="0064119B"/>
    <w:rsid w:val="006418F7"/>
    <w:rsid w:val="0064243E"/>
    <w:rsid w:val="0064248F"/>
    <w:rsid w:val="006426E3"/>
    <w:rsid w:val="00642943"/>
    <w:rsid w:val="00642BEB"/>
    <w:rsid w:val="00642C13"/>
    <w:rsid w:val="00643FC3"/>
    <w:rsid w:val="00644325"/>
    <w:rsid w:val="006451C1"/>
    <w:rsid w:val="00645628"/>
    <w:rsid w:val="0064566C"/>
    <w:rsid w:val="006457D8"/>
    <w:rsid w:val="00645CDE"/>
    <w:rsid w:val="00645EA2"/>
    <w:rsid w:val="00645F31"/>
    <w:rsid w:val="0064630F"/>
    <w:rsid w:val="0064726F"/>
    <w:rsid w:val="0064773E"/>
    <w:rsid w:val="006479BB"/>
    <w:rsid w:val="00647B66"/>
    <w:rsid w:val="00647FE6"/>
    <w:rsid w:val="006501E4"/>
    <w:rsid w:val="00650246"/>
    <w:rsid w:val="006504EB"/>
    <w:rsid w:val="006505EC"/>
    <w:rsid w:val="006506B0"/>
    <w:rsid w:val="00650839"/>
    <w:rsid w:val="00650BFB"/>
    <w:rsid w:val="00650EBC"/>
    <w:rsid w:val="00651522"/>
    <w:rsid w:val="00651C30"/>
    <w:rsid w:val="00652415"/>
    <w:rsid w:val="006529D4"/>
    <w:rsid w:val="00652BC2"/>
    <w:rsid w:val="00652E24"/>
    <w:rsid w:val="0065309A"/>
    <w:rsid w:val="00653356"/>
    <w:rsid w:val="00653832"/>
    <w:rsid w:val="00653BBA"/>
    <w:rsid w:val="00654D9A"/>
    <w:rsid w:val="00654F15"/>
    <w:rsid w:val="00655091"/>
    <w:rsid w:val="00655138"/>
    <w:rsid w:val="00655256"/>
    <w:rsid w:val="006557BD"/>
    <w:rsid w:val="006558BD"/>
    <w:rsid w:val="00656754"/>
    <w:rsid w:val="006569D5"/>
    <w:rsid w:val="00656AAA"/>
    <w:rsid w:val="00656FD5"/>
    <w:rsid w:val="00657581"/>
    <w:rsid w:val="006578A7"/>
    <w:rsid w:val="006578BD"/>
    <w:rsid w:val="006578DE"/>
    <w:rsid w:val="00657B16"/>
    <w:rsid w:val="00657E49"/>
    <w:rsid w:val="006601CF"/>
    <w:rsid w:val="00660370"/>
    <w:rsid w:val="006605BA"/>
    <w:rsid w:val="00661422"/>
    <w:rsid w:val="0066254B"/>
    <w:rsid w:val="0066257A"/>
    <w:rsid w:val="00662E5C"/>
    <w:rsid w:val="00662F57"/>
    <w:rsid w:val="00663541"/>
    <w:rsid w:val="00663A80"/>
    <w:rsid w:val="00663C9A"/>
    <w:rsid w:val="00663DB7"/>
    <w:rsid w:val="00664E34"/>
    <w:rsid w:val="006655ED"/>
    <w:rsid w:val="0066578F"/>
    <w:rsid w:val="00665922"/>
    <w:rsid w:val="00665D2E"/>
    <w:rsid w:val="006662A8"/>
    <w:rsid w:val="006662C6"/>
    <w:rsid w:val="00666396"/>
    <w:rsid w:val="00666962"/>
    <w:rsid w:val="006670B8"/>
    <w:rsid w:val="00667BC7"/>
    <w:rsid w:val="00670046"/>
    <w:rsid w:val="006702DB"/>
    <w:rsid w:val="00670302"/>
    <w:rsid w:val="00670319"/>
    <w:rsid w:val="006708FB"/>
    <w:rsid w:val="00670D08"/>
    <w:rsid w:val="00670E1B"/>
    <w:rsid w:val="006710F1"/>
    <w:rsid w:val="00671480"/>
    <w:rsid w:val="00671D54"/>
    <w:rsid w:val="00672457"/>
    <w:rsid w:val="0067252D"/>
    <w:rsid w:val="006726AE"/>
    <w:rsid w:val="00672896"/>
    <w:rsid w:val="00672A37"/>
    <w:rsid w:val="00673143"/>
    <w:rsid w:val="00673994"/>
    <w:rsid w:val="006739CB"/>
    <w:rsid w:val="00673C05"/>
    <w:rsid w:val="00674179"/>
    <w:rsid w:val="006748E5"/>
    <w:rsid w:val="00675234"/>
    <w:rsid w:val="006757E6"/>
    <w:rsid w:val="00675B01"/>
    <w:rsid w:val="00675DA8"/>
    <w:rsid w:val="00676732"/>
    <w:rsid w:val="00676F01"/>
    <w:rsid w:val="00677F81"/>
    <w:rsid w:val="00680D7D"/>
    <w:rsid w:val="00681139"/>
    <w:rsid w:val="00681448"/>
    <w:rsid w:val="006818FA"/>
    <w:rsid w:val="006825E8"/>
    <w:rsid w:val="00682F1C"/>
    <w:rsid w:val="006838D1"/>
    <w:rsid w:val="006839B5"/>
    <w:rsid w:val="00684A3F"/>
    <w:rsid w:val="0068559F"/>
    <w:rsid w:val="00686842"/>
    <w:rsid w:val="00686D9B"/>
    <w:rsid w:val="006877B4"/>
    <w:rsid w:val="006902FF"/>
    <w:rsid w:val="00690780"/>
    <w:rsid w:val="00690D3B"/>
    <w:rsid w:val="0069111B"/>
    <w:rsid w:val="0069147C"/>
    <w:rsid w:val="006922BA"/>
    <w:rsid w:val="00692724"/>
    <w:rsid w:val="00692B60"/>
    <w:rsid w:val="00692F54"/>
    <w:rsid w:val="0069432D"/>
    <w:rsid w:val="00694404"/>
    <w:rsid w:val="0069461D"/>
    <w:rsid w:val="00694C6B"/>
    <w:rsid w:val="006950C0"/>
    <w:rsid w:val="006950F4"/>
    <w:rsid w:val="00695175"/>
    <w:rsid w:val="00695B54"/>
    <w:rsid w:val="00696125"/>
    <w:rsid w:val="00696A13"/>
    <w:rsid w:val="00696B73"/>
    <w:rsid w:val="0069727A"/>
    <w:rsid w:val="006A056C"/>
    <w:rsid w:val="006A10F1"/>
    <w:rsid w:val="006A14AD"/>
    <w:rsid w:val="006A15CD"/>
    <w:rsid w:val="006A2458"/>
    <w:rsid w:val="006A45A0"/>
    <w:rsid w:val="006A4AA0"/>
    <w:rsid w:val="006A4CE4"/>
    <w:rsid w:val="006A50AA"/>
    <w:rsid w:val="006A5FB4"/>
    <w:rsid w:val="006A603E"/>
    <w:rsid w:val="006A62C6"/>
    <w:rsid w:val="006A6776"/>
    <w:rsid w:val="006A6B8D"/>
    <w:rsid w:val="006A72E3"/>
    <w:rsid w:val="006A751B"/>
    <w:rsid w:val="006B1085"/>
    <w:rsid w:val="006B1156"/>
    <w:rsid w:val="006B199F"/>
    <w:rsid w:val="006B19DF"/>
    <w:rsid w:val="006B2577"/>
    <w:rsid w:val="006B2825"/>
    <w:rsid w:val="006B3014"/>
    <w:rsid w:val="006B319B"/>
    <w:rsid w:val="006B3912"/>
    <w:rsid w:val="006B3BCE"/>
    <w:rsid w:val="006B429A"/>
    <w:rsid w:val="006B4C99"/>
    <w:rsid w:val="006B54D4"/>
    <w:rsid w:val="006B5ACF"/>
    <w:rsid w:val="006B5FEF"/>
    <w:rsid w:val="006B6347"/>
    <w:rsid w:val="006B6505"/>
    <w:rsid w:val="006B65EA"/>
    <w:rsid w:val="006B678B"/>
    <w:rsid w:val="006B6927"/>
    <w:rsid w:val="006B6EAC"/>
    <w:rsid w:val="006B7723"/>
    <w:rsid w:val="006B79C3"/>
    <w:rsid w:val="006C0606"/>
    <w:rsid w:val="006C087D"/>
    <w:rsid w:val="006C1541"/>
    <w:rsid w:val="006C16A5"/>
    <w:rsid w:val="006C200A"/>
    <w:rsid w:val="006C20C7"/>
    <w:rsid w:val="006C2F20"/>
    <w:rsid w:val="006C3103"/>
    <w:rsid w:val="006C387F"/>
    <w:rsid w:val="006C4247"/>
    <w:rsid w:val="006C4DBD"/>
    <w:rsid w:val="006C5EE9"/>
    <w:rsid w:val="006C6163"/>
    <w:rsid w:val="006C6497"/>
    <w:rsid w:val="006C65C1"/>
    <w:rsid w:val="006C698E"/>
    <w:rsid w:val="006C6ADD"/>
    <w:rsid w:val="006C6B38"/>
    <w:rsid w:val="006C6BE1"/>
    <w:rsid w:val="006C6CD9"/>
    <w:rsid w:val="006C70E3"/>
    <w:rsid w:val="006C75CD"/>
    <w:rsid w:val="006C7A82"/>
    <w:rsid w:val="006C7E18"/>
    <w:rsid w:val="006C7F14"/>
    <w:rsid w:val="006C7FF6"/>
    <w:rsid w:val="006D0376"/>
    <w:rsid w:val="006D0909"/>
    <w:rsid w:val="006D1C64"/>
    <w:rsid w:val="006D203F"/>
    <w:rsid w:val="006D2078"/>
    <w:rsid w:val="006D2086"/>
    <w:rsid w:val="006D2414"/>
    <w:rsid w:val="006D25DC"/>
    <w:rsid w:val="006D27B5"/>
    <w:rsid w:val="006D3238"/>
    <w:rsid w:val="006D3CA1"/>
    <w:rsid w:val="006D3F9D"/>
    <w:rsid w:val="006D42D5"/>
    <w:rsid w:val="006D6AD5"/>
    <w:rsid w:val="006D7936"/>
    <w:rsid w:val="006E00CD"/>
    <w:rsid w:val="006E07FD"/>
    <w:rsid w:val="006E0B86"/>
    <w:rsid w:val="006E0E54"/>
    <w:rsid w:val="006E1D7E"/>
    <w:rsid w:val="006E1DCB"/>
    <w:rsid w:val="006E2003"/>
    <w:rsid w:val="006E297A"/>
    <w:rsid w:val="006E2AA5"/>
    <w:rsid w:val="006E31B5"/>
    <w:rsid w:val="006E4501"/>
    <w:rsid w:val="006E4A08"/>
    <w:rsid w:val="006E4E3D"/>
    <w:rsid w:val="006E5053"/>
    <w:rsid w:val="006E6C89"/>
    <w:rsid w:val="006E7080"/>
    <w:rsid w:val="006F0DEA"/>
    <w:rsid w:val="006F127F"/>
    <w:rsid w:val="006F136B"/>
    <w:rsid w:val="006F1C57"/>
    <w:rsid w:val="006F2E1B"/>
    <w:rsid w:val="006F3147"/>
    <w:rsid w:val="006F328A"/>
    <w:rsid w:val="006F39BE"/>
    <w:rsid w:val="006F4BA2"/>
    <w:rsid w:val="006F4CA6"/>
    <w:rsid w:val="006F550B"/>
    <w:rsid w:val="006F58F9"/>
    <w:rsid w:val="006F591E"/>
    <w:rsid w:val="006F59A1"/>
    <w:rsid w:val="006F5AC8"/>
    <w:rsid w:val="006F5F50"/>
    <w:rsid w:val="006F67DE"/>
    <w:rsid w:val="006F6DEA"/>
    <w:rsid w:val="006F7385"/>
    <w:rsid w:val="006F7653"/>
    <w:rsid w:val="006F778A"/>
    <w:rsid w:val="006F7A96"/>
    <w:rsid w:val="006F7AD2"/>
    <w:rsid w:val="006F7B34"/>
    <w:rsid w:val="006F7E6D"/>
    <w:rsid w:val="006F7FC2"/>
    <w:rsid w:val="00701571"/>
    <w:rsid w:val="00701796"/>
    <w:rsid w:val="007018BB"/>
    <w:rsid w:val="00701DEF"/>
    <w:rsid w:val="00702064"/>
    <w:rsid w:val="00702F96"/>
    <w:rsid w:val="0070311E"/>
    <w:rsid w:val="00703506"/>
    <w:rsid w:val="0070392D"/>
    <w:rsid w:val="00703F4D"/>
    <w:rsid w:val="00703FA4"/>
    <w:rsid w:val="00703FCF"/>
    <w:rsid w:val="007044B0"/>
    <w:rsid w:val="00704DF5"/>
    <w:rsid w:val="00705C2D"/>
    <w:rsid w:val="00705EA1"/>
    <w:rsid w:val="0070639A"/>
    <w:rsid w:val="00706E0A"/>
    <w:rsid w:val="007101D2"/>
    <w:rsid w:val="0071020B"/>
    <w:rsid w:val="00710400"/>
    <w:rsid w:val="00710DC8"/>
    <w:rsid w:val="00710EEF"/>
    <w:rsid w:val="007112C3"/>
    <w:rsid w:val="00711C62"/>
    <w:rsid w:val="00711ED4"/>
    <w:rsid w:val="007120DE"/>
    <w:rsid w:val="007121D5"/>
    <w:rsid w:val="00712658"/>
    <w:rsid w:val="007129F9"/>
    <w:rsid w:val="00712A39"/>
    <w:rsid w:val="00712DC2"/>
    <w:rsid w:val="0071329D"/>
    <w:rsid w:val="00713CD0"/>
    <w:rsid w:val="00714444"/>
    <w:rsid w:val="0071457F"/>
    <w:rsid w:val="00714586"/>
    <w:rsid w:val="0071498F"/>
    <w:rsid w:val="00714A30"/>
    <w:rsid w:val="00714BB5"/>
    <w:rsid w:val="00715F70"/>
    <w:rsid w:val="0071620A"/>
    <w:rsid w:val="00716653"/>
    <w:rsid w:val="00717668"/>
    <w:rsid w:val="007176D7"/>
    <w:rsid w:val="0071797F"/>
    <w:rsid w:val="00717A16"/>
    <w:rsid w:val="00717CEB"/>
    <w:rsid w:val="00717DE4"/>
    <w:rsid w:val="00717F03"/>
    <w:rsid w:val="007200AC"/>
    <w:rsid w:val="007200D6"/>
    <w:rsid w:val="00720DB6"/>
    <w:rsid w:val="00720EB8"/>
    <w:rsid w:val="00721AD1"/>
    <w:rsid w:val="007225C1"/>
    <w:rsid w:val="007226C6"/>
    <w:rsid w:val="00722725"/>
    <w:rsid w:val="00722C3B"/>
    <w:rsid w:val="00723A98"/>
    <w:rsid w:val="00723D67"/>
    <w:rsid w:val="00724817"/>
    <w:rsid w:val="00724CB7"/>
    <w:rsid w:val="00725E5D"/>
    <w:rsid w:val="007265B4"/>
    <w:rsid w:val="007266CD"/>
    <w:rsid w:val="007266D9"/>
    <w:rsid w:val="00731DBB"/>
    <w:rsid w:val="0073206F"/>
    <w:rsid w:val="0073227E"/>
    <w:rsid w:val="00732823"/>
    <w:rsid w:val="007329C4"/>
    <w:rsid w:val="00732E01"/>
    <w:rsid w:val="00733486"/>
    <w:rsid w:val="00735043"/>
    <w:rsid w:val="0073519F"/>
    <w:rsid w:val="007353D9"/>
    <w:rsid w:val="0073579A"/>
    <w:rsid w:val="007364E2"/>
    <w:rsid w:val="00736F19"/>
    <w:rsid w:val="0073727F"/>
    <w:rsid w:val="00737288"/>
    <w:rsid w:val="007373D0"/>
    <w:rsid w:val="00737D09"/>
    <w:rsid w:val="00737D5F"/>
    <w:rsid w:val="007407E8"/>
    <w:rsid w:val="007410D3"/>
    <w:rsid w:val="00741CCC"/>
    <w:rsid w:val="00742167"/>
    <w:rsid w:val="00742255"/>
    <w:rsid w:val="00742AB6"/>
    <w:rsid w:val="00743460"/>
    <w:rsid w:val="00744623"/>
    <w:rsid w:val="0074488D"/>
    <w:rsid w:val="007454AC"/>
    <w:rsid w:val="00745B47"/>
    <w:rsid w:val="00745CE6"/>
    <w:rsid w:val="00746FF0"/>
    <w:rsid w:val="007503ED"/>
    <w:rsid w:val="0075074D"/>
    <w:rsid w:val="00751976"/>
    <w:rsid w:val="00752E23"/>
    <w:rsid w:val="00752EE2"/>
    <w:rsid w:val="00753B0B"/>
    <w:rsid w:val="0075428B"/>
    <w:rsid w:val="00754441"/>
    <w:rsid w:val="007545F3"/>
    <w:rsid w:val="00754724"/>
    <w:rsid w:val="00754C7A"/>
    <w:rsid w:val="007564AE"/>
    <w:rsid w:val="00756805"/>
    <w:rsid w:val="00756C84"/>
    <w:rsid w:val="007572BD"/>
    <w:rsid w:val="00757685"/>
    <w:rsid w:val="00757751"/>
    <w:rsid w:val="00757ABC"/>
    <w:rsid w:val="00757CF0"/>
    <w:rsid w:val="00760041"/>
    <w:rsid w:val="00761BA6"/>
    <w:rsid w:val="00761D9A"/>
    <w:rsid w:val="007623CA"/>
    <w:rsid w:val="00762D5B"/>
    <w:rsid w:val="00762F4A"/>
    <w:rsid w:val="00763723"/>
    <w:rsid w:val="007637E1"/>
    <w:rsid w:val="007639B7"/>
    <w:rsid w:val="00763C76"/>
    <w:rsid w:val="00763F56"/>
    <w:rsid w:val="007646B2"/>
    <w:rsid w:val="00764D65"/>
    <w:rsid w:val="007650D3"/>
    <w:rsid w:val="007658E2"/>
    <w:rsid w:val="00766143"/>
    <w:rsid w:val="00766A0F"/>
    <w:rsid w:val="00766BA9"/>
    <w:rsid w:val="00767D26"/>
    <w:rsid w:val="00767DB7"/>
    <w:rsid w:val="00770E4C"/>
    <w:rsid w:val="00771618"/>
    <w:rsid w:val="00771B52"/>
    <w:rsid w:val="00771BDF"/>
    <w:rsid w:val="00771BFE"/>
    <w:rsid w:val="007720CA"/>
    <w:rsid w:val="0077218E"/>
    <w:rsid w:val="0077248C"/>
    <w:rsid w:val="00772BE1"/>
    <w:rsid w:val="00772CC7"/>
    <w:rsid w:val="00772E2A"/>
    <w:rsid w:val="007732DC"/>
    <w:rsid w:val="007739C3"/>
    <w:rsid w:val="00773FA2"/>
    <w:rsid w:val="007741C5"/>
    <w:rsid w:val="0077474C"/>
    <w:rsid w:val="007747BC"/>
    <w:rsid w:val="00774C61"/>
    <w:rsid w:val="007755F3"/>
    <w:rsid w:val="0077570A"/>
    <w:rsid w:val="00775AA2"/>
    <w:rsid w:val="00776007"/>
    <w:rsid w:val="00776175"/>
    <w:rsid w:val="007762F4"/>
    <w:rsid w:val="007767D6"/>
    <w:rsid w:val="00776B6A"/>
    <w:rsid w:val="00777145"/>
    <w:rsid w:val="00777574"/>
    <w:rsid w:val="007775EE"/>
    <w:rsid w:val="007776E7"/>
    <w:rsid w:val="00777C61"/>
    <w:rsid w:val="00777D41"/>
    <w:rsid w:val="007807AC"/>
    <w:rsid w:val="0078145D"/>
    <w:rsid w:val="007814F7"/>
    <w:rsid w:val="007819BD"/>
    <w:rsid w:val="00781ED8"/>
    <w:rsid w:val="0078310C"/>
    <w:rsid w:val="00783349"/>
    <w:rsid w:val="0078432B"/>
    <w:rsid w:val="00784900"/>
    <w:rsid w:val="00785355"/>
    <w:rsid w:val="00785612"/>
    <w:rsid w:val="00787391"/>
    <w:rsid w:val="00790619"/>
    <w:rsid w:val="00790755"/>
    <w:rsid w:val="007913D6"/>
    <w:rsid w:val="007915D5"/>
    <w:rsid w:val="007918CC"/>
    <w:rsid w:val="007923A4"/>
    <w:rsid w:val="007929DD"/>
    <w:rsid w:val="007934CC"/>
    <w:rsid w:val="00793931"/>
    <w:rsid w:val="00794432"/>
    <w:rsid w:val="0079450A"/>
    <w:rsid w:val="007948C0"/>
    <w:rsid w:val="00794B6A"/>
    <w:rsid w:val="00794C33"/>
    <w:rsid w:val="007952D0"/>
    <w:rsid w:val="00795532"/>
    <w:rsid w:val="007955F0"/>
    <w:rsid w:val="0079614D"/>
    <w:rsid w:val="00796258"/>
    <w:rsid w:val="00796DC4"/>
    <w:rsid w:val="007972F2"/>
    <w:rsid w:val="007A0863"/>
    <w:rsid w:val="007A08BE"/>
    <w:rsid w:val="007A093F"/>
    <w:rsid w:val="007A0A01"/>
    <w:rsid w:val="007A1F23"/>
    <w:rsid w:val="007A2EED"/>
    <w:rsid w:val="007A31CB"/>
    <w:rsid w:val="007A3DE7"/>
    <w:rsid w:val="007A487E"/>
    <w:rsid w:val="007A4F46"/>
    <w:rsid w:val="007A513C"/>
    <w:rsid w:val="007A548E"/>
    <w:rsid w:val="007A67AB"/>
    <w:rsid w:val="007A6839"/>
    <w:rsid w:val="007A6E3E"/>
    <w:rsid w:val="007A74BB"/>
    <w:rsid w:val="007A74C5"/>
    <w:rsid w:val="007A7D49"/>
    <w:rsid w:val="007B059B"/>
    <w:rsid w:val="007B0692"/>
    <w:rsid w:val="007B0F23"/>
    <w:rsid w:val="007B11BE"/>
    <w:rsid w:val="007B2A1A"/>
    <w:rsid w:val="007B2BA9"/>
    <w:rsid w:val="007B350F"/>
    <w:rsid w:val="007B3BB5"/>
    <w:rsid w:val="007B4885"/>
    <w:rsid w:val="007B4CA5"/>
    <w:rsid w:val="007B4DC3"/>
    <w:rsid w:val="007B4E1D"/>
    <w:rsid w:val="007B4F3E"/>
    <w:rsid w:val="007B5435"/>
    <w:rsid w:val="007B5649"/>
    <w:rsid w:val="007B5728"/>
    <w:rsid w:val="007B61AA"/>
    <w:rsid w:val="007B61D5"/>
    <w:rsid w:val="007B6713"/>
    <w:rsid w:val="007B68CC"/>
    <w:rsid w:val="007B69D0"/>
    <w:rsid w:val="007B7193"/>
    <w:rsid w:val="007B73C0"/>
    <w:rsid w:val="007B7634"/>
    <w:rsid w:val="007C0699"/>
    <w:rsid w:val="007C08C1"/>
    <w:rsid w:val="007C14D9"/>
    <w:rsid w:val="007C1C99"/>
    <w:rsid w:val="007C21DA"/>
    <w:rsid w:val="007C2C20"/>
    <w:rsid w:val="007C2CE4"/>
    <w:rsid w:val="007C3470"/>
    <w:rsid w:val="007C38F9"/>
    <w:rsid w:val="007C4316"/>
    <w:rsid w:val="007C43E6"/>
    <w:rsid w:val="007C5963"/>
    <w:rsid w:val="007C6549"/>
    <w:rsid w:val="007C6553"/>
    <w:rsid w:val="007C6B82"/>
    <w:rsid w:val="007C6F4A"/>
    <w:rsid w:val="007C719D"/>
    <w:rsid w:val="007C7521"/>
    <w:rsid w:val="007C75B4"/>
    <w:rsid w:val="007C7BD8"/>
    <w:rsid w:val="007D144D"/>
    <w:rsid w:val="007D1509"/>
    <w:rsid w:val="007D161E"/>
    <w:rsid w:val="007D22F4"/>
    <w:rsid w:val="007D2E93"/>
    <w:rsid w:val="007D3075"/>
    <w:rsid w:val="007D308B"/>
    <w:rsid w:val="007D3A09"/>
    <w:rsid w:val="007D3A53"/>
    <w:rsid w:val="007D3BF0"/>
    <w:rsid w:val="007D48C4"/>
    <w:rsid w:val="007D4CB1"/>
    <w:rsid w:val="007D5238"/>
    <w:rsid w:val="007D55F2"/>
    <w:rsid w:val="007D5736"/>
    <w:rsid w:val="007D67EB"/>
    <w:rsid w:val="007D7E00"/>
    <w:rsid w:val="007E0F8D"/>
    <w:rsid w:val="007E1C4A"/>
    <w:rsid w:val="007E21C4"/>
    <w:rsid w:val="007E24D6"/>
    <w:rsid w:val="007E2943"/>
    <w:rsid w:val="007E2FFA"/>
    <w:rsid w:val="007E31C8"/>
    <w:rsid w:val="007E3C0A"/>
    <w:rsid w:val="007E61BD"/>
    <w:rsid w:val="007E6593"/>
    <w:rsid w:val="007E6740"/>
    <w:rsid w:val="007F03D1"/>
    <w:rsid w:val="007F0CAC"/>
    <w:rsid w:val="007F1590"/>
    <w:rsid w:val="007F1B5C"/>
    <w:rsid w:val="007F1D20"/>
    <w:rsid w:val="007F1F2A"/>
    <w:rsid w:val="007F2542"/>
    <w:rsid w:val="007F26E0"/>
    <w:rsid w:val="007F2D84"/>
    <w:rsid w:val="007F309C"/>
    <w:rsid w:val="007F33DB"/>
    <w:rsid w:val="007F3A44"/>
    <w:rsid w:val="007F41B7"/>
    <w:rsid w:val="007F489A"/>
    <w:rsid w:val="007F54C1"/>
    <w:rsid w:val="007F5699"/>
    <w:rsid w:val="007F5A21"/>
    <w:rsid w:val="007F5B77"/>
    <w:rsid w:val="007F67EA"/>
    <w:rsid w:val="007F69D1"/>
    <w:rsid w:val="007F752D"/>
    <w:rsid w:val="007F7543"/>
    <w:rsid w:val="007F7F9C"/>
    <w:rsid w:val="008014B9"/>
    <w:rsid w:val="008014F2"/>
    <w:rsid w:val="00801D19"/>
    <w:rsid w:val="008024BF"/>
    <w:rsid w:val="0080264D"/>
    <w:rsid w:val="00803280"/>
    <w:rsid w:val="00803962"/>
    <w:rsid w:val="00803C04"/>
    <w:rsid w:val="00804377"/>
    <w:rsid w:val="00804F05"/>
    <w:rsid w:val="008058FA"/>
    <w:rsid w:val="00805C53"/>
    <w:rsid w:val="00805D1D"/>
    <w:rsid w:val="008061D2"/>
    <w:rsid w:val="008062DC"/>
    <w:rsid w:val="00806FDD"/>
    <w:rsid w:val="008075E6"/>
    <w:rsid w:val="0080771A"/>
    <w:rsid w:val="0081040A"/>
    <w:rsid w:val="00810506"/>
    <w:rsid w:val="00810AB0"/>
    <w:rsid w:val="00811410"/>
    <w:rsid w:val="00812193"/>
    <w:rsid w:val="008121D4"/>
    <w:rsid w:val="008127B3"/>
    <w:rsid w:val="00812ADF"/>
    <w:rsid w:val="00812B03"/>
    <w:rsid w:val="0081364E"/>
    <w:rsid w:val="00813847"/>
    <w:rsid w:val="008138D0"/>
    <w:rsid w:val="00813C4F"/>
    <w:rsid w:val="00813D67"/>
    <w:rsid w:val="00813EBD"/>
    <w:rsid w:val="00814B38"/>
    <w:rsid w:val="0081556C"/>
    <w:rsid w:val="008159DD"/>
    <w:rsid w:val="00815A13"/>
    <w:rsid w:val="00815ECD"/>
    <w:rsid w:val="00816879"/>
    <w:rsid w:val="008170C2"/>
    <w:rsid w:val="00817A8B"/>
    <w:rsid w:val="00820378"/>
    <w:rsid w:val="008203B1"/>
    <w:rsid w:val="00820972"/>
    <w:rsid w:val="00820F7F"/>
    <w:rsid w:val="008219A3"/>
    <w:rsid w:val="00822B12"/>
    <w:rsid w:val="00823C58"/>
    <w:rsid w:val="008240F0"/>
    <w:rsid w:val="00824142"/>
    <w:rsid w:val="008242FF"/>
    <w:rsid w:val="008243F8"/>
    <w:rsid w:val="008244C5"/>
    <w:rsid w:val="008246B4"/>
    <w:rsid w:val="00824D33"/>
    <w:rsid w:val="008275E5"/>
    <w:rsid w:val="008276D0"/>
    <w:rsid w:val="00827AFE"/>
    <w:rsid w:val="008303E7"/>
    <w:rsid w:val="0083170C"/>
    <w:rsid w:val="00831B01"/>
    <w:rsid w:val="00831B74"/>
    <w:rsid w:val="0083257C"/>
    <w:rsid w:val="00832AAD"/>
    <w:rsid w:val="008332E1"/>
    <w:rsid w:val="008341F8"/>
    <w:rsid w:val="008348EF"/>
    <w:rsid w:val="008352AC"/>
    <w:rsid w:val="00835673"/>
    <w:rsid w:val="00835F99"/>
    <w:rsid w:val="00837A6B"/>
    <w:rsid w:val="00837C35"/>
    <w:rsid w:val="00837D71"/>
    <w:rsid w:val="008400C4"/>
    <w:rsid w:val="00840344"/>
    <w:rsid w:val="0084073E"/>
    <w:rsid w:val="00840A20"/>
    <w:rsid w:val="008410DB"/>
    <w:rsid w:val="00841667"/>
    <w:rsid w:val="00841D9F"/>
    <w:rsid w:val="00841F33"/>
    <w:rsid w:val="008425CE"/>
    <w:rsid w:val="008429C7"/>
    <w:rsid w:val="00842A37"/>
    <w:rsid w:val="00842B8B"/>
    <w:rsid w:val="00842DF1"/>
    <w:rsid w:val="00842E3F"/>
    <w:rsid w:val="0084331B"/>
    <w:rsid w:val="00843459"/>
    <w:rsid w:val="008438AC"/>
    <w:rsid w:val="00843C99"/>
    <w:rsid w:val="00843CEC"/>
    <w:rsid w:val="00844409"/>
    <w:rsid w:val="00844559"/>
    <w:rsid w:val="0084483D"/>
    <w:rsid w:val="008453BC"/>
    <w:rsid w:val="00845DC4"/>
    <w:rsid w:val="0084617C"/>
    <w:rsid w:val="00846417"/>
    <w:rsid w:val="00846CBB"/>
    <w:rsid w:val="00846F9B"/>
    <w:rsid w:val="0084733B"/>
    <w:rsid w:val="00850699"/>
    <w:rsid w:val="00850928"/>
    <w:rsid w:val="0085163F"/>
    <w:rsid w:val="00851E4D"/>
    <w:rsid w:val="0085208E"/>
    <w:rsid w:val="008529EB"/>
    <w:rsid w:val="00852B3A"/>
    <w:rsid w:val="00853BF4"/>
    <w:rsid w:val="00854802"/>
    <w:rsid w:val="00854C75"/>
    <w:rsid w:val="00855082"/>
    <w:rsid w:val="00855280"/>
    <w:rsid w:val="00855353"/>
    <w:rsid w:val="0085550F"/>
    <w:rsid w:val="00856231"/>
    <w:rsid w:val="00856C8A"/>
    <w:rsid w:val="008572BF"/>
    <w:rsid w:val="0085774B"/>
    <w:rsid w:val="0086010F"/>
    <w:rsid w:val="008602BF"/>
    <w:rsid w:val="00860BAE"/>
    <w:rsid w:val="00860FB3"/>
    <w:rsid w:val="008611C7"/>
    <w:rsid w:val="008617C9"/>
    <w:rsid w:val="00861973"/>
    <w:rsid w:val="00861E7D"/>
    <w:rsid w:val="00862F37"/>
    <w:rsid w:val="008637A8"/>
    <w:rsid w:val="00864FF5"/>
    <w:rsid w:val="008652DD"/>
    <w:rsid w:val="008666E1"/>
    <w:rsid w:val="00866B59"/>
    <w:rsid w:val="00866F77"/>
    <w:rsid w:val="008671A5"/>
    <w:rsid w:val="00867664"/>
    <w:rsid w:val="00867854"/>
    <w:rsid w:val="00867992"/>
    <w:rsid w:val="00867E9B"/>
    <w:rsid w:val="008700B3"/>
    <w:rsid w:val="00870493"/>
    <w:rsid w:val="00870749"/>
    <w:rsid w:val="00870765"/>
    <w:rsid w:val="0087132C"/>
    <w:rsid w:val="00871F82"/>
    <w:rsid w:val="00872584"/>
    <w:rsid w:val="0087269C"/>
    <w:rsid w:val="00872BB4"/>
    <w:rsid w:val="0087352F"/>
    <w:rsid w:val="00873A9D"/>
    <w:rsid w:val="00873E7C"/>
    <w:rsid w:val="0087434C"/>
    <w:rsid w:val="008745F3"/>
    <w:rsid w:val="008749AD"/>
    <w:rsid w:val="00874CA1"/>
    <w:rsid w:val="00874F2B"/>
    <w:rsid w:val="00875474"/>
    <w:rsid w:val="0087567F"/>
    <w:rsid w:val="0087573B"/>
    <w:rsid w:val="0087588A"/>
    <w:rsid w:val="00875AD9"/>
    <w:rsid w:val="00876261"/>
    <w:rsid w:val="008764C2"/>
    <w:rsid w:val="0087654D"/>
    <w:rsid w:val="0087674D"/>
    <w:rsid w:val="00876851"/>
    <w:rsid w:val="00876A29"/>
    <w:rsid w:val="00876FB7"/>
    <w:rsid w:val="008771B2"/>
    <w:rsid w:val="00877216"/>
    <w:rsid w:val="0087737C"/>
    <w:rsid w:val="008773D6"/>
    <w:rsid w:val="00877FD6"/>
    <w:rsid w:val="00880000"/>
    <w:rsid w:val="008801BC"/>
    <w:rsid w:val="00880C88"/>
    <w:rsid w:val="00881B21"/>
    <w:rsid w:val="00881C56"/>
    <w:rsid w:val="00881C5D"/>
    <w:rsid w:val="00881CC8"/>
    <w:rsid w:val="00881F69"/>
    <w:rsid w:val="00882226"/>
    <w:rsid w:val="008826DB"/>
    <w:rsid w:val="00882AD7"/>
    <w:rsid w:val="00883232"/>
    <w:rsid w:val="0088365B"/>
    <w:rsid w:val="00883B15"/>
    <w:rsid w:val="00883E6E"/>
    <w:rsid w:val="008842F3"/>
    <w:rsid w:val="008850E5"/>
    <w:rsid w:val="008853B6"/>
    <w:rsid w:val="00885AC8"/>
    <w:rsid w:val="0088624C"/>
    <w:rsid w:val="0088647D"/>
    <w:rsid w:val="00886965"/>
    <w:rsid w:val="008879DD"/>
    <w:rsid w:val="00887F9B"/>
    <w:rsid w:val="0089003B"/>
    <w:rsid w:val="0089034A"/>
    <w:rsid w:val="00890995"/>
    <w:rsid w:val="008909F9"/>
    <w:rsid w:val="00890CA5"/>
    <w:rsid w:val="008913CD"/>
    <w:rsid w:val="0089155D"/>
    <w:rsid w:val="00891763"/>
    <w:rsid w:val="00891A87"/>
    <w:rsid w:val="00892211"/>
    <w:rsid w:val="00892389"/>
    <w:rsid w:val="0089242B"/>
    <w:rsid w:val="00892C0F"/>
    <w:rsid w:val="00892C76"/>
    <w:rsid w:val="00892E79"/>
    <w:rsid w:val="00893BB7"/>
    <w:rsid w:val="00893ECF"/>
    <w:rsid w:val="00894982"/>
    <w:rsid w:val="00895119"/>
    <w:rsid w:val="00895438"/>
    <w:rsid w:val="008955C0"/>
    <w:rsid w:val="00896038"/>
    <w:rsid w:val="0089684A"/>
    <w:rsid w:val="00897885"/>
    <w:rsid w:val="00897899"/>
    <w:rsid w:val="00897948"/>
    <w:rsid w:val="008A08BB"/>
    <w:rsid w:val="008A0AFD"/>
    <w:rsid w:val="008A0BBD"/>
    <w:rsid w:val="008A0F27"/>
    <w:rsid w:val="008A10FD"/>
    <w:rsid w:val="008A1C3B"/>
    <w:rsid w:val="008A21DD"/>
    <w:rsid w:val="008A2F4F"/>
    <w:rsid w:val="008A33F9"/>
    <w:rsid w:val="008A3FEA"/>
    <w:rsid w:val="008A4042"/>
    <w:rsid w:val="008A48F5"/>
    <w:rsid w:val="008A4A6F"/>
    <w:rsid w:val="008A4BE4"/>
    <w:rsid w:val="008A4DA5"/>
    <w:rsid w:val="008A5CDE"/>
    <w:rsid w:val="008A698A"/>
    <w:rsid w:val="008A6E4F"/>
    <w:rsid w:val="008A6F06"/>
    <w:rsid w:val="008A74BC"/>
    <w:rsid w:val="008A7929"/>
    <w:rsid w:val="008B1147"/>
    <w:rsid w:val="008B17C0"/>
    <w:rsid w:val="008B1F1A"/>
    <w:rsid w:val="008B2578"/>
    <w:rsid w:val="008B2AE9"/>
    <w:rsid w:val="008B31EC"/>
    <w:rsid w:val="008B3377"/>
    <w:rsid w:val="008B340F"/>
    <w:rsid w:val="008B3E7D"/>
    <w:rsid w:val="008B4942"/>
    <w:rsid w:val="008B4D5D"/>
    <w:rsid w:val="008B517F"/>
    <w:rsid w:val="008B5263"/>
    <w:rsid w:val="008B6758"/>
    <w:rsid w:val="008B6CE0"/>
    <w:rsid w:val="008B6DD3"/>
    <w:rsid w:val="008B708F"/>
    <w:rsid w:val="008B735B"/>
    <w:rsid w:val="008B74B2"/>
    <w:rsid w:val="008B79A8"/>
    <w:rsid w:val="008C0673"/>
    <w:rsid w:val="008C0FA1"/>
    <w:rsid w:val="008C0FB9"/>
    <w:rsid w:val="008C16A8"/>
    <w:rsid w:val="008C171E"/>
    <w:rsid w:val="008C195D"/>
    <w:rsid w:val="008C23DD"/>
    <w:rsid w:val="008C2665"/>
    <w:rsid w:val="008C27EC"/>
    <w:rsid w:val="008C2AC6"/>
    <w:rsid w:val="008C2D11"/>
    <w:rsid w:val="008C3590"/>
    <w:rsid w:val="008C3BA1"/>
    <w:rsid w:val="008C40C2"/>
    <w:rsid w:val="008C44F3"/>
    <w:rsid w:val="008C452C"/>
    <w:rsid w:val="008C5621"/>
    <w:rsid w:val="008C6076"/>
    <w:rsid w:val="008C6084"/>
    <w:rsid w:val="008C6864"/>
    <w:rsid w:val="008C6DC7"/>
    <w:rsid w:val="008D1B67"/>
    <w:rsid w:val="008D2D8E"/>
    <w:rsid w:val="008D33BE"/>
    <w:rsid w:val="008D3C08"/>
    <w:rsid w:val="008D3CD9"/>
    <w:rsid w:val="008D45BD"/>
    <w:rsid w:val="008D4A32"/>
    <w:rsid w:val="008D4AFF"/>
    <w:rsid w:val="008D559E"/>
    <w:rsid w:val="008D5B6C"/>
    <w:rsid w:val="008D625E"/>
    <w:rsid w:val="008D626B"/>
    <w:rsid w:val="008D652D"/>
    <w:rsid w:val="008D6B1E"/>
    <w:rsid w:val="008D6BEC"/>
    <w:rsid w:val="008D6EAF"/>
    <w:rsid w:val="008D7831"/>
    <w:rsid w:val="008E09C6"/>
    <w:rsid w:val="008E11D6"/>
    <w:rsid w:val="008E12EC"/>
    <w:rsid w:val="008E168C"/>
    <w:rsid w:val="008E1A56"/>
    <w:rsid w:val="008E1D0E"/>
    <w:rsid w:val="008E250B"/>
    <w:rsid w:val="008E2CF7"/>
    <w:rsid w:val="008E2D47"/>
    <w:rsid w:val="008E3FB7"/>
    <w:rsid w:val="008E45DC"/>
    <w:rsid w:val="008E4BCF"/>
    <w:rsid w:val="008E4DD4"/>
    <w:rsid w:val="008E5A34"/>
    <w:rsid w:val="008E5FC8"/>
    <w:rsid w:val="008E66D8"/>
    <w:rsid w:val="008E6758"/>
    <w:rsid w:val="008E6A4B"/>
    <w:rsid w:val="008E7041"/>
    <w:rsid w:val="008E706B"/>
    <w:rsid w:val="008E72A9"/>
    <w:rsid w:val="008F123C"/>
    <w:rsid w:val="008F12F8"/>
    <w:rsid w:val="008F175B"/>
    <w:rsid w:val="008F1C1C"/>
    <w:rsid w:val="008F4537"/>
    <w:rsid w:val="008F4947"/>
    <w:rsid w:val="008F4CE6"/>
    <w:rsid w:val="008F53C5"/>
    <w:rsid w:val="008F5474"/>
    <w:rsid w:val="008F5530"/>
    <w:rsid w:val="008F5606"/>
    <w:rsid w:val="008F5FE6"/>
    <w:rsid w:val="008F64A9"/>
    <w:rsid w:val="008F6E94"/>
    <w:rsid w:val="008F6FB1"/>
    <w:rsid w:val="008F7C2B"/>
    <w:rsid w:val="008F7D99"/>
    <w:rsid w:val="008F7EA4"/>
    <w:rsid w:val="008F7FD6"/>
    <w:rsid w:val="0090080A"/>
    <w:rsid w:val="009009EF"/>
    <w:rsid w:val="00900EF4"/>
    <w:rsid w:val="00900FEC"/>
    <w:rsid w:val="00901500"/>
    <w:rsid w:val="0090159C"/>
    <w:rsid w:val="00902278"/>
    <w:rsid w:val="009023CB"/>
    <w:rsid w:val="00902B1E"/>
    <w:rsid w:val="00902BCD"/>
    <w:rsid w:val="00902FAF"/>
    <w:rsid w:val="00903964"/>
    <w:rsid w:val="009039C0"/>
    <w:rsid w:val="00903C5E"/>
    <w:rsid w:val="00903DAF"/>
    <w:rsid w:val="00903DB9"/>
    <w:rsid w:val="009040AD"/>
    <w:rsid w:val="009058C7"/>
    <w:rsid w:val="00907150"/>
    <w:rsid w:val="00907D53"/>
    <w:rsid w:val="0091006B"/>
    <w:rsid w:val="0091063E"/>
    <w:rsid w:val="00910DDA"/>
    <w:rsid w:val="00911390"/>
    <w:rsid w:val="00911A37"/>
    <w:rsid w:val="00912313"/>
    <w:rsid w:val="009125A1"/>
    <w:rsid w:val="009127A1"/>
    <w:rsid w:val="00912B01"/>
    <w:rsid w:val="00913B77"/>
    <w:rsid w:val="00913F7F"/>
    <w:rsid w:val="0091403B"/>
    <w:rsid w:val="009140FA"/>
    <w:rsid w:val="0091414E"/>
    <w:rsid w:val="00914A08"/>
    <w:rsid w:val="00914E9B"/>
    <w:rsid w:val="00915355"/>
    <w:rsid w:val="00915833"/>
    <w:rsid w:val="00915934"/>
    <w:rsid w:val="00915BF9"/>
    <w:rsid w:val="00915EF8"/>
    <w:rsid w:val="009161E0"/>
    <w:rsid w:val="00916CFA"/>
    <w:rsid w:val="0091740A"/>
    <w:rsid w:val="0091780E"/>
    <w:rsid w:val="00917C5E"/>
    <w:rsid w:val="00917C6B"/>
    <w:rsid w:val="00917C88"/>
    <w:rsid w:val="00920CE9"/>
    <w:rsid w:val="009220B0"/>
    <w:rsid w:val="009220C9"/>
    <w:rsid w:val="00922565"/>
    <w:rsid w:val="00922988"/>
    <w:rsid w:val="009229A6"/>
    <w:rsid w:val="009231BB"/>
    <w:rsid w:val="00923265"/>
    <w:rsid w:val="00923413"/>
    <w:rsid w:val="00923AA5"/>
    <w:rsid w:val="00923B6B"/>
    <w:rsid w:val="009242F8"/>
    <w:rsid w:val="00924531"/>
    <w:rsid w:val="0092537E"/>
    <w:rsid w:val="00925FE7"/>
    <w:rsid w:val="0092626A"/>
    <w:rsid w:val="0092661B"/>
    <w:rsid w:val="00927846"/>
    <w:rsid w:val="00927CA0"/>
    <w:rsid w:val="00927ECF"/>
    <w:rsid w:val="00930868"/>
    <w:rsid w:val="00930969"/>
    <w:rsid w:val="00930FF1"/>
    <w:rsid w:val="00931225"/>
    <w:rsid w:val="009317E3"/>
    <w:rsid w:val="00932AC9"/>
    <w:rsid w:val="00933C45"/>
    <w:rsid w:val="00933D4F"/>
    <w:rsid w:val="00934D09"/>
    <w:rsid w:val="009352CE"/>
    <w:rsid w:val="009356C1"/>
    <w:rsid w:val="00935C0F"/>
    <w:rsid w:val="00935EA4"/>
    <w:rsid w:val="00936296"/>
    <w:rsid w:val="00936436"/>
    <w:rsid w:val="00936C28"/>
    <w:rsid w:val="00936FDB"/>
    <w:rsid w:val="0093750E"/>
    <w:rsid w:val="00937B7F"/>
    <w:rsid w:val="00940477"/>
    <w:rsid w:val="00940601"/>
    <w:rsid w:val="0094163E"/>
    <w:rsid w:val="00941D81"/>
    <w:rsid w:val="00941D93"/>
    <w:rsid w:val="00941F18"/>
    <w:rsid w:val="00942C0D"/>
    <w:rsid w:val="00943135"/>
    <w:rsid w:val="00943AC1"/>
    <w:rsid w:val="00944625"/>
    <w:rsid w:val="00945192"/>
    <w:rsid w:val="009456C7"/>
    <w:rsid w:val="009469B3"/>
    <w:rsid w:val="009510D7"/>
    <w:rsid w:val="009511DA"/>
    <w:rsid w:val="00952274"/>
    <w:rsid w:val="009524FB"/>
    <w:rsid w:val="00952508"/>
    <w:rsid w:val="00952A94"/>
    <w:rsid w:val="00953930"/>
    <w:rsid w:val="00953CC2"/>
    <w:rsid w:val="009541F9"/>
    <w:rsid w:val="00954575"/>
    <w:rsid w:val="0095477E"/>
    <w:rsid w:val="009547E8"/>
    <w:rsid w:val="00954F19"/>
    <w:rsid w:val="00954F70"/>
    <w:rsid w:val="00955875"/>
    <w:rsid w:val="00955E8F"/>
    <w:rsid w:val="009563F0"/>
    <w:rsid w:val="00957428"/>
    <w:rsid w:val="009578F1"/>
    <w:rsid w:val="009602EF"/>
    <w:rsid w:val="00960870"/>
    <w:rsid w:val="00960CC6"/>
    <w:rsid w:val="009620CC"/>
    <w:rsid w:val="00962259"/>
    <w:rsid w:val="00963492"/>
    <w:rsid w:val="00963871"/>
    <w:rsid w:val="00963ADE"/>
    <w:rsid w:val="00963F53"/>
    <w:rsid w:val="00963FBA"/>
    <w:rsid w:val="0096428F"/>
    <w:rsid w:val="00965FD7"/>
    <w:rsid w:val="0096706C"/>
    <w:rsid w:val="009671BB"/>
    <w:rsid w:val="009675C7"/>
    <w:rsid w:val="00967898"/>
    <w:rsid w:val="00967DE3"/>
    <w:rsid w:val="00967EC5"/>
    <w:rsid w:val="009700D5"/>
    <w:rsid w:val="00970411"/>
    <w:rsid w:val="009705E9"/>
    <w:rsid w:val="00970F46"/>
    <w:rsid w:val="009712E4"/>
    <w:rsid w:val="00971AB9"/>
    <w:rsid w:val="00971C73"/>
    <w:rsid w:val="0097226B"/>
    <w:rsid w:val="009722B6"/>
    <w:rsid w:val="009723E9"/>
    <w:rsid w:val="00972B66"/>
    <w:rsid w:val="00972DFB"/>
    <w:rsid w:val="00972E0F"/>
    <w:rsid w:val="00973066"/>
    <w:rsid w:val="009738DA"/>
    <w:rsid w:val="00974B3E"/>
    <w:rsid w:val="00974DF9"/>
    <w:rsid w:val="009761DE"/>
    <w:rsid w:val="009800E5"/>
    <w:rsid w:val="00980344"/>
    <w:rsid w:val="00980E31"/>
    <w:rsid w:val="00982AFF"/>
    <w:rsid w:val="00982DCE"/>
    <w:rsid w:val="009833C7"/>
    <w:rsid w:val="009834E6"/>
    <w:rsid w:val="00983BC6"/>
    <w:rsid w:val="00983CFA"/>
    <w:rsid w:val="00983E11"/>
    <w:rsid w:val="00984D35"/>
    <w:rsid w:val="00985690"/>
    <w:rsid w:val="009857CC"/>
    <w:rsid w:val="00985834"/>
    <w:rsid w:val="00985C08"/>
    <w:rsid w:val="00985E81"/>
    <w:rsid w:val="009863D6"/>
    <w:rsid w:val="00986E80"/>
    <w:rsid w:val="0098726A"/>
    <w:rsid w:val="00987645"/>
    <w:rsid w:val="00987A66"/>
    <w:rsid w:val="00987E7E"/>
    <w:rsid w:val="00990479"/>
    <w:rsid w:val="009905A9"/>
    <w:rsid w:val="0099134F"/>
    <w:rsid w:val="009929D9"/>
    <w:rsid w:val="00993135"/>
    <w:rsid w:val="009933F1"/>
    <w:rsid w:val="00993EBD"/>
    <w:rsid w:val="009941D1"/>
    <w:rsid w:val="00994359"/>
    <w:rsid w:val="00994990"/>
    <w:rsid w:val="00994C53"/>
    <w:rsid w:val="00994FAA"/>
    <w:rsid w:val="0099506B"/>
    <w:rsid w:val="009958ED"/>
    <w:rsid w:val="009961E8"/>
    <w:rsid w:val="00996394"/>
    <w:rsid w:val="00996568"/>
    <w:rsid w:val="00996C08"/>
    <w:rsid w:val="00996CF5"/>
    <w:rsid w:val="0099715A"/>
    <w:rsid w:val="0099729A"/>
    <w:rsid w:val="00997441"/>
    <w:rsid w:val="00997EDD"/>
    <w:rsid w:val="009A00FF"/>
    <w:rsid w:val="009A01A1"/>
    <w:rsid w:val="009A04EB"/>
    <w:rsid w:val="009A0BF9"/>
    <w:rsid w:val="009A101A"/>
    <w:rsid w:val="009A108A"/>
    <w:rsid w:val="009A1593"/>
    <w:rsid w:val="009A191B"/>
    <w:rsid w:val="009A1F18"/>
    <w:rsid w:val="009A241D"/>
    <w:rsid w:val="009A2921"/>
    <w:rsid w:val="009A2B47"/>
    <w:rsid w:val="009A2F4C"/>
    <w:rsid w:val="009A3278"/>
    <w:rsid w:val="009A3CA0"/>
    <w:rsid w:val="009A3FEC"/>
    <w:rsid w:val="009A4C72"/>
    <w:rsid w:val="009A5719"/>
    <w:rsid w:val="009A632E"/>
    <w:rsid w:val="009A66C6"/>
    <w:rsid w:val="009A6982"/>
    <w:rsid w:val="009A6C22"/>
    <w:rsid w:val="009A6CD4"/>
    <w:rsid w:val="009A73DF"/>
    <w:rsid w:val="009A7B89"/>
    <w:rsid w:val="009A7BF0"/>
    <w:rsid w:val="009A7DDB"/>
    <w:rsid w:val="009B0154"/>
    <w:rsid w:val="009B017D"/>
    <w:rsid w:val="009B01C4"/>
    <w:rsid w:val="009B0FEB"/>
    <w:rsid w:val="009B0FF7"/>
    <w:rsid w:val="009B226D"/>
    <w:rsid w:val="009B2327"/>
    <w:rsid w:val="009B2765"/>
    <w:rsid w:val="009B2B6F"/>
    <w:rsid w:val="009B35CA"/>
    <w:rsid w:val="009B3EEA"/>
    <w:rsid w:val="009B3F5A"/>
    <w:rsid w:val="009B4AE5"/>
    <w:rsid w:val="009B4AE7"/>
    <w:rsid w:val="009B4D88"/>
    <w:rsid w:val="009B5A86"/>
    <w:rsid w:val="009B5F23"/>
    <w:rsid w:val="009B6442"/>
    <w:rsid w:val="009B6828"/>
    <w:rsid w:val="009B6E6B"/>
    <w:rsid w:val="009B73C9"/>
    <w:rsid w:val="009B783B"/>
    <w:rsid w:val="009C0D1F"/>
    <w:rsid w:val="009C10C8"/>
    <w:rsid w:val="009C1589"/>
    <w:rsid w:val="009C21B9"/>
    <w:rsid w:val="009C3075"/>
    <w:rsid w:val="009C350A"/>
    <w:rsid w:val="009C3C11"/>
    <w:rsid w:val="009C4216"/>
    <w:rsid w:val="009C4EEF"/>
    <w:rsid w:val="009C5A78"/>
    <w:rsid w:val="009C6BBE"/>
    <w:rsid w:val="009C6C75"/>
    <w:rsid w:val="009C6DEB"/>
    <w:rsid w:val="009C7C56"/>
    <w:rsid w:val="009C7F3E"/>
    <w:rsid w:val="009D01A0"/>
    <w:rsid w:val="009D0878"/>
    <w:rsid w:val="009D1177"/>
    <w:rsid w:val="009D18A5"/>
    <w:rsid w:val="009D1B90"/>
    <w:rsid w:val="009D2121"/>
    <w:rsid w:val="009D2FA2"/>
    <w:rsid w:val="009D338A"/>
    <w:rsid w:val="009D5B82"/>
    <w:rsid w:val="009D61BF"/>
    <w:rsid w:val="009D66F1"/>
    <w:rsid w:val="009D690C"/>
    <w:rsid w:val="009D75E5"/>
    <w:rsid w:val="009D7A2A"/>
    <w:rsid w:val="009E05A1"/>
    <w:rsid w:val="009E08E6"/>
    <w:rsid w:val="009E0B85"/>
    <w:rsid w:val="009E20DA"/>
    <w:rsid w:val="009E2120"/>
    <w:rsid w:val="009E28CB"/>
    <w:rsid w:val="009E3238"/>
    <w:rsid w:val="009E3551"/>
    <w:rsid w:val="009E3AB2"/>
    <w:rsid w:val="009E3FDB"/>
    <w:rsid w:val="009E42ED"/>
    <w:rsid w:val="009E449B"/>
    <w:rsid w:val="009E4653"/>
    <w:rsid w:val="009E4E1F"/>
    <w:rsid w:val="009E5754"/>
    <w:rsid w:val="009E59D7"/>
    <w:rsid w:val="009E59FD"/>
    <w:rsid w:val="009E62E7"/>
    <w:rsid w:val="009E781D"/>
    <w:rsid w:val="009E78F5"/>
    <w:rsid w:val="009F0255"/>
    <w:rsid w:val="009F08FB"/>
    <w:rsid w:val="009F0A27"/>
    <w:rsid w:val="009F16A5"/>
    <w:rsid w:val="009F1CB9"/>
    <w:rsid w:val="009F2087"/>
    <w:rsid w:val="009F218C"/>
    <w:rsid w:val="009F232E"/>
    <w:rsid w:val="009F2C7E"/>
    <w:rsid w:val="009F3078"/>
    <w:rsid w:val="009F3BB2"/>
    <w:rsid w:val="009F4123"/>
    <w:rsid w:val="009F4989"/>
    <w:rsid w:val="009F5433"/>
    <w:rsid w:val="009F654C"/>
    <w:rsid w:val="009F690F"/>
    <w:rsid w:val="009F6B59"/>
    <w:rsid w:val="009F6F21"/>
    <w:rsid w:val="009F7748"/>
    <w:rsid w:val="009F7C1E"/>
    <w:rsid w:val="00A01A16"/>
    <w:rsid w:val="00A037DC"/>
    <w:rsid w:val="00A03835"/>
    <w:rsid w:val="00A03B95"/>
    <w:rsid w:val="00A045F8"/>
    <w:rsid w:val="00A0551F"/>
    <w:rsid w:val="00A05A81"/>
    <w:rsid w:val="00A05BD6"/>
    <w:rsid w:val="00A060AF"/>
    <w:rsid w:val="00A0614C"/>
    <w:rsid w:val="00A06535"/>
    <w:rsid w:val="00A065F5"/>
    <w:rsid w:val="00A0661C"/>
    <w:rsid w:val="00A06A2B"/>
    <w:rsid w:val="00A07E1F"/>
    <w:rsid w:val="00A1099B"/>
    <w:rsid w:val="00A10F6E"/>
    <w:rsid w:val="00A11047"/>
    <w:rsid w:val="00A11817"/>
    <w:rsid w:val="00A121B5"/>
    <w:rsid w:val="00A12CCF"/>
    <w:rsid w:val="00A12D79"/>
    <w:rsid w:val="00A13BC8"/>
    <w:rsid w:val="00A13F58"/>
    <w:rsid w:val="00A1423C"/>
    <w:rsid w:val="00A14FAE"/>
    <w:rsid w:val="00A1669C"/>
    <w:rsid w:val="00A16A6F"/>
    <w:rsid w:val="00A16AF0"/>
    <w:rsid w:val="00A16CA5"/>
    <w:rsid w:val="00A176F9"/>
    <w:rsid w:val="00A179BF"/>
    <w:rsid w:val="00A17D14"/>
    <w:rsid w:val="00A208FE"/>
    <w:rsid w:val="00A2095F"/>
    <w:rsid w:val="00A209D6"/>
    <w:rsid w:val="00A20C43"/>
    <w:rsid w:val="00A21289"/>
    <w:rsid w:val="00A21AA2"/>
    <w:rsid w:val="00A21B6A"/>
    <w:rsid w:val="00A22215"/>
    <w:rsid w:val="00A22780"/>
    <w:rsid w:val="00A22D7B"/>
    <w:rsid w:val="00A232E8"/>
    <w:rsid w:val="00A237C8"/>
    <w:rsid w:val="00A2483F"/>
    <w:rsid w:val="00A2487C"/>
    <w:rsid w:val="00A24A0C"/>
    <w:rsid w:val="00A251B1"/>
    <w:rsid w:val="00A25444"/>
    <w:rsid w:val="00A258BF"/>
    <w:rsid w:val="00A25CCB"/>
    <w:rsid w:val="00A26A67"/>
    <w:rsid w:val="00A273B7"/>
    <w:rsid w:val="00A273E4"/>
    <w:rsid w:val="00A3037D"/>
    <w:rsid w:val="00A30A66"/>
    <w:rsid w:val="00A313CC"/>
    <w:rsid w:val="00A315E4"/>
    <w:rsid w:val="00A3221C"/>
    <w:rsid w:val="00A3236F"/>
    <w:rsid w:val="00A324D3"/>
    <w:rsid w:val="00A331A8"/>
    <w:rsid w:val="00A338B5"/>
    <w:rsid w:val="00A33D7B"/>
    <w:rsid w:val="00A33F46"/>
    <w:rsid w:val="00A34503"/>
    <w:rsid w:val="00A34848"/>
    <w:rsid w:val="00A34C56"/>
    <w:rsid w:val="00A34E34"/>
    <w:rsid w:val="00A3591C"/>
    <w:rsid w:val="00A3653C"/>
    <w:rsid w:val="00A400D2"/>
    <w:rsid w:val="00A401FC"/>
    <w:rsid w:val="00A40244"/>
    <w:rsid w:val="00A40296"/>
    <w:rsid w:val="00A410AC"/>
    <w:rsid w:val="00A4167D"/>
    <w:rsid w:val="00A417A4"/>
    <w:rsid w:val="00A41814"/>
    <w:rsid w:val="00A41FC1"/>
    <w:rsid w:val="00A42253"/>
    <w:rsid w:val="00A4259B"/>
    <w:rsid w:val="00A42763"/>
    <w:rsid w:val="00A43119"/>
    <w:rsid w:val="00A432CB"/>
    <w:rsid w:val="00A439AE"/>
    <w:rsid w:val="00A43F77"/>
    <w:rsid w:val="00A445BF"/>
    <w:rsid w:val="00A45E05"/>
    <w:rsid w:val="00A46199"/>
    <w:rsid w:val="00A46C84"/>
    <w:rsid w:val="00A477A0"/>
    <w:rsid w:val="00A478A7"/>
    <w:rsid w:val="00A50205"/>
    <w:rsid w:val="00A51512"/>
    <w:rsid w:val="00A51AA0"/>
    <w:rsid w:val="00A51D1A"/>
    <w:rsid w:val="00A524C2"/>
    <w:rsid w:val="00A52D00"/>
    <w:rsid w:val="00A52F42"/>
    <w:rsid w:val="00A540C9"/>
    <w:rsid w:val="00A5442A"/>
    <w:rsid w:val="00A54B53"/>
    <w:rsid w:val="00A54BD5"/>
    <w:rsid w:val="00A55162"/>
    <w:rsid w:val="00A554B6"/>
    <w:rsid w:val="00A55597"/>
    <w:rsid w:val="00A55BDA"/>
    <w:rsid w:val="00A55C0E"/>
    <w:rsid w:val="00A56C16"/>
    <w:rsid w:val="00A57A4F"/>
    <w:rsid w:val="00A57ECD"/>
    <w:rsid w:val="00A60131"/>
    <w:rsid w:val="00A609D2"/>
    <w:rsid w:val="00A626AD"/>
    <w:rsid w:val="00A62B64"/>
    <w:rsid w:val="00A630AD"/>
    <w:rsid w:val="00A63474"/>
    <w:rsid w:val="00A64414"/>
    <w:rsid w:val="00A64F20"/>
    <w:rsid w:val="00A661B9"/>
    <w:rsid w:val="00A662CC"/>
    <w:rsid w:val="00A672E3"/>
    <w:rsid w:val="00A672ED"/>
    <w:rsid w:val="00A674B2"/>
    <w:rsid w:val="00A701CA"/>
    <w:rsid w:val="00A70420"/>
    <w:rsid w:val="00A70F11"/>
    <w:rsid w:val="00A70F72"/>
    <w:rsid w:val="00A718C9"/>
    <w:rsid w:val="00A719DB"/>
    <w:rsid w:val="00A71E0D"/>
    <w:rsid w:val="00A71ED6"/>
    <w:rsid w:val="00A720E8"/>
    <w:rsid w:val="00A723C0"/>
    <w:rsid w:val="00A728E3"/>
    <w:rsid w:val="00A72F77"/>
    <w:rsid w:val="00A735DB"/>
    <w:rsid w:val="00A73B17"/>
    <w:rsid w:val="00A73BD1"/>
    <w:rsid w:val="00A74143"/>
    <w:rsid w:val="00A741F6"/>
    <w:rsid w:val="00A74392"/>
    <w:rsid w:val="00A751A7"/>
    <w:rsid w:val="00A751DD"/>
    <w:rsid w:val="00A75ACE"/>
    <w:rsid w:val="00A75B7D"/>
    <w:rsid w:val="00A75C3E"/>
    <w:rsid w:val="00A7605E"/>
    <w:rsid w:val="00A763FC"/>
    <w:rsid w:val="00A76DE0"/>
    <w:rsid w:val="00A77558"/>
    <w:rsid w:val="00A778A5"/>
    <w:rsid w:val="00A77DC8"/>
    <w:rsid w:val="00A77EBB"/>
    <w:rsid w:val="00A802F3"/>
    <w:rsid w:val="00A816DB"/>
    <w:rsid w:val="00A818C4"/>
    <w:rsid w:val="00A81B07"/>
    <w:rsid w:val="00A81C35"/>
    <w:rsid w:val="00A82068"/>
    <w:rsid w:val="00A82400"/>
    <w:rsid w:val="00A83034"/>
    <w:rsid w:val="00A849CF"/>
    <w:rsid w:val="00A84B57"/>
    <w:rsid w:val="00A853A1"/>
    <w:rsid w:val="00A855A8"/>
    <w:rsid w:val="00A85707"/>
    <w:rsid w:val="00A85723"/>
    <w:rsid w:val="00A85965"/>
    <w:rsid w:val="00A85BE3"/>
    <w:rsid w:val="00A86BC0"/>
    <w:rsid w:val="00A87204"/>
    <w:rsid w:val="00A900F7"/>
    <w:rsid w:val="00A91320"/>
    <w:rsid w:val="00A9133C"/>
    <w:rsid w:val="00A91A04"/>
    <w:rsid w:val="00A91C60"/>
    <w:rsid w:val="00A91CE3"/>
    <w:rsid w:val="00A92294"/>
    <w:rsid w:val="00A9284D"/>
    <w:rsid w:val="00A93D60"/>
    <w:rsid w:val="00A941DD"/>
    <w:rsid w:val="00A943C0"/>
    <w:rsid w:val="00A9473F"/>
    <w:rsid w:val="00A955F0"/>
    <w:rsid w:val="00A95AF2"/>
    <w:rsid w:val="00A95C50"/>
    <w:rsid w:val="00A95CA4"/>
    <w:rsid w:val="00A96006"/>
    <w:rsid w:val="00A9669F"/>
    <w:rsid w:val="00A96753"/>
    <w:rsid w:val="00A969D8"/>
    <w:rsid w:val="00A96AC8"/>
    <w:rsid w:val="00A96B2C"/>
    <w:rsid w:val="00A96CD8"/>
    <w:rsid w:val="00A97DCB"/>
    <w:rsid w:val="00AA0047"/>
    <w:rsid w:val="00AA0AB1"/>
    <w:rsid w:val="00AA0FE6"/>
    <w:rsid w:val="00AA103A"/>
    <w:rsid w:val="00AA19BB"/>
    <w:rsid w:val="00AA223D"/>
    <w:rsid w:val="00AA2530"/>
    <w:rsid w:val="00AA2B23"/>
    <w:rsid w:val="00AA2F2E"/>
    <w:rsid w:val="00AA3A69"/>
    <w:rsid w:val="00AA3FA9"/>
    <w:rsid w:val="00AA4924"/>
    <w:rsid w:val="00AA4E30"/>
    <w:rsid w:val="00AA6145"/>
    <w:rsid w:val="00AA682A"/>
    <w:rsid w:val="00AA7A6B"/>
    <w:rsid w:val="00AA7CF3"/>
    <w:rsid w:val="00AA7EDC"/>
    <w:rsid w:val="00AA7F51"/>
    <w:rsid w:val="00AB0094"/>
    <w:rsid w:val="00AB1375"/>
    <w:rsid w:val="00AB140A"/>
    <w:rsid w:val="00AB17EF"/>
    <w:rsid w:val="00AB19E6"/>
    <w:rsid w:val="00AB1C56"/>
    <w:rsid w:val="00AB1F79"/>
    <w:rsid w:val="00AB2C91"/>
    <w:rsid w:val="00AB3177"/>
    <w:rsid w:val="00AB3459"/>
    <w:rsid w:val="00AB34BD"/>
    <w:rsid w:val="00AB3A3D"/>
    <w:rsid w:val="00AB43F6"/>
    <w:rsid w:val="00AB5112"/>
    <w:rsid w:val="00AB555F"/>
    <w:rsid w:val="00AB5C5F"/>
    <w:rsid w:val="00AB6ED8"/>
    <w:rsid w:val="00AB73F2"/>
    <w:rsid w:val="00AB76CC"/>
    <w:rsid w:val="00AB7B71"/>
    <w:rsid w:val="00AB7DE8"/>
    <w:rsid w:val="00AC00CA"/>
    <w:rsid w:val="00AC08E4"/>
    <w:rsid w:val="00AC0FC9"/>
    <w:rsid w:val="00AC149D"/>
    <w:rsid w:val="00AC200C"/>
    <w:rsid w:val="00AC2104"/>
    <w:rsid w:val="00AC21DC"/>
    <w:rsid w:val="00AC2635"/>
    <w:rsid w:val="00AC2E22"/>
    <w:rsid w:val="00AC3540"/>
    <w:rsid w:val="00AC388D"/>
    <w:rsid w:val="00AC3BA9"/>
    <w:rsid w:val="00AC3FFC"/>
    <w:rsid w:val="00AC4098"/>
    <w:rsid w:val="00AC4A08"/>
    <w:rsid w:val="00AC4C30"/>
    <w:rsid w:val="00AC520B"/>
    <w:rsid w:val="00AC568B"/>
    <w:rsid w:val="00AC5799"/>
    <w:rsid w:val="00AC5967"/>
    <w:rsid w:val="00AC5AEC"/>
    <w:rsid w:val="00AC5C2E"/>
    <w:rsid w:val="00AC600A"/>
    <w:rsid w:val="00AC605A"/>
    <w:rsid w:val="00AC6887"/>
    <w:rsid w:val="00AC6F0E"/>
    <w:rsid w:val="00AC6FF6"/>
    <w:rsid w:val="00AC79EE"/>
    <w:rsid w:val="00AC7C58"/>
    <w:rsid w:val="00AC7CFD"/>
    <w:rsid w:val="00AC7DB6"/>
    <w:rsid w:val="00AD07EE"/>
    <w:rsid w:val="00AD08B3"/>
    <w:rsid w:val="00AD08E1"/>
    <w:rsid w:val="00AD0E0B"/>
    <w:rsid w:val="00AD1125"/>
    <w:rsid w:val="00AD112F"/>
    <w:rsid w:val="00AD1825"/>
    <w:rsid w:val="00AD1FB7"/>
    <w:rsid w:val="00AD2679"/>
    <w:rsid w:val="00AD2BF8"/>
    <w:rsid w:val="00AD307B"/>
    <w:rsid w:val="00AD4282"/>
    <w:rsid w:val="00AD43DE"/>
    <w:rsid w:val="00AD4F7F"/>
    <w:rsid w:val="00AD588B"/>
    <w:rsid w:val="00AD5D98"/>
    <w:rsid w:val="00AD5E60"/>
    <w:rsid w:val="00AD6261"/>
    <w:rsid w:val="00AD6B61"/>
    <w:rsid w:val="00AD7906"/>
    <w:rsid w:val="00AE0CA4"/>
    <w:rsid w:val="00AE0F19"/>
    <w:rsid w:val="00AE14D6"/>
    <w:rsid w:val="00AE1AB4"/>
    <w:rsid w:val="00AE24C8"/>
    <w:rsid w:val="00AE2864"/>
    <w:rsid w:val="00AE2A08"/>
    <w:rsid w:val="00AE2B69"/>
    <w:rsid w:val="00AE381B"/>
    <w:rsid w:val="00AE3C10"/>
    <w:rsid w:val="00AE4390"/>
    <w:rsid w:val="00AE4CF3"/>
    <w:rsid w:val="00AE511E"/>
    <w:rsid w:val="00AE5746"/>
    <w:rsid w:val="00AE5F47"/>
    <w:rsid w:val="00AE5FA3"/>
    <w:rsid w:val="00AE6302"/>
    <w:rsid w:val="00AE65A3"/>
    <w:rsid w:val="00AE6656"/>
    <w:rsid w:val="00AE67C9"/>
    <w:rsid w:val="00AE6DBA"/>
    <w:rsid w:val="00AE73C5"/>
    <w:rsid w:val="00AE75DA"/>
    <w:rsid w:val="00AF018D"/>
    <w:rsid w:val="00AF0709"/>
    <w:rsid w:val="00AF09D2"/>
    <w:rsid w:val="00AF0FBB"/>
    <w:rsid w:val="00AF16E3"/>
    <w:rsid w:val="00AF1C2E"/>
    <w:rsid w:val="00AF28FC"/>
    <w:rsid w:val="00AF2F72"/>
    <w:rsid w:val="00AF3C1F"/>
    <w:rsid w:val="00AF3D1B"/>
    <w:rsid w:val="00AF4346"/>
    <w:rsid w:val="00AF5455"/>
    <w:rsid w:val="00AF5A91"/>
    <w:rsid w:val="00AF64CC"/>
    <w:rsid w:val="00AF65C5"/>
    <w:rsid w:val="00AF660D"/>
    <w:rsid w:val="00AF7458"/>
    <w:rsid w:val="00AF76CC"/>
    <w:rsid w:val="00B00433"/>
    <w:rsid w:val="00B00876"/>
    <w:rsid w:val="00B00CC2"/>
    <w:rsid w:val="00B01041"/>
    <w:rsid w:val="00B01104"/>
    <w:rsid w:val="00B011F0"/>
    <w:rsid w:val="00B02D27"/>
    <w:rsid w:val="00B031F9"/>
    <w:rsid w:val="00B03472"/>
    <w:rsid w:val="00B04676"/>
    <w:rsid w:val="00B04F87"/>
    <w:rsid w:val="00B06142"/>
    <w:rsid w:val="00B0676E"/>
    <w:rsid w:val="00B06874"/>
    <w:rsid w:val="00B06F7F"/>
    <w:rsid w:val="00B07114"/>
    <w:rsid w:val="00B07422"/>
    <w:rsid w:val="00B078BF"/>
    <w:rsid w:val="00B07974"/>
    <w:rsid w:val="00B07B40"/>
    <w:rsid w:val="00B07C7C"/>
    <w:rsid w:val="00B10D6E"/>
    <w:rsid w:val="00B123C4"/>
    <w:rsid w:val="00B12650"/>
    <w:rsid w:val="00B133B8"/>
    <w:rsid w:val="00B13921"/>
    <w:rsid w:val="00B13959"/>
    <w:rsid w:val="00B13C4E"/>
    <w:rsid w:val="00B13E34"/>
    <w:rsid w:val="00B14D17"/>
    <w:rsid w:val="00B14E50"/>
    <w:rsid w:val="00B15331"/>
    <w:rsid w:val="00B156DB"/>
    <w:rsid w:val="00B16030"/>
    <w:rsid w:val="00B17369"/>
    <w:rsid w:val="00B177DC"/>
    <w:rsid w:val="00B2001C"/>
    <w:rsid w:val="00B2049E"/>
    <w:rsid w:val="00B21B07"/>
    <w:rsid w:val="00B21C64"/>
    <w:rsid w:val="00B21E4A"/>
    <w:rsid w:val="00B22326"/>
    <w:rsid w:val="00B2265D"/>
    <w:rsid w:val="00B23DA2"/>
    <w:rsid w:val="00B23ED3"/>
    <w:rsid w:val="00B241C7"/>
    <w:rsid w:val="00B25222"/>
    <w:rsid w:val="00B25BB4"/>
    <w:rsid w:val="00B25EDD"/>
    <w:rsid w:val="00B25F08"/>
    <w:rsid w:val="00B261B0"/>
    <w:rsid w:val="00B26522"/>
    <w:rsid w:val="00B26551"/>
    <w:rsid w:val="00B267EB"/>
    <w:rsid w:val="00B2682B"/>
    <w:rsid w:val="00B26854"/>
    <w:rsid w:val="00B269F6"/>
    <w:rsid w:val="00B26B58"/>
    <w:rsid w:val="00B26B63"/>
    <w:rsid w:val="00B26EEF"/>
    <w:rsid w:val="00B30B25"/>
    <w:rsid w:val="00B31A66"/>
    <w:rsid w:val="00B31FA8"/>
    <w:rsid w:val="00B32A44"/>
    <w:rsid w:val="00B331A2"/>
    <w:rsid w:val="00B333EA"/>
    <w:rsid w:val="00B344CB"/>
    <w:rsid w:val="00B345EF"/>
    <w:rsid w:val="00B34E64"/>
    <w:rsid w:val="00B35B45"/>
    <w:rsid w:val="00B35FB9"/>
    <w:rsid w:val="00B36B25"/>
    <w:rsid w:val="00B36E1B"/>
    <w:rsid w:val="00B36E32"/>
    <w:rsid w:val="00B37948"/>
    <w:rsid w:val="00B37C05"/>
    <w:rsid w:val="00B422D1"/>
    <w:rsid w:val="00B42856"/>
    <w:rsid w:val="00B42858"/>
    <w:rsid w:val="00B42C53"/>
    <w:rsid w:val="00B42C86"/>
    <w:rsid w:val="00B43E7C"/>
    <w:rsid w:val="00B43EDC"/>
    <w:rsid w:val="00B445AA"/>
    <w:rsid w:val="00B45090"/>
    <w:rsid w:val="00B455FE"/>
    <w:rsid w:val="00B4635C"/>
    <w:rsid w:val="00B46FDB"/>
    <w:rsid w:val="00B474E5"/>
    <w:rsid w:val="00B47C60"/>
    <w:rsid w:val="00B50815"/>
    <w:rsid w:val="00B51300"/>
    <w:rsid w:val="00B515D4"/>
    <w:rsid w:val="00B51EC9"/>
    <w:rsid w:val="00B532C7"/>
    <w:rsid w:val="00B53ADB"/>
    <w:rsid w:val="00B54ABD"/>
    <w:rsid w:val="00B54D0A"/>
    <w:rsid w:val="00B55632"/>
    <w:rsid w:val="00B573CD"/>
    <w:rsid w:val="00B57DD7"/>
    <w:rsid w:val="00B57DED"/>
    <w:rsid w:val="00B57F42"/>
    <w:rsid w:val="00B60582"/>
    <w:rsid w:val="00B616E3"/>
    <w:rsid w:val="00B618D3"/>
    <w:rsid w:val="00B625C4"/>
    <w:rsid w:val="00B62971"/>
    <w:rsid w:val="00B62AF1"/>
    <w:rsid w:val="00B637BF"/>
    <w:rsid w:val="00B63A51"/>
    <w:rsid w:val="00B63F76"/>
    <w:rsid w:val="00B64365"/>
    <w:rsid w:val="00B64803"/>
    <w:rsid w:val="00B64C78"/>
    <w:rsid w:val="00B6554D"/>
    <w:rsid w:val="00B65630"/>
    <w:rsid w:val="00B669A0"/>
    <w:rsid w:val="00B66E53"/>
    <w:rsid w:val="00B6705C"/>
    <w:rsid w:val="00B6740B"/>
    <w:rsid w:val="00B676F3"/>
    <w:rsid w:val="00B6773E"/>
    <w:rsid w:val="00B67866"/>
    <w:rsid w:val="00B67E46"/>
    <w:rsid w:val="00B67F48"/>
    <w:rsid w:val="00B70008"/>
    <w:rsid w:val="00B70702"/>
    <w:rsid w:val="00B70927"/>
    <w:rsid w:val="00B70B0E"/>
    <w:rsid w:val="00B70C4E"/>
    <w:rsid w:val="00B71336"/>
    <w:rsid w:val="00B71473"/>
    <w:rsid w:val="00B7166B"/>
    <w:rsid w:val="00B71A95"/>
    <w:rsid w:val="00B7356C"/>
    <w:rsid w:val="00B74201"/>
    <w:rsid w:val="00B74A4B"/>
    <w:rsid w:val="00B7520E"/>
    <w:rsid w:val="00B7533C"/>
    <w:rsid w:val="00B754F6"/>
    <w:rsid w:val="00B75B4B"/>
    <w:rsid w:val="00B768A7"/>
    <w:rsid w:val="00B77E7E"/>
    <w:rsid w:val="00B77EB6"/>
    <w:rsid w:val="00B80F21"/>
    <w:rsid w:val="00B815B6"/>
    <w:rsid w:val="00B81636"/>
    <w:rsid w:val="00B826BC"/>
    <w:rsid w:val="00B837E1"/>
    <w:rsid w:val="00B83EFE"/>
    <w:rsid w:val="00B857DB"/>
    <w:rsid w:val="00B85D86"/>
    <w:rsid w:val="00B85E2A"/>
    <w:rsid w:val="00B86310"/>
    <w:rsid w:val="00B86900"/>
    <w:rsid w:val="00B86E67"/>
    <w:rsid w:val="00B87230"/>
    <w:rsid w:val="00B87816"/>
    <w:rsid w:val="00B87D14"/>
    <w:rsid w:val="00B90ABB"/>
    <w:rsid w:val="00B911F3"/>
    <w:rsid w:val="00B9159C"/>
    <w:rsid w:val="00B91AB4"/>
    <w:rsid w:val="00B91C52"/>
    <w:rsid w:val="00B91C5C"/>
    <w:rsid w:val="00B91DC3"/>
    <w:rsid w:val="00B91FB3"/>
    <w:rsid w:val="00B9383B"/>
    <w:rsid w:val="00B93909"/>
    <w:rsid w:val="00B94795"/>
    <w:rsid w:val="00B95469"/>
    <w:rsid w:val="00B95A02"/>
    <w:rsid w:val="00B9654E"/>
    <w:rsid w:val="00B9722C"/>
    <w:rsid w:val="00B972CF"/>
    <w:rsid w:val="00B973BB"/>
    <w:rsid w:val="00B97497"/>
    <w:rsid w:val="00B97818"/>
    <w:rsid w:val="00B97850"/>
    <w:rsid w:val="00BA0476"/>
    <w:rsid w:val="00BA0742"/>
    <w:rsid w:val="00BA1127"/>
    <w:rsid w:val="00BA160C"/>
    <w:rsid w:val="00BA16E7"/>
    <w:rsid w:val="00BA2934"/>
    <w:rsid w:val="00BA2BB4"/>
    <w:rsid w:val="00BA394F"/>
    <w:rsid w:val="00BA42C4"/>
    <w:rsid w:val="00BA5442"/>
    <w:rsid w:val="00BA57B9"/>
    <w:rsid w:val="00BA6142"/>
    <w:rsid w:val="00BA6369"/>
    <w:rsid w:val="00BA6810"/>
    <w:rsid w:val="00BB006C"/>
    <w:rsid w:val="00BB0139"/>
    <w:rsid w:val="00BB0295"/>
    <w:rsid w:val="00BB066A"/>
    <w:rsid w:val="00BB07C0"/>
    <w:rsid w:val="00BB07F6"/>
    <w:rsid w:val="00BB09B9"/>
    <w:rsid w:val="00BB100C"/>
    <w:rsid w:val="00BB128C"/>
    <w:rsid w:val="00BB1343"/>
    <w:rsid w:val="00BB1ACA"/>
    <w:rsid w:val="00BB1F73"/>
    <w:rsid w:val="00BB24CF"/>
    <w:rsid w:val="00BB2C30"/>
    <w:rsid w:val="00BB3E5B"/>
    <w:rsid w:val="00BB4261"/>
    <w:rsid w:val="00BB427C"/>
    <w:rsid w:val="00BB49EC"/>
    <w:rsid w:val="00BB4BFB"/>
    <w:rsid w:val="00BB4EC9"/>
    <w:rsid w:val="00BB5440"/>
    <w:rsid w:val="00BB59AE"/>
    <w:rsid w:val="00BB5F6D"/>
    <w:rsid w:val="00BB61F7"/>
    <w:rsid w:val="00BB6F2E"/>
    <w:rsid w:val="00BB72A8"/>
    <w:rsid w:val="00BB7D9F"/>
    <w:rsid w:val="00BC0118"/>
    <w:rsid w:val="00BC0ED8"/>
    <w:rsid w:val="00BC1BC1"/>
    <w:rsid w:val="00BC20B5"/>
    <w:rsid w:val="00BC294F"/>
    <w:rsid w:val="00BC2F6D"/>
    <w:rsid w:val="00BC3116"/>
    <w:rsid w:val="00BC3662"/>
    <w:rsid w:val="00BC3FD3"/>
    <w:rsid w:val="00BC4452"/>
    <w:rsid w:val="00BC4454"/>
    <w:rsid w:val="00BC4784"/>
    <w:rsid w:val="00BC4EA9"/>
    <w:rsid w:val="00BC51CD"/>
    <w:rsid w:val="00BC55BB"/>
    <w:rsid w:val="00BC59B3"/>
    <w:rsid w:val="00BC5F3D"/>
    <w:rsid w:val="00BC6164"/>
    <w:rsid w:val="00BC64C3"/>
    <w:rsid w:val="00BC6737"/>
    <w:rsid w:val="00BC6A04"/>
    <w:rsid w:val="00BC6C1B"/>
    <w:rsid w:val="00BC6EDA"/>
    <w:rsid w:val="00BC6F5E"/>
    <w:rsid w:val="00BD1075"/>
    <w:rsid w:val="00BD1113"/>
    <w:rsid w:val="00BD124D"/>
    <w:rsid w:val="00BD1A36"/>
    <w:rsid w:val="00BD213E"/>
    <w:rsid w:val="00BD27E0"/>
    <w:rsid w:val="00BD2E72"/>
    <w:rsid w:val="00BD358D"/>
    <w:rsid w:val="00BD39CF"/>
    <w:rsid w:val="00BD4417"/>
    <w:rsid w:val="00BD4B81"/>
    <w:rsid w:val="00BD4CF5"/>
    <w:rsid w:val="00BD5013"/>
    <w:rsid w:val="00BD5502"/>
    <w:rsid w:val="00BD5693"/>
    <w:rsid w:val="00BD601B"/>
    <w:rsid w:val="00BD6326"/>
    <w:rsid w:val="00BD6330"/>
    <w:rsid w:val="00BD6AF6"/>
    <w:rsid w:val="00BD6BBE"/>
    <w:rsid w:val="00BD6C5B"/>
    <w:rsid w:val="00BD6E20"/>
    <w:rsid w:val="00BE02D5"/>
    <w:rsid w:val="00BE05D4"/>
    <w:rsid w:val="00BE0754"/>
    <w:rsid w:val="00BE0EEF"/>
    <w:rsid w:val="00BE160F"/>
    <w:rsid w:val="00BE17D0"/>
    <w:rsid w:val="00BE1B3E"/>
    <w:rsid w:val="00BE21DB"/>
    <w:rsid w:val="00BE2E5A"/>
    <w:rsid w:val="00BE308B"/>
    <w:rsid w:val="00BE335E"/>
    <w:rsid w:val="00BE38E3"/>
    <w:rsid w:val="00BE3992"/>
    <w:rsid w:val="00BE3DFB"/>
    <w:rsid w:val="00BE4548"/>
    <w:rsid w:val="00BE5090"/>
    <w:rsid w:val="00BE5277"/>
    <w:rsid w:val="00BE55F8"/>
    <w:rsid w:val="00BE6267"/>
    <w:rsid w:val="00BE7517"/>
    <w:rsid w:val="00BE77DA"/>
    <w:rsid w:val="00BE78E7"/>
    <w:rsid w:val="00BE7F5A"/>
    <w:rsid w:val="00BF0510"/>
    <w:rsid w:val="00BF08E5"/>
    <w:rsid w:val="00BF0E03"/>
    <w:rsid w:val="00BF10E9"/>
    <w:rsid w:val="00BF1433"/>
    <w:rsid w:val="00BF187C"/>
    <w:rsid w:val="00BF1CA3"/>
    <w:rsid w:val="00BF20FA"/>
    <w:rsid w:val="00BF2FEB"/>
    <w:rsid w:val="00BF3077"/>
    <w:rsid w:val="00BF321A"/>
    <w:rsid w:val="00BF3595"/>
    <w:rsid w:val="00BF3E4F"/>
    <w:rsid w:val="00BF4383"/>
    <w:rsid w:val="00BF454A"/>
    <w:rsid w:val="00BF48BE"/>
    <w:rsid w:val="00BF4A71"/>
    <w:rsid w:val="00BF4E58"/>
    <w:rsid w:val="00BF5579"/>
    <w:rsid w:val="00BF5596"/>
    <w:rsid w:val="00BF62E8"/>
    <w:rsid w:val="00BF69F4"/>
    <w:rsid w:val="00C001AD"/>
    <w:rsid w:val="00C001CF"/>
    <w:rsid w:val="00C008BD"/>
    <w:rsid w:val="00C00B57"/>
    <w:rsid w:val="00C00C03"/>
    <w:rsid w:val="00C00F33"/>
    <w:rsid w:val="00C01F13"/>
    <w:rsid w:val="00C0231E"/>
    <w:rsid w:val="00C028FE"/>
    <w:rsid w:val="00C02B2C"/>
    <w:rsid w:val="00C03656"/>
    <w:rsid w:val="00C03F6D"/>
    <w:rsid w:val="00C04309"/>
    <w:rsid w:val="00C0483B"/>
    <w:rsid w:val="00C05104"/>
    <w:rsid w:val="00C05643"/>
    <w:rsid w:val="00C05B92"/>
    <w:rsid w:val="00C05BCB"/>
    <w:rsid w:val="00C06724"/>
    <w:rsid w:val="00C06F97"/>
    <w:rsid w:val="00C0721A"/>
    <w:rsid w:val="00C07506"/>
    <w:rsid w:val="00C07720"/>
    <w:rsid w:val="00C07A7F"/>
    <w:rsid w:val="00C07B55"/>
    <w:rsid w:val="00C07C13"/>
    <w:rsid w:val="00C07C2F"/>
    <w:rsid w:val="00C07E8C"/>
    <w:rsid w:val="00C109A6"/>
    <w:rsid w:val="00C109AC"/>
    <w:rsid w:val="00C10CFB"/>
    <w:rsid w:val="00C110E0"/>
    <w:rsid w:val="00C11189"/>
    <w:rsid w:val="00C11222"/>
    <w:rsid w:val="00C11640"/>
    <w:rsid w:val="00C116FB"/>
    <w:rsid w:val="00C11965"/>
    <w:rsid w:val="00C11B1E"/>
    <w:rsid w:val="00C11F63"/>
    <w:rsid w:val="00C130F9"/>
    <w:rsid w:val="00C13B73"/>
    <w:rsid w:val="00C142A7"/>
    <w:rsid w:val="00C14501"/>
    <w:rsid w:val="00C14869"/>
    <w:rsid w:val="00C14AC6"/>
    <w:rsid w:val="00C155F5"/>
    <w:rsid w:val="00C15CAA"/>
    <w:rsid w:val="00C1665A"/>
    <w:rsid w:val="00C204E6"/>
    <w:rsid w:val="00C20AC4"/>
    <w:rsid w:val="00C20AD8"/>
    <w:rsid w:val="00C21D25"/>
    <w:rsid w:val="00C2207B"/>
    <w:rsid w:val="00C22225"/>
    <w:rsid w:val="00C23631"/>
    <w:rsid w:val="00C23F0A"/>
    <w:rsid w:val="00C24418"/>
    <w:rsid w:val="00C24FC5"/>
    <w:rsid w:val="00C250C5"/>
    <w:rsid w:val="00C25735"/>
    <w:rsid w:val="00C25838"/>
    <w:rsid w:val="00C25923"/>
    <w:rsid w:val="00C25B7F"/>
    <w:rsid w:val="00C26C3A"/>
    <w:rsid w:val="00C26E4D"/>
    <w:rsid w:val="00C27580"/>
    <w:rsid w:val="00C27772"/>
    <w:rsid w:val="00C27E84"/>
    <w:rsid w:val="00C3002E"/>
    <w:rsid w:val="00C309FD"/>
    <w:rsid w:val="00C30B58"/>
    <w:rsid w:val="00C30E73"/>
    <w:rsid w:val="00C31B66"/>
    <w:rsid w:val="00C31C97"/>
    <w:rsid w:val="00C31F67"/>
    <w:rsid w:val="00C32043"/>
    <w:rsid w:val="00C33017"/>
    <w:rsid w:val="00C33495"/>
    <w:rsid w:val="00C33CBD"/>
    <w:rsid w:val="00C34C22"/>
    <w:rsid w:val="00C352C4"/>
    <w:rsid w:val="00C3586F"/>
    <w:rsid w:val="00C35C4F"/>
    <w:rsid w:val="00C35CEB"/>
    <w:rsid w:val="00C36450"/>
    <w:rsid w:val="00C36517"/>
    <w:rsid w:val="00C36D31"/>
    <w:rsid w:val="00C3707B"/>
    <w:rsid w:val="00C37A8A"/>
    <w:rsid w:val="00C40324"/>
    <w:rsid w:val="00C405A8"/>
    <w:rsid w:val="00C406A7"/>
    <w:rsid w:val="00C412BD"/>
    <w:rsid w:val="00C41CA4"/>
    <w:rsid w:val="00C42750"/>
    <w:rsid w:val="00C4298D"/>
    <w:rsid w:val="00C437C0"/>
    <w:rsid w:val="00C43804"/>
    <w:rsid w:val="00C449FE"/>
    <w:rsid w:val="00C450AB"/>
    <w:rsid w:val="00C46370"/>
    <w:rsid w:val="00C46E23"/>
    <w:rsid w:val="00C470CF"/>
    <w:rsid w:val="00C470E7"/>
    <w:rsid w:val="00C47594"/>
    <w:rsid w:val="00C50065"/>
    <w:rsid w:val="00C5016F"/>
    <w:rsid w:val="00C50394"/>
    <w:rsid w:val="00C5099D"/>
    <w:rsid w:val="00C51229"/>
    <w:rsid w:val="00C515D6"/>
    <w:rsid w:val="00C5207D"/>
    <w:rsid w:val="00C52198"/>
    <w:rsid w:val="00C529F8"/>
    <w:rsid w:val="00C53231"/>
    <w:rsid w:val="00C53693"/>
    <w:rsid w:val="00C5384C"/>
    <w:rsid w:val="00C53CB0"/>
    <w:rsid w:val="00C54427"/>
    <w:rsid w:val="00C545B9"/>
    <w:rsid w:val="00C54BD2"/>
    <w:rsid w:val="00C54C2C"/>
    <w:rsid w:val="00C55282"/>
    <w:rsid w:val="00C55C7D"/>
    <w:rsid w:val="00C55CB7"/>
    <w:rsid w:val="00C562FC"/>
    <w:rsid w:val="00C56CC0"/>
    <w:rsid w:val="00C5700C"/>
    <w:rsid w:val="00C57A12"/>
    <w:rsid w:val="00C60091"/>
    <w:rsid w:val="00C6023C"/>
    <w:rsid w:val="00C60388"/>
    <w:rsid w:val="00C60391"/>
    <w:rsid w:val="00C61CC8"/>
    <w:rsid w:val="00C6217B"/>
    <w:rsid w:val="00C6342C"/>
    <w:rsid w:val="00C6362D"/>
    <w:rsid w:val="00C63707"/>
    <w:rsid w:val="00C63907"/>
    <w:rsid w:val="00C64096"/>
    <w:rsid w:val="00C64A9F"/>
    <w:rsid w:val="00C64E83"/>
    <w:rsid w:val="00C658F0"/>
    <w:rsid w:val="00C65B91"/>
    <w:rsid w:val="00C65F74"/>
    <w:rsid w:val="00C66860"/>
    <w:rsid w:val="00C67955"/>
    <w:rsid w:val="00C679DE"/>
    <w:rsid w:val="00C708CD"/>
    <w:rsid w:val="00C7108F"/>
    <w:rsid w:val="00C71573"/>
    <w:rsid w:val="00C72660"/>
    <w:rsid w:val="00C72707"/>
    <w:rsid w:val="00C72733"/>
    <w:rsid w:val="00C72A68"/>
    <w:rsid w:val="00C72BC9"/>
    <w:rsid w:val="00C72E4D"/>
    <w:rsid w:val="00C73107"/>
    <w:rsid w:val="00C7347C"/>
    <w:rsid w:val="00C738E3"/>
    <w:rsid w:val="00C73B55"/>
    <w:rsid w:val="00C7453A"/>
    <w:rsid w:val="00C74C6F"/>
    <w:rsid w:val="00C751B9"/>
    <w:rsid w:val="00C75E48"/>
    <w:rsid w:val="00C7671C"/>
    <w:rsid w:val="00C76CD2"/>
    <w:rsid w:val="00C76F4A"/>
    <w:rsid w:val="00C77122"/>
    <w:rsid w:val="00C779DE"/>
    <w:rsid w:val="00C80266"/>
    <w:rsid w:val="00C808E5"/>
    <w:rsid w:val="00C80A01"/>
    <w:rsid w:val="00C80E58"/>
    <w:rsid w:val="00C80FA8"/>
    <w:rsid w:val="00C8118A"/>
    <w:rsid w:val="00C8161C"/>
    <w:rsid w:val="00C818B7"/>
    <w:rsid w:val="00C822B3"/>
    <w:rsid w:val="00C828C3"/>
    <w:rsid w:val="00C82A3D"/>
    <w:rsid w:val="00C82B9A"/>
    <w:rsid w:val="00C83B74"/>
    <w:rsid w:val="00C841FC"/>
    <w:rsid w:val="00C84679"/>
    <w:rsid w:val="00C84828"/>
    <w:rsid w:val="00C84909"/>
    <w:rsid w:val="00C84A90"/>
    <w:rsid w:val="00C84C1C"/>
    <w:rsid w:val="00C8595A"/>
    <w:rsid w:val="00C86287"/>
    <w:rsid w:val="00C86596"/>
    <w:rsid w:val="00C8662B"/>
    <w:rsid w:val="00C86EC7"/>
    <w:rsid w:val="00C8702E"/>
    <w:rsid w:val="00C8716C"/>
    <w:rsid w:val="00C876D9"/>
    <w:rsid w:val="00C878BE"/>
    <w:rsid w:val="00C87CDB"/>
    <w:rsid w:val="00C90172"/>
    <w:rsid w:val="00C9155C"/>
    <w:rsid w:val="00C91E1B"/>
    <w:rsid w:val="00C91F1F"/>
    <w:rsid w:val="00C92754"/>
    <w:rsid w:val="00C928E7"/>
    <w:rsid w:val="00C92CCF"/>
    <w:rsid w:val="00C93586"/>
    <w:rsid w:val="00C93A97"/>
    <w:rsid w:val="00C94B68"/>
    <w:rsid w:val="00C94D3B"/>
    <w:rsid w:val="00C965AC"/>
    <w:rsid w:val="00C9681C"/>
    <w:rsid w:val="00C97771"/>
    <w:rsid w:val="00CA0C60"/>
    <w:rsid w:val="00CA0E77"/>
    <w:rsid w:val="00CA0F2E"/>
    <w:rsid w:val="00CA14A6"/>
    <w:rsid w:val="00CA1C85"/>
    <w:rsid w:val="00CA20C0"/>
    <w:rsid w:val="00CA20E5"/>
    <w:rsid w:val="00CA28C0"/>
    <w:rsid w:val="00CA293F"/>
    <w:rsid w:val="00CA2F0B"/>
    <w:rsid w:val="00CA3381"/>
    <w:rsid w:val="00CA4D21"/>
    <w:rsid w:val="00CA4F57"/>
    <w:rsid w:val="00CA6220"/>
    <w:rsid w:val="00CA6606"/>
    <w:rsid w:val="00CA70E6"/>
    <w:rsid w:val="00CA74DD"/>
    <w:rsid w:val="00CA7CD0"/>
    <w:rsid w:val="00CA7F46"/>
    <w:rsid w:val="00CB005A"/>
    <w:rsid w:val="00CB03A2"/>
    <w:rsid w:val="00CB040B"/>
    <w:rsid w:val="00CB0A5A"/>
    <w:rsid w:val="00CB0E4A"/>
    <w:rsid w:val="00CB0FF0"/>
    <w:rsid w:val="00CB1833"/>
    <w:rsid w:val="00CB1908"/>
    <w:rsid w:val="00CB1B09"/>
    <w:rsid w:val="00CB1C85"/>
    <w:rsid w:val="00CB27E6"/>
    <w:rsid w:val="00CB2E4B"/>
    <w:rsid w:val="00CB3BAB"/>
    <w:rsid w:val="00CB5525"/>
    <w:rsid w:val="00CB56D3"/>
    <w:rsid w:val="00CB5F47"/>
    <w:rsid w:val="00CB65E0"/>
    <w:rsid w:val="00CB6D0A"/>
    <w:rsid w:val="00CB773D"/>
    <w:rsid w:val="00CB7C67"/>
    <w:rsid w:val="00CC0567"/>
    <w:rsid w:val="00CC06D1"/>
    <w:rsid w:val="00CC141F"/>
    <w:rsid w:val="00CC16A2"/>
    <w:rsid w:val="00CC1E58"/>
    <w:rsid w:val="00CC1ECC"/>
    <w:rsid w:val="00CC3143"/>
    <w:rsid w:val="00CC370B"/>
    <w:rsid w:val="00CC39DE"/>
    <w:rsid w:val="00CC3C50"/>
    <w:rsid w:val="00CC3F28"/>
    <w:rsid w:val="00CC48ED"/>
    <w:rsid w:val="00CC4B6F"/>
    <w:rsid w:val="00CC6A8A"/>
    <w:rsid w:val="00CC6BE3"/>
    <w:rsid w:val="00CC7217"/>
    <w:rsid w:val="00CC78AD"/>
    <w:rsid w:val="00CC794E"/>
    <w:rsid w:val="00CD05EB"/>
    <w:rsid w:val="00CD0883"/>
    <w:rsid w:val="00CD1107"/>
    <w:rsid w:val="00CD1D69"/>
    <w:rsid w:val="00CD28C5"/>
    <w:rsid w:val="00CD2E5A"/>
    <w:rsid w:val="00CD3ABF"/>
    <w:rsid w:val="00CD41A7"/>
    <w:rsid w:val="00CD4619"/>
    <w:rsid w:val="00CD4AA9"/>
    <w:rsid w:val="00CD4CC0"/>
    <w:rsid w:val="00CD4E31"/>
    <w:rsid w:val="00CD4F34"/>
    <w:rsid w:val="00CD5488"/>
    <w:rsid w:val="00CD56CE"/>
    <w:rsid w:val="00CD57A4"/>
    <w:rsid w:val="00CD63FA"/>
    <w:rsid w:val="00CD6898"/>
    <w:rsid w:val="00CD6AAA"/>
    <w:rsid w:val="00CD6E49"/>
    <w:rsid w:val="00CD7AE7"/>
    <w:rsid w:val="00CE00AC"/>
    <w:rsid w:val="00CE0A61"/>
    <w:rsid w:val="00CE0D40"/>
    <w:rsid w:val="00CE1066"/>
    <w:rsid w:val="00CE11BD"/>
    <w:rsid w:val="00CE12A9"/>
    <w:rsid w:val="00CE1DB3"/>
    <w:rsid w:val="00CE1EFB"/>
    <w:rsid w:val="00CE24B4"/>
    <w:rsid w:val="00CE29C7"/>
    <w:rsid w:val="00CE2B30"/>
    <w:rsid w:val="00CE343E"/>
    <w:rsid w:val="00CE3877"/>
    <w:rsid w:val="00CE389E"/>
    <w:rsid w:val="00CE3CD4"/>
    <w:rsid w:val="00CE3EF4"/>
    <w:rsid w:val="00CE47E9"/>
    <w:rsid w:val="00CE4813"/>
    <w:rsid w:val="00CE4DB7"/>
    <w:rsid w:val="00CE5A51"/>
    <w:rsid w:val="00CE5AFA"/>
    <w:rsid w:val="00CE644F"/>
    <w:rsid w:val="00CE670D"/>
    <w:rsid w:val="00CE6D2F"/>
    <w:rsid w:val="00CE7068"/>
    <w:rsid w:val="00CE74C4"/>
    <w:rsid w:val="00CE7AE0"/>
    <w:rsid w:val="00CF0742"/>
    <w:rsid w:val="00CF07A9"/>
    <w:rsid w:val="00CF0961"/>
    <w:rsid w:val="00CF1728"/>
    <w:rsid w:val="00CF1CBF"/>
    <w:rsid w:val="00CF2EF0"/>
    <w:rsid w:val="00CF34B2"/>
    <w:rsid w:val="00CF446A"/>
    <w:rsid w:val="00CF4BCC"/>
    <w:rsid w:val="00CF50F2"/>
    <w:rsid w:val="00CF571D"/>
    <w:rsid w:val="00CF5904"/>
    <w:rsid w:val="00CF5A30"/>
    <w:rsid w:val="00CF5BEB"/>
    <w:rsid w:val="00CF5F37"/>
    <w:rsid w:val="00CF5FAF"/>
    <w:rsid w:val="00CF69A0"/>
    <w:rsid w:val="00CF70DD"/>
    <w:rsid w:val="00CF7314"/>
    <w:rsid w:val="00CF7705"/>
    <w:rsid w:val="00D00573"/>
    <w:rsid w:val="00D009DA"/>
    <w:rsid w:val="00D014C4"/>
    <w:rsid w:val="00D01C56"/>
    <w:rsid w:val="00D02ED0"/>
    <w:rsid w:val="00D03605"/>
    <w:rsid w:val="00D0381F"/>
    <w:rsid w:val="00D03A6A"/>
    <w:rsid w:val="00D03FFD"/>
    <w:rsid w:val="00D04547"/>
    <w:rsid w:val="00D05EFA"/>
    <w:rsid w:val="00D06301"/>
    <w:rsid w:val="00D06462"/>
    <w:rsid w:val="00D079BB"/>
    <w:rsid w:val="00D07A7A"/>
    <w:rsid w:val="00D07D8C"/>
    <w:rsid w:val="00D10359"/>
    <w:rsid w:val="00D1042F"/>
    <w:rsid w:val="00D117D3"/>
    <w:rsid w:val="00D11DDE"/>
    <w:rsid w:val="00D12F5F"/>
    <w:rsid w:val="00D13333"/>
    <w:rsid w:val="00D13764"/>
    <w:rsid w:val="00D13C98"/>
    <w:rsid w:val="00D14418"/>
    <w:rsid w:val="00D14C9C"/>
    <w:rsid w:val="00D14D9A"/>
    <w:rsid w:val="00D1639B"/>
    <w:rsid w:val="00D164F8"/>
    <w:rsid w:val="00D1660D"/>
    <w:rsid w:val="00D16F13"/>
    <w:rsid w:val="00D1714F"/>
    <w:rsid w:val="00D17A4B"/>
    <w:rsid w:val="00D17B8F"/>
    <w:rsid w:val="00D17CE4"/>
    <w:rsid w:val="00D17DE6"/>
    <w:rsid w:val="00D20B21"/>
    <w:rsid w:val="00D21B19"/>
    <w:rsid w:val="00D21F6F"/>
    <w:rsid w:val="00D22127"/>
    <w:rsid w:val="00D22261"/>
    <w:rsid w:val="00D23796"/>
    <w:rsid w:val="00D23EBF"/>
    <w:rsid w:val="00D24F1D"/>
    <w:rsid w:val="00D24F66"/>
    <w:rsid w:val="00D25A21"/>
    <w:rsid w:val="00D25CF3"/>
    <w:rsid w:val="00D25E31"/>
    <w:rsid w:val="00D25E53"/>
    <w:rsid w:val="00D261FC"/>
    <w:rsid w:val="00D26849"/>
    <w:rsid w:val="00D26FE1"/>
    <w:rsid w:val="00D271CD"/>
    <w:rsid w:val="00D27D4E"/>
    <w:rsid w:val="00D3022D"/>
    <w:rsid w:val="00D308A7"/>
    <w:rsid w:val="00D31188"/>
    <w:rsid w:val="00D31367"/>
    <w:rsid w:val="00D31B5F"/>
    <w:rsid w:val="00D32014"/>
    <w:rsid w:val="00D32167"/>
    <w:rsid w:val="00D32198"/>
    <w:rsid w:val="00D32809"/>
    <w:rsid w:val="00D32CD3"/>
    <w:rsid w:val="00D33383"/>
    <w:rsid w:val="00D339D7"/>
    <w:rsid w:val="00D33F3F"/>
    <w:rsid w:val="00D33F99"/>
    <w:rsid w:val="00D3460A"/>
    <w:rsid w:val="00D34A15"/>
    <w:rsid w:val="00D34B6E"/>
    <w:rsid w:val="00D34DF5"/>
    <w:rsid w:val="00D35A47"/>
    <w:rsid w:val="00D360EB"/>
    <w:rsid w:val="00D3612F"/>
    <w:rsid w:val="00D36555"/>
    <w:rsid w:val="00D36B23"/>
    <w:rsid w:val="00D36E6C"/>
    <w:rsid w:val="00D36FE2"/>
    <w:rsid w:val="00D370B3"/>
    <w:rsid w:val="00D37D57"/>
    <w:rsid w:val="00D37E9B"/>
    <w:rsid w:val="00D40923"/>
    <w:rsid w:val="00D40AB2"/>
    <w:rsid w:val="00D4115D"/>
    <w:rsid w:val="00D412DE"/>
    <w:rsid w:val="00D41574"/>
    <w:rsid w:val="00D42364"/>
    <w:rsid w:val="00D42436"/>
    <w:rsid w:val="00D425A5"/>
    <w:rsid w:val="00D42C33"/>
    <w:rsid w:val="00D42CAE"/>
    <w:rsid w:val="00D43307"/>
    <w:rsid w:val="00D438C7"/>
    <w:rsid w:val="00D44853"/>
    <w:rsid w:val="00D449A8"/>
    <w:rsid w:val="00D4556C"/>
    <w:rsid w:val="00D45823"/>
    <w:rsid w:val="00D45BF4"/>
    <w:rsid w:val="00D47567"/>
    <w:rsid w:val="00D4763F"/>
    <w:rsid w:val="00D476DE"/>
    <w:rsid w:val="00D4774C"/>
    <w:rsid w:val="00D47C01"/>
    <w:rsid w:val="00D500A3"/>
    <w:rsid w:val="00D50359"/>
    <w:rsid w:val="00D50462"/>
    <w:rsid w:val="00D504BE"/>
    <w:rsid w:val="00D505D0"/>
    <w:rsid w:val="00D506E0"/>
    <w:rsid w:val="00D50C14"/>
    <w:rsid w:val="00D514CB"/>
    <w:rsid w:val="00D51594"/>
    <w:rsid w:val="00D5184D"/>
    <w:rsid w:val="00D51B85"/>
    <w:rsid w:val="00D52071"/>
    <w:rsid w:val="00D52237"/>
    <w:rsid w:val="00D52303"/>
    <w:rsid w:val="00D52374"/>
    <w:rsid w:val="00D5269B"/>
    <w:rsid w:val="00D52F84"/>
    <w:rsid w:val="00D53CD9"/>
    <w:rsid w:val="00D53ECF"/>
    <w:rsid w:val="00D54284"/>
    <w:rsid w:val="00D546F2"/>
    <w:rsid w:val="00D54D09"/>
    <w:rsid w:val="00D55169"/>
    <w:rsid w:val="00D55800"/>
    <w:rsid w:val="00D55917"/>
    <w:rsid w:val="00D55FE7"/>
    <w:rsid w:val="00D56D70"/>
    <w:rsid w:val="00D57244"/>
    <w:rsid w:val="00D572A7"/>
    <w:rsid w:val="00D5787D"/>
    <w:rsid w:val="00D57A46"/>
    <w:rsid w:val="00D60217"/>
    <w:rsid w:val="00D604DF"/>
    <w:rsid w:val="00D60F86"/>
    <w:rsid w:val="00D61152"/>
    <w:rsid w:val="00D61465"/>
    <w:rsid w:val="00D61EC4"/>
    <w:rsid w:val="00D62C0D"/>
    <w:rsid w:val="00D62F00"/>
    <w:rsid w:val="00D63661"/>
    <w:rsid w:val="00D63965"/>
    <w:rsid w:val="00D63A9A"/>
    <w:rsid w:val="00D640BC"/>
    <w:rsid w:val="00D64B99"/>
    <w:rsid w:val="00D64EF5"/>
    <w:rsid w:val="00D65549"/>
    <w:rsid w:val="00D65971"/>
    <w:rsid w:val="00D65FB2"/>
    <w:rsid w:val="00D70466"/>
    <w:rsid w:val="00D7090C"/>
    <w:rsid w:val="00D7138F"/>
    <w:rsid w:val="00D71904"/>
    <w:rsid w:val="00D7275E"/>
    <w:rsid w:val="00D72FC6"/>
    <w:rsid w:val="00D73220"/>
    <w:rsid w:val="00D73692"/>
    <w:rsid w:val="00D742E5"/>
    <w:rsid w:val="00D748B8"/>
    <w:rsid w:val="00D748FF"/>
    <w:rsid w:val="00D74D5A"/>
    <w:rsid w:val="00D75D00"/>
    <w:rsid w:val="00D76013"/>
    <w:rsid w:val="00D76425"/>
    <w:rsid w:val="00D769AF"/>
    <w:rsid w:val="00D76ADE"/>
    <w:rsid w:val="00D77048"/>
    <w:rsid w:val="00D77387"/>
    <w:rsid w:val="00D77571"/>
    <w:rsid w:val="00D800F4"/>
    <w:rsid w:val="00D80A01"/>
    <w:rsid w:val="00D80F7E"/>
    <w:rsid w:val="00D81642"/>
    <w:rsid w:val="00D816E4"/>
    <w:rsid w:val="00D81AA9"/>
    <w:rsid w:val="00D820F9"/>
    <w:rsid w:val="00D82697"/>
    <w:rsid w:val="00D82A7C"/>
    <w:rsid w:val="00D82E11"/>
    <w:rsid w:val="00D83178"/>
    <w:rsid w:val="00D83528"/>
    <w:rsid w:val="00D839DB"/>
    <w:rsid w:val="00D83DF0"/>
    <w:rsid w:val="00D84707"/>
    <w:rsid w:val="00D84D4D"/>
    <w:rsid w:val="00D85693"/>
    <w:rsid w:val="00D85BB8"/>
    <w:rsid w:val="00D8654B"/>
    <w:rsid w:val="00D87BC2"/>
    <w:rsid w:val="00D9002C"/>
    <w:rsid w:val="00D906FE"/>
    <w:rsid w:val="00D914E8"/>
    <w:rsid w:val="00D91835"/>
    <w:rsid w:val="00D920BC"/>
    <w:rsid w:val="00D92F72"/>
    <w:rsid w:val="00D932A7"/>
    <w:rsid w:val="00D934BD"/>
    <w:rsid w:val="00D9458B"/>
    <w:rsid w:val="00D946AF"/>
    <w:rsid w:val="00D94B2F"/>
    <w:rsid w:val="00D94B45"/>
    <w:rsid w:val="00D950EE"/>
    <w:rsid w:val="00D9510D"/>
    <w:rsid w:val="00D9518D"/>
    <w:rsid w:val="00D953CD"/>
    <w:rsid w:val="00D9540E"/>
    <w:rsid w:val="00D95EFA"/>
    <w:rsid w:val="00D95F1F"/>
    <w:rsid w:val="00D96057"/>
    <w:rsid w:val="00D96632"/>
    <w:rsid w:val="00D96814"/>
    <w:rsid w:val="00D96A31"/>
    <w:rsid w:val="00D9772A"/>
    <w:rsid w:val="00D97AB7"/>
    <w:rsid w:val="00D97D5C"/>
    <w:rsid w:val="00DA02D9"/>
    <w:rsid w:val="00DA1668"/>
    <w:rsid w:val="00DA1AF8"/>
    <w:rsid w:val="00DA1BA0"/>
    <w:rsid w:val="00DA25E7"/>
    <w:rsid w:val="00DA2C17"/>
    <w:rsid w:val="00DA33AA"/>
    <w:rsid w:val="00DA33C3"/>
    <w:rsid w:val="00DA3BE2"/>
    <w:rsid w:val="00DA3CDD"/>
    <w:rsid w:val="00DA3EDE"/>
    <w:rsid w:val="00DA46A3"/>
    <w:rsid w:val="00DA495E"/>
    <w:rsid w:val="00DA49FB"/>
    <w:rsid w:val="00DA5D59"/>
    <w:rsid w:val="00DA6578"/>
    <w:rsid w:val="00DA6769"/>
    <w:rsid w:val="00DA71B2"/>
    <w:rsid w:val="00DA739F"/>
    <w:rsid w:val="00DA7962"/>
    <w:rsid w:val="00DB0855"/>
    <w:rsid w:val="00DB26B1"/>
    <w:rsid w:val="00DB28BC"/>
    <w:rsid w:val="00DB2F50"/>
    <w:rsid w:val="00DB319D"/>
    <w:rsid w:val="00DB3274"/>
    <w:rsid w:val="00DB3687"/>
    <w:rsid w:val="00DB4455"/>
    <w:rsid w:val="00DB48BC"/>
    <w:rsid w:val="00DB4C23"/>
    <w:rsid w:val="00DB4D73"/>
    <w:rsid w:val="00DB52B2"/>
    <w:rsid w:val="00DB54F0"/>
    <w:rsid w:val="00DB5917"/>
    <w:rsid w:val="00DB687A"/>
    <w:rsid w:val="00DB7285"/>
    <w:rsid w:val="00DB72DF"/>
    <w:rsid w:val="00DB7820"/>
    <w:rsid w:val="00DB7BA1"/>
    <w:rsid w:val="00DB7F69"/>
    <w:rsid w:val="00DC092A"/>
    <w:rsid w:val="00DC0A05"/>
    <w:rsid w:val="00DC1190"/>
    <w:rsid w:val="00DC2A34"/>
    <w:rsid w:val="00DC3267"/>
    <w:rsid w:val="00DC32E1"/>
    <w:rsid w:val="00DC3317"/>
    <w:rsid w:val="00DC33BF"/>
    <w:rsid w:val="00DC3EED"/>
    <w:rsid w:val="00DC458B"/>
    <w:rsid w:val="00DC46DE"/>
    <w:rsid w:val="00DC4C39"/>
    <w:rsid w:val="00DC4EC5"/>
    <w:rsid w:val="00DC5B3F"/>
    <w:rsid w:val="00DC60DE"/>
    <w:rsid w:val="00DC676F"/>
    <w:rsid w:val="00DC6FEA"/>
    <w:rsid w:val="00DC7683"/>
    <w:rsid w:val="00DC7820"/>
    <w:rsid w:val="00DC7F32"/>
    <w:rsid w:val="00DD017D"/>
    <w:rsid w:val="00DD103F"/>
    <w:rsid w:val="00DD1641"/>
    <w:rsid w:val="00DD2456"/>
    <w:rsid w:val="00DD24FA"/>
    <w:rsid w:val="00DD2EB2"/>
    <w:rsid w:val="00DD3CB6"/>
    <w:rsid w:val="00DD3D04"/>
    <w:rsid w:val="00DD44D6"/>
    <w:rsid w:val="00DD481F"/>
    <w:rsid w:val="00DD56FB"/>
    <w:rsid w:val="00DD5D9C"/>
    <w:rsid w:val="00DD6DF4"/>
    <w:rsid w:val="00DD73F0"/>
    <w:rsid w:val="00DE1966"/>
    <w:rsid w:val="00DE1B19"/>
    <w:rsid w:val="00DE26E7"/>
    <w:rsid w:val="00DE297E"/>
    <w:rsid w:val="00DE30BF"/>
    <w:rsid w:val="00DE30FB"/>
    <w:rsid w:val="00DE3218"/>
    <w:rsid w:val="00DE3D6E"/>
    <w:rsid w:val="00DE425F"/>
    <w:rsid w:val="00DE4431"/>
    <w:rsid w:val="00DE487B"/>
    <w:rsid w:val="00DE4C4C"/>
    <w:rsid w:val="00DE4C4E"/>
    <w:rsid w:val="00DE5774"/>
    <w:rsid w:val="00DE5D16"/>
    <w:rsid w:val="00DE64CF"/>
    <w:rsid w:val="00DE6D24"/>
    <w:rsid w:val="00DE718C"/>
    <w:rsid w:val="00DF0450"/>
    <w:rsid w:val="00DF0919"/>
    <w:rsid w:val="00DF0CCC"/>
    <w:rsid w:val="00DF1B14"/>
    <w:rsid w:val="00DF1E50"/>
    <w:rsid w:val="00DF1FDF"/>
    <w:rsid w:val="00DF228F"/>
    <w:rsid w:val="00DF236D"/>
    <w:rsid w:val="00DF2C9B"/>
    <w:rsid w:val="00DF3DB1"/>
    <w:rsid w:val="00DF3F24"/>
    <w:rsid w:val="00DF4059"/>
    <w:rsid w:val="00DF4155"/>
    <w:rsid w:val="00DF4833"/>
    <w:rsid w:val="00DF54B0"/>
    <w:rsid w:val="00DF656C"/>
    <w:rsid w:val="00DF6DDD"/>
    <w:rsid w:val="00DF7F14"/>
    <w:rsid w:val="00E00533"/>
    <w:rsid w:val="00E01393"/>
    <w:rsid w:val="00E01395"/>
    <w:rsid w:val="00E018BD"/>
    <w:rsid w:val="00E02121"/>
    <w:rsid w:val="00E02301"/>
    <w:rsid w:val="00E02813"/>
    <w:rsid w:val="00E038F6"/>
    <w:rsid w:val="00E041B0"/>
    <w:rsid w:val="00E04840"/>
    <w:rsid w:val="00E04B87"/>
    <w:rsid w:val="00E04B9C"/>
    <w:rsid w:val="00E04EDB"/>
    <w:rsid w:val="00E05ADE"/>
    <w:rsid w:val="00E0623D"/>
    <w:rsid w:val="00E06562"/>
    <w:rsid w:val="00E0661A"/>
    <w:rsid w:val="00E06B14"/>
    <w:rsid w:val="00E07226"/>
    <w:rsid w:val="00E0760E"/>
    <w:rsid w:val="00E079D2"/>
    <w:rsid w:val="00E1051D"/>
    <w:rsid w:val="00E10551"/>
    <w:rsid w:val="00E10BEF"/>
    <w:rsid w:val="00E114BD"/>
    <w:rsid w:val="00E12744"/>
    <w:rsid w:val="00E13621"/>
    <w:rsid w:val="00E13E82"/>
    <w:rsid w:val="00E1475D"/>
    <w:rsid w:val="00E14889"/>
    <w:rsid w:val="00E14E4E"/>
    <w:rsid w:val="00E14EA8"/>
    <w:rsid w:val="00E15667"/>
    <w:rsid w:val="00E15A50"/>
    <w:rsid w:val="00E15A57"/>
    <w:rsid w:val="00E1612C"/>
    <w:rsid w:val="00E16F9B"/>
    <w:rsid w:val="00E17368"/>
    <w:rsid w:val="00E174D1"/>
    <w:rsid w:val="00E17E63"/>
    <w:rsid w:val="00E20284"/>
    <w:rsid w:val="00E203DD"/>
    <w:rsid w:val="00E2045A"/>
    <w:rsid w:val="00E20D70"/>
    <w:rsid w:val="00E22535"/>
    <w:rsid w:val="00E2258A"/>
    <w:rsid w:val="00E232CE"/>
    <w:rsid w:val="00E23360"/>
    <w:rsid w:val="00E2368A"/>
    <w:rsid w:val="00E23999"/>
    <w:rsid w:val="00E24E84"/>
    <w:rsid w:val="00E257A4"/>
    <w:rsid w:val="00E25C70"/>
    <w:rsid w:val="00E26727"/>
    <w:rsid w:val="00E26879"/>
    <w:rsid w:val="00E27164"/>
    <w:rsid w:val="00E277D3"/>
    <w:rsid w:val="00E30189"/>
    <w:rsid w:val="00E31251"/>
    <w:rsid w:val="00E3142A"/>
    <w:rsid w:val="00E3195F"/>
    <w:rsid w:val="00E326FC"/>
    <w:rsid w:val="00E341B3"/>
    <w:rsid w:val="00E34BB8"/>
    <w:rsid w:val="00E35BF8"/>
    <w:rsid w:val="00E35E37"/>
    <w:rsid w:val="00E35E66"/>
    <w:rsid w:val="00E36023"/>
    <w:rsid w:val="00E36CD6"/>
    <w:rsid w:val="00E41300"/>
    <w:rsid w:val="00E418CC"/>
    <w:rsid w:val="00E41F9D"/>
    <w:rsid w:val="00E426F0"/>
    <w:rsid w:val="00E430BB"/>
    <w:rsid w:val="00E431A6"/>
    <w:rsid w:val="00E431F0"/>
    <w:rsid w:val="00E432B4"/>
    <w:rsid w:val="00E437C2"/>
    <w:rsid w:val="00E43C7C"/>
    <w:rsid w:val="00E440C6"/>
    <w:rsid w:val="00E44D84"/>
    <w:rsid w:val="00E44F90"/>
    <w:rsid w:val="00E4511E"/>
    <w:rsid w:val="00E45256"/>
    <w:rsid w:val="00E45372"/>
    <w:rsid w:val="00E456FD"/>
    <w:rsid w:val="00E45822"/>
    <w:rsid w:val="00E4730A"/>
    <w:rsid w:val="00E47E3A"/>
    <w:rsid w:val="00E505B2"/>
    <w:rsid w:val="00E50CD2"/>
    <w:rsid w:val="00E5204A"/>
    <w:rsid w:val="00E52360"/>
    <w:rsid w:val="00E52490"/>
    <w:rsid w:val="00E526C2"/>
    <w:rsid w:val="00E52AE9"/>
    <w:rsid w:val="00E52C57"/>
    <w:rsid w:val="00E531B0"/>
    <w:rsid w:val="00E53477"/>
    <w:rsid w:val="00E54A75"/>
    <w:rsid w:val="00E54D6C"/>
    <w:rsid w:val="00E5548E"/>
    <w:rsid w:val="00E55498"/>
    <w:rsid w:val="00E55A04"/>
    <w:rsid w:val="00E56156"/>
    <w:rsid w:val="00E56E0E"/>
    <w:rsid w:val="00E57244"/>
    <w:rsid w:val="00E577BD"/>
    <w:rsid w:val="00E57EC5"/>
    <w:rsid w:val="00E6063C"/>
    <w:rsid w:val="00E606E8"/>
    <w:rsid w:val="00E621D9"/>
    <w:rsid w:val="00E62305"/>
    <w:rsid w:val="00E623E5"/>
    <w:rsid w:val="00E62413"/>
    <w:rsid w:val="00E6254E"/>
    <w:rsid w:val="00E62961"/>
    <w:rsid w:val="00E63D31"/>
    <w:rsid w:val="00E640A3"/>
    <w:rsid w:val="00E64457"/>
    <w:rsid w:val="00E644E6"/>
    <w:rsid w:val="00E64F6F"/>
    <w:rsid w:val="00E64FCB"/>
    <w:rsid w:val="00E655DD"/>
    <w:rsid w:val="00E65680"/>
    <w:rsid w:val="00E65E98"/>
    <w:rsid w:val="00E6622F"/>
    <w:rsid w:val="00E66272"/>
    <w:rsid w:val="00E6627A"/>
    <w:rsid w:val="00E66605"/>
    <w:rsid w:val="00E675E6"/>
    <w:rsid w:val="00E67E5F"/>
    <w:rsid w:val="00E70077"/>
    <w:rsid w:val="00E702CB"/>
    <w:rsid w:val="00E705DB"/>
    <w:rsid w:val="00E71129"/>
    <w:rsid w:val="00E71321"/>
    <w:rsid w:val="00E71D81"/>
    <w:rsid w:val="00E722DC"/>
    <w:rsid w:val="00E72932"/>
    <w:rsid w:val="00E72D63"/>
    <w:rsid w:val="00E745A6"/>
    <w:rsid w:val="00E7476D"/>
    <w:rsid w:val="00E748EE"/>
    <w:rsid w:val="00E74E4B"/>
    <w:rsid w:val="00E759C0"/>
    <w:rsid w:val="00E76502"/>
    <w:rsid w:val="00E771F2"/>
    <w:rsid w:val="00E777FC"/>
    <w:rsid w:val="00E807A3"/>
    <w:rsid w:val="00E808CA"/>
    <w:rsid w:val="00E80C2F"/>
    <w:rsid w:val="00E80FCC"/>
    <w:rsid w:val="00E81C4B"/>
    <w:rsid w:val="00E8287D"/>
    <w:rsid w:val="00E82A91"/>
    <w:rsid w:val="00E82B07"/>
    <w:rsid w:val="00E83681"/>
    <w:rsid w:val="00E84137"/>
    <w:rsid w:val="00E845C4"/>
    <w:rsid w:val="00E84B73"/>
    <w:rsid w:val="00E84B79"/>
    <w:rsid w:val="00E86058"/>
    <w:rsid w:val="00E861CB"/>
    <w:rsid w:val="00E86228"/>
    <w:rsid w:val="00E86848"/>
    <w:rsid w:val="00E86EC4"/>
    <w:rsid w:val="00E878D1"/>
    <w:rsid w:val="00E900F7"/>
    <w:rsid w:val="00E9070B"/>
    <w:rsid w:val="00E91969"/>
    <w:rsid w:val="00E919BE"/>
    <w:rsid w:val="00E91D48"/>
    <w:rsid w:val="00E92155"/>
    <w:rsid w:val="00E923CC"/>
    <w:rsid w:val="00E93011"/>
    <w:rsid w:val="00E935BF"/>
    <w:rsid w:val="00E94005"/>
    <w:rsid w:val="00E940B6"/>
    <w:rsid w:val="00E941CE"/>
    <w:rsid w:val="00E94B2B"/>
    <w:rsid w:val="00E95421"/>
    <w:rsid w:val="00E95662"/>
    <w:rsid w:val="00E957A3"/>
    <w:rsid w:val="00E96633"/>
    <w:rsid w:val="00E9672E"/>
    <w:rsid w:val="00E967CE"/>
    <w:rsid w:val="00E96877"/>
    <w:rsid w:val="00E96F65"/>
    <w:rsid w:val="00E97616"/>
    <w:rsid w:val="00E97851"/>
    <w:rsid w:val="00E97B91"/>
    <w:rsid w:val="00E97E5F"/>
    <w:rsid w:val="00EA076A"/>
    <w:rsid w:val="00EA0776"/>
    <w:rsid w:val="00EA0BED"/>
    <w:rsid w:val="00EA0FF7"/>
    <w:rsid w:val="00EA12E8"/>
    <w:rsid w:val="00EA14CF"/>
    <w:rsid w:val="00EA1CF0"/>
    <w:rsid w:val="00EA1F98"/>
    <w:rsid w:val="00EA2296"/>
    <w:rsid w:val="00EA2A3B"/>
    <w:rsid w:val="00EA3086"/>
    <w:rsid w:val="00EA3CA8"/>
    <w:rsid w:val="00EA3F9B"/>
    <w:rsid w:val="00EA4066"/>
    <w:rsid w:val="00EA4408"/>
    <w:rsid w:val="00EA4902"/>
    <w:rsid w:val="00EA4F21"/>
    <w:rsid w:val="00EA501E"/>
    <w:rsid w:val="00EA505F"/>
    <w:rsid w:val="00EA55C4"/>
    <w:rsid w:val="00EA55CD"/>
    <w:rsid w:val="00EA573D"/>
    <w:rsid w:val="00EA5F34"/>
    <w:rsid w:val="00EA7145"/>
    <w:rsid w:val="00EA72E3"/>
    <w:rsid w:val="00EA7D08"/>
    <w:rsid w:val="00EB0098"/>
    <w:rsid w:val="00EB07C9"/>
    <w:rsid w:val="00EB0A4D"/>
    <w:rsid w:val="00EB11AC"/>
    <w:rsid w:val="00EB1A5E"/>
    <w:rsid w:val="00EB1B76"/>
    <w:rsid w:val="00EB2B63"/>
    <w:rsid w:val="00EB2FFB"/>
    <w:rsid w:val="00EB3351"/>
    <w:rsid w:val="00EB42E1"/>
    <w:rsid w:val="00EB43D6"/>
    <w:rsid w:val="00EB4D74"/>
    <w:rsid w:val="00EB5537"/>
    <w:rsid w:val="00EB6257"/>
    <w:rsid w:val="00EB6A16"/>
    <w:rsid w:val="00EB735D"/>
    <w:rsid w:val="00EC04A7"/>
    <w:rsid w:val="00EC0686"/>
    <w:rsid w:val="00EC119D"/>
    <w:rsid w:val="00EC1421"/>
    <w:rsid w:val="00EC196D"/>
    <w:rsid w:val="00EC1A94"/>
    <w:rsid w:val="00EC1B07"/>
    <w:rsid w:val="00EC2446"/>
    <w:rsid w:val="00EC2535"/>
    <w:rsid w:val="00EC2AB7"/>
    <w:rsid w:val="00EC3847"/>
    <w:rsid w:val="00EC3D09"/>
    <w:rsid w:val="00EC4017"/>
    <w:rsid w:val="00EC5AFD"/>
    <w:rsid w:val="00EC613E"/>
    <w:rsid w:val="00EC6B6B"/>
    <w:rsid w:val="00EC7101"/>
    <w:rsid w:val="00EC7996"/>
    <w:rsid w:val="00EC7DA1"/>
    <w:rsid w:val="00ED061C"/>
    <w:rsid w:val="00ED1063"/>
    <w:rsid w:val="00ED13A5"/>
    <w:rsid w:val="00ED13A6"/>
    <w:rsid w:val="00ED15FB"/>
    <w:rsid w:val="00ED163D"/>
    <w:rsid w:val="00ED219A"/>
    <w:rsid w:val="00ED225F"/>
    <w:rsid w:val="00ED3E56"/>
    <w:rsid w:val="00ED4B6E"/>
    <w:rsid w:val="00ED53ED"/>
    <w:rsid w:val="00ED553C"/>
    <w:rsid w:val="00ED5599"/>
    <w:rsid w:val="00ED6977"/>
    <w:rsid w:val="00ED7B81"/>
    <w:rsid w:val="00ED7B9B"/>
    <w:rsid w:val="00ED7EED"/>
    <w:rsid w:val="00EE0121"/>
    <w:rsid w:val="00EE039A"/>
    <w:rsid w:val="00EE07C3"/>
    <w:rsid w:val="00EE09E2"/>
    <w:rsid w:val="00EE15CE"/>
    <w:rsid w:val="00EE1B3A"/>
    <w:rsid w:val="00EE1B65"/>
    <w:rsid w:val="00EE2122"/>
    <w:rsid w:val="00EE2158"/>
    <w:rsid w:val="00EE25A2"/>
    <w:rsid w:val="00EE2A83"/>
    <w:rsid w:val="00EE3130"/>
    <w:rsid w:val="00EE3807"/>
    <w:rsid w:val="00EE3E21"/>
    <w:rsid w:val="00EE3FCD"/>
    <w:rsid w:val="00EE4433"/>
    <w:rsid w:val="00EE5117"/>
    <w:rsid w:val="00EE523A"/>
    <w:rsid w:val="00EE657C"/>
    <w:rsid w:val="00EE68C7"/>
    <w:rsid w:val="00EE7455"/>
    <w:rsid w:val="00EE79F2"/>
    <w:rsid w:val="00EE7AA8"/>
    <w:rsid w:val="00EF03B4"/>
    <w:rsid w:val="00EF042C"/>
    <w:rsid w:val="00EF1028"/>
    <w:rsid w:val="00EF12CA"/>
    <w:rsid w:val="00EF242E"/>
    <w:rsid w:val="00EF2898"/>
    <w:rsid w:val="00EF346D"/>
    <w:rsid w:val="00EF3665"/>
    <w:rsid w:val="00EF4014"/>
    <w:rsid w:val="00EF4AFB"/>
    <w:rsid w:val="00EF545C"/>
    <w:rsid w:val="00EF56F2"/>
    <w:rsid w:val="00EF57B7"/>
    <w:rsid w:val="00EF59FA"/>
    <w:rsid w:val="00EF5E8C"/>
    <w:rsid w:val="00EF670A"/>
    <w:rsid w:val="00EF6CB6"/>
    <w:rsid w:val="00EF6D8F"/>
    <w:rsid w:val="00EF6E6F"/>
    <w:rsid w:val="00EF7097"/>
    <w:rsid w:val="00EF7EBC"/>
    <w:rsid w:val="00F009A7"/>
    <w:rsid w:val="00F01182"/>
    <w:rsid w:val="00F01EC2"/>
    <w:rsid w:val="00F03626"/>
    <w:rsid w:val="00F03C72"/>
    <w:rsid w:val="00F04710"/>
    <w:rsid w:val="00F052CB"/>
    <w:rsid w:val="00F05774"/>
    <w:rsid w:val="00F06308"/>
    <w:rsid w:val="00F06401"/>
    <w:rsid w:val="00F0648D"/>
    <w:rsid w:val="00F06EF9"/>
    <w:rsid w:val="00F07434"/>
    <w:rsid w:val="00F07B87"/>
    <w:rsid w:val="00F07DD2"/>
    <w:rsid w:val="00F10C39"/>
    <w:rsid w:val="00F11191"/>
    <w:rsid w:val="00F114D3"/>
    <w:rsid w:val="00F119B8"/>
    <w:rsid w:val="00F11DA7"/>
    <w:rsid w:val="00F126F4"/>
    <w:rsid w:val="00F12D8E"/>
    <w:rsid w:val="00F13147"/>
    <w:rsid w:val="00F1323F"/>
    <w:rsid w:val="00F1378A"/>
    <w:rsid w:val="00F13796"/>
    <w:rsid w:val="00F13C41"/>
    <w:rsid w:val="00F140D3"/>
    <w:rsid w:val="00F14460"/>
    <w:rsid w:val="00F14761"/>
    <w:rsid w:val="00F14C6E"/>
    <w:rsid w:val="00F14CD6"/>
    <w:rsid w:val="00F14E1F"/>
    <w:rsid w:val="00F15331"/>
    <w:rsid w:val="00F15A2A"/>
    <w:rsid w:val="00F15CA7"/>
    <w:rsid w:val="00F16AF5"/>
    <w:rsid w:val="00F16B7E"/>
    <w:rsid w:val="00F16CA7"/>
    <w:rsid w:val="00F16D16"/>
    <w:rsid w:val="00F16ECD"/>
    <w:rsid w:val="00F176BA"/>
    <w:rsid w:val="00F177D7"/>
    <w:rsid w:val="00F17D4C"/>
    <w:rsid w:val="00F20B23"/>
    <w:rsid w:val="00F20E5D"/>
    <w:rsid w:val="00F2110D"/>
    <w:rsid w:val="00F21B1F"/>
    <w:rsid w:val="00F22BE8"/>
    <w:rsid w:val="00F230CF"/>
    <w:rsid w:val="00F23135"/>
    <w:rsid w:val="00F2340F"/>
    <w:rsid w:val="00F240D7"/>
    <w:rsid w:val="00F245FC"/>
    <w:rsid w:val="00F247E8"/>
    <w:rsid w:val="00F2629F"/>
    <w:rsid w:val="00F26B00"/>
    <w:rsid w:val="00F26D97"/>
    <w:rsid w:val="00F26DFF"/>
    <w:rsid w:val="00F2721B"/>
    <w:rsid w:val="00F2776F"/>
    <w:rsid w:val="00F27EA4"/>
    <w:rsid w:val="00F303E2"/>
    <w:rsid w:val="00F30A82"/>
    <w:rsid w:val="00F30D18"/>
    <w:rsid w:val="00F30D35"/>
    <w:rsid w:val="00F30EDF"/>
    <w:rsid w:val="00F312FB"/>
    <w:rsid w:val="00F31404"/>
    <w:rsid w:val="00F3144B"/>
    <w:rsid w:val="00F31B3F"/>
    <w:rsid w:val="00F31BB2"/>
    <w:rsid w:val="00F31D3C"/>
    <w:rsid w:val="00F3202A"/>
    <w:rsid w:val="00F32235"/>
    <w:rsid w:val="00F323F6"/>
    <w:rsid w:val="00F32B37"/>
    <w:rsid w:val="00F32B39"/>
    <w:rsid w:val="00F34014"/>
    <w:rsid w:val="00F34759"/>
    <w:rsid w:val="00F347B6"/>
    <w:rsid w:val="00F34A55"/>
    <w:rsid w:val="00F35802"/>
    <w:rsid w:val="00F35AAB"/>
    <w:rsid w:val="00F35C14"/>
    <w:rsid w:val="00F35FD6"/>
    <w:rsid w:val="00F36256"/>
    <w:rsid w:val="00F3630B"/>
    <w:rsid w:val="00F36951"/>
    <w:rsid w:val="00F36B04"/>
    <w:rsid w:val="00F36D8A"/>
    <w:rsid w:val="00F378DB"/>
    <w:rsid w:val="00F37BA4"/>
    <w:rsid w:val="00F37F25"/>
    <w:rsid w:val="00F4000B"/>
    <w:rsid w:val="00F4029F"/>
    <w:rsid w:val="00F407D5"/>
    <w:rsid w:val="00F40B82"/>
    <w:rsid w:val="00F40BD4"/>
    <w:rsid w:val="00F410DC"/>
    <w:rsid w:val="00F413A6"/>
    <w:rsid w:val="00F414F1"/>
    <w:rsid w:val="00F41E7A"/>
    <w:rsid w:val="00F421CC"/>
    <w:rsid w:val="00F428DB"/>
    <w:rsid w:val="00F428E3"/>
    <w:rsid w:val="00F42A55"/>
    <w:rsid w:val="00F42F41"/>
    <w:rsid w:val="00F4329E"/>
    <w:rsid w:val="00F4381C"/>
    <w:rsid w:val="00F44012"/>
    <w:rsid w:val="00F440A9"/>
    <w:rsid w:val="00F44119"/>
    <w:rsid w:val="00F444B5"/>
    <w:rsid w:val="00F44596"/>
    <w:rsid w:val="00F45FB2"/>
    <w:rsid w:val="00F46579"/>
    <w:rsid w:val="00F466BD"/>
    <w:rsid w:val="00F467C2"/>
    <w:rsid w:val="00F46A33"/>
    <w:rsid w:val="00F47417"/>
    <w:rsid w:val="00F4778A"/>
    <w:rsid w:val="00F50EC8"/>
    <w:rsid w:val="00F51BE4"/>
    <w:rsid w:val="00F5238F"/>
    <w:rsid w:val="00F523DD"/>
    <w:rsid w:val="00F5313C"/>
    <w:rsid w:val="00F547EC"/>
    <w:rsid w:val="00F549AA"/>
    <w:rsid w:val="00F54AE0"/>
    <w:rsid w:val="00F54FA2"/>
    <w:rsid w:val="00F55A1C"/>
    <w:rsid w:val="00F55F8F"/>
    <w:rsid w:val="00F56F45"/>
    <w:rsid w:val="00F56F66"/>
    <w:rsid w:val="00F56FE5"/>
    <w:rsid w:val="00F56FF7"/>
    <w:rsid w:val="00F5708D"/>
    <w:rsid w:val="00F57809"/>
    <w:rsid w:val="00F579F5"/>
    <w:rsid w:val="00F57D84"/>
    <w:rsid w:val="00F61773"/>
    <w:rsid w:val="00F6202B"/>
    <w:rsid w:val="00F62AF3"/>
    <w:rsid w:val="00F62B54"/>
    <w:rsid w:val="00F62D5E"/>
    <w:rsid w:val="00F633C2"/>
    <w:rsid w:val="00F63914"/>
    <w:rsid w:val="00F63C93"/>
    <w:rsid w:val="00F63D3D"/>
    <w:rsid w:val="00F63E42"/>
    <w:rsid w:val="00F64ACD"/>
    <w:rsid w:val="00F64E70"/>
    <w:rsid w:val="00F64EBF"/>
    <w:rsid w:val="00F65270"/>
    <w:rsid w:val="00F65A5D"/>
    <w:rsid w:val="00F65C06"/>
    <w:rsid w:val="00F66B28"/>
    <w:rsid w:val="00F670B9"/>
    <w:rsid w:val="00F67230"/>
    <w:rsid w:val="00F6777C"/>
    <w:rsid w:val="00F677AD"/>
    <w:rsid w:val="00F7014B"/>
    <w:rsid w:val="00F702B8"/>
    <w:rsid w:val="00F70729"/>
    <w:rsid w:val="00F70919"/>
    <w:rsid w:val="00F709D4"/>
    <w:rsid w:val="00F70C7F"/>
    <w:rsid w:val="00F721B7"/>
    <w:rsid w:val="00F72333"/>
    <w:rsid w:val="00F72574"/>
    <w:rsid w:val="00F72802"/>
    <w:rsid w:val="00F72E08"/>
    <w:rsid w:val="00F73551"/>
    <w:rsid w:val="00F74037"/>
    <w:rsid w:val="00F74C8D"/>
    <w:rsid w:val="00F7587D"/>
    <w:rsid w:val="00F75CEE"/>
    <w:rsid w:val="00F75E94"/>
    <w:rsid w:val="00F7606E"/>
    <w:rsid w:val="00F76132"/>
    <w:rsid w:val="00F763D2"/>
    <w:rsid w:val="00F76F7B"/>
    <w:rsid w:val="00F76FDE"/>
    <w:rsid w:val="00F77157"/>
    <w:rsid w:val="00F774B3"/>
    <w:rsid w:val="00F80286"/>
    <w:rsid w:val="00F80ED3"/>
    <w:rsid w:val="00F81523"/>
    <w:rsid w:val="00F815E9"/>
    <w:rsid w:val="00F8185B"/>
    <w:rsid w:val="00F81E55"/>
    <w:rsid w:val="00F82FB1"/>
    <w:rsid w:val="00F8335F"/>
    <w:rsid w:val="00F8370D"/>
    <w:rsid w:val="00F83773"/>
    <w:rsid w:val="00F83E61"/>
    <w:rsid w:val="00F844A8"/>
    <w:rsid w:val="00F84DE9"/>
    <w:rsid w:val="00F85BAF"/>
    <w:rsid w:val="00F85F8B"/>
    <w:rsid w:val="00F865FD"/>
    <w:rsid w:val="00F86737"/>
    <w:rsid w:val="00F8680F"/>
    <w:rsid w:val="00F86830"/>
    <w:rsid w:val="00F86956"/>
    <w:rsid w:val="00F86AA6"/>
    <w:rsid w:val="00F86C01"/>
    <w:rsid w:val="00F87148"/>
    <w:rsid w:val="00F871B1"/>
    <w:rsid w:val="00F90746"/>
    <w:rsid w:val="00F92093"/>
    <w:rsid w:val="00F9228C"/>
    <w:rsid w:val="00F926A2"/>
    <w:rsid w:val="00F929BB"/>
    <w:rsid w:val="00F93088"/>
    <w:rsid w:val="00F9366F"/>
    <w:rsid w:val="00F937C5"/>
    <w:rsid w:val="00F938AD"/>
    <w:rsid w:val="00F93942"/>
    <w:rsid w:val="00F93A42"/>
    <w:rsid w:val="00F94FAF"/>
    <w:rsid w:val="00F95681"/>
    <w:rsid w:val="00F95CFA"/>
    <w:rsid w:val="00F95F1F"/>
    <w:rsid w:val="00F96091"/>
    <w:rsid w:val="00F961AA"/>
    <w:rsid w:val="00F9620C"/>
    <w:rsid w:val="00F966FC"/>
    <w:rsid w:val="00F96E9B"/>
    <w:rsid w:val="00F9702F"/>
    <w:rsid w:val="00F970EF"/>
    <w:rsid w:val="00F9716A"/>
    <w:rsid w:val="00F97747"/>
    <w:rsid w:val="00FA0DDF"/>
    <w:rsid w:val="00FA11A4"/>
    <w:rsid w:val="00FA1246"/>
    <w:rsid w:val="00FA1BE4"/>
    <w:rsid w:val="00FA23E4"/>
    <w:rsid w:val="00FA248E"/>
    <w:rsid w:val="00FA26C8"/>
    <w:rsid w:val="00FA2720"/>
    <w:rsid w:val="00FA2ABD"/>
    <w:rsid w:val="00FA2FC2"/>
    <w:rsid w:val="00FA353A"/>
    <w:rsid w:val="00FA3EBD"/>
    <w:rsid w:val="00FA4990"/>
    <w:rsid w:val="00FA51CF"/>
    <w:rsid w:val="00FA73EE"/>
    <w:rsid w:val="00FA788C"/>
    <w:rsid w:val="00FA7930"/>
    <w:rsid w:val="00FB076B"/>
    <w:rsid w:val="00FB07F9"/>
    <w:rsid w:val="00FB0918"/>
    <w:rsid w:val="00FB124C"/>
    <w:rsid w:val="00FB1D06"/>
    <w:rsid w:val="00FB1E02"/>
    <w:rsid w:val="00FB2832"/>
    <w:rsid w:val="00FB2E9F"/>
    <w:rsid w:val="00FB2EFB"/>
    <w:rsid w:val="00FB2F9A"/>
    <w:rsid w:val="00FB3873"/>
    <w:rsid w:val="00FB398D"/>
    <w:rsid w:val="00FB3AC3"/>
    <w:rsid w:val="00FB3E81"/>
    <w:rsid w:val="00FB4290"/>
    <w:rsid w:val="00FB4FAD"/>
    <w:rsid w:val="00FB517B"/>
    <w:rsid w:val="00FB5A28"/>
    <w:rsid w:val="00FB5C58"/>
    <w:rsid w:val="00FB5F88"/>
    <w:rsid w:val="00FB6BBF"/>
    <w:rsid w:val="00FB761F"/>
    <w:rsid w:val="00FB77C7"/>
    <w:rsid w:val="00FB7829"/>
    <w:rsid w:val="00FC0A35"/>
    <w:rsid w:val="00FC14FB"/>
    <w:rsid w:val="00FC1AAB"/>
    <w:rsid w:val="00FC23D3"/>
    <w:rsid w:val="00FC2BD3"/>
    <w:rsid w:val="00FC3119"/>
    <w:rsid w:val="00FC3866"/>
    <w:rsid w:val="00FC4C3D"/>
    <w:rsid w:val="00FC50DC"/>
    <w:rsid w:val="00FC60A5"/>
    <w:rsid w:val="00FC6576"/>
    <w:rsid w:val="00FD02E3"/>
    <w:rsid w:val="00FD1112"/>
    <w:rsid w:val="00FD1231"/>
    <w:rsid w:val="00FD15BD"/>
    <w:rsid w:val="00FD15E8"/>
    <w:rsid w:val="00FD1822"/>
    <w:rsid w:val="00FD1907"/>
    <w:rsid w:val="00FD20C7"/>
    <w:rsid w:val="00FD2114"/>
    <w:rsid w:val="00FD24AC"/>
    <w:rsid w:val="00FD29E8"/>
    <w:rsid w:val="00FD2C64"/>
    <w:rsid w:val="00FD31A9"/>
    <w:rsid w:val="00FD3E99"/>
    <w:rsid w:val="00FD4263"/>
    <w:rsid w:val="00FD48D4"/>
    <w:rsid w:val="00FD4C4F"/>
    <w:rsid w:val="00FD4CF5"/>
    <w:rsid w:val="00FD4D24"/>
    <w:rsid w:val="00FD4DB0"/>
    <w:rsid w:val="00FD4FEC"/>
    <w:rsid w:val="00FD5215"/>
    <w:rsid w:val="00FD54E6"/>
    <w:rsid w:val="00FD5D50"/>
    <w:rsid w:val="00FD61C7"/>
    <w:rsid w:val="00FD6DFE"/>
    <w:rsid w:val="00FD77B5"/>
    <w:rsid w:val="00FD7C7B"/>
    <w:rsid w:val="00FE0166"/>
    <w:rsid w:val="00FE0D43"/>
    <w:rsid w:val="00FE0FDE"/>
    <w:rsid w:val="00FE197C"/>
    <w:rsid w:val="00FE1AB9"/>
    <w:rsid w:val="00FE245B"/>
    <w:rsid w:val="00FE2D06"/>
    <w:rsid w:val="00FE360E"/>
    <w:rsid w:val="00FE36AB"/>
    <w:rsid w:val="00FE38FD"/>
    <w:rsid w:val="00FE3EE2"/>
    <w:rsid w:val="00FE4396"/>
    <w:rsid w:val="00FE44DD"/>
    <w:rsid w:val="00FE4720"/>
    <w:rsid w:val="00FE4E65"/>
    <w:rsid w:val="00FE4F5A"/>
    <w:rsid w:val="00FE5017"/>
    <w:rsid w:val="00FE550E"/>
    <w:rsid w:val="00FE59D8"/>
    <w:rsid w:val="00FE5A91"/>
    <w:rsid w:val="00FE6E6F"/>
    <w:rsid w:val="00FE6F46"/>
    <w:rsid w:val="00FE7161"/>
    <w:rsid w:val="00FE7797"/>
    <w:rsid w:val="00FE789A"/>
    <w:rsid w:val="00FE7EB6"/>
    <w:rsid w:val="00FF03CB"/>
    <w:rsid w:val="00FF05C0"/>
    <w:rsid w:val="00FF0F8E"/>
    <w:rsid w:val="00FF10A4"/>
    <w:rsid w:val="00FF1A13"/>
    <w:rsid w:val="00FF2509"/>
    <w:rsid w:val="00FF2E2D"/>
    <w:rsid w:val="00FF32C3"/>
    <w:rsid w:val="00FF445F"/>
    <w:rsid w:val="00FF4571"/>
    <w:rsid w:val="00FF4615"/>
    <w:rsid w:val="00FF4AA1"/>
    <w:rsid w:val="00FF56CE"/>
    <w:rsid w:val="00FF5B39"/>
    <w:rsid w:val="00FF5FD3"/>
    <w:rsid w:val="00FF6138"/>
    <w:rsid w:val="00FF785E"/>
    <w:rsid w:val="00FF78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037FEB"/>
  <w15:docId w15:val="{B487B7C6-5A0D-4C47-9F64-859186D25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FA"/>
    <w:pPr>
      <w:spacing w:line="360" w:lineRule="auto"/>
      <w:jc w:val="both"/>
    </w:pPr>
    <w:rPr>
      <w:rFonts w:eastAsia="Times New Roman"/>
      <w:sz w:val="24"/>
      <w:szCs w:val="24"/>
    </w:rPr>
  </w:style>
  <w:style w:type="paragraph" w:styleId="Ttulo1">
    <w:name w:val="heading 1"/>
    <w:basedOn w:val="Ttulo2"/>
    <w:next w:val="Normal"/>
    <w:link w:val="Ttulo1Char"/>
    <w:autoRedefine/>
    <w:uiPriority w:val="9"/>
    <w:qFormat/>
    <w:rsid w:val="000B4E9D"/>
    <w:pPr>
      <w:tabs>
        <w:tab w:val="clear" w:pos="4253"/>
        <w:tab w:val="left" w:pos="0"/>
      </w:tabs>
      <w:jc w:val="center"/>
      <w:outlineLvl w:val="0"/>
    </w:pPr>
    <w:rPr>
      <w:rFonts w:eastAsia="Calibri"/>
      <w:b/>
      <w:i/>
      <w:sz w:val="28"/>
      <w:lang w:eastAsia="en-US"/>
    </w:rPr>
  </w:style>
  <w:style w:type="paragraph" w:styleId="Ttulo2">
    <w:name w:val="heading 2"/>
    <w:basedOn w:val="Normal"/>
    <w:next w:val="Normal"/>
    <w:link w:val="Ttulo2Char"/>
    <w:autoRedefine/>
    <w:uiPriority w:val="9"/>
    <w:unhideWhenUsed/>
    <w:qFormat/>
    <w:rsid w:val="00CF7705"/>
    <w:pPr>
      <w:shd w:val="clear" w:color="auto" w:fill="FFFFFF"/>
      <w:tabs>
        <w:tab w:val="left" w:pos="4253"/>
      </w:tabs>
      <w:spacing w:line="240" w:lineRule="auto"/>
      <w:outlineLvl w:val="1"/>
    </w:pPr>
    <w:rPr>
      <w:bCs/>
    </w:rPr>
  </w:style>
  <w:style w:type="paragraph" w:styleId="Ttulo3">
    <w:name w:val="heading 3"/>
    <w:basedOn w:val="Normal"/>
    <w:next w:val="Normal"/>
    <w:link w:val="Ttulo3Char"/>
    <w:autoRedefine/>
    <w:unhideWhenUsed/>
    <w:qFormat/>
    <w:rsid w:val="00412B6B"/>
    <w:pPr>
      <w:spacing w:before="240" w:after="360"/>
      <w:outlineLvl w:val="2"/>
    </w:pPr>
    <w:rPr>
      <w:b/>
    </w:rPr>
  </w:style>
  <w:style w:type="paragraph" w:styleId="Ttulo4">
    <w:name w:val="heading 4"/>
    <w:basedOn w:val="Ttulo3"/>
    <w:next w:val="Normal"/>
    <w:link w:val="Ttulo4Char"/>
    <w:autoRedefine/>
    <w:uiPriority w:val="9"/>
    <w:unhideWhenUsed/>
    <w:qFormat/>
    <w:rsid w:val="00820F7F"/>
    <w:pPr>
      <w:tabs>
        <w:tab w:val="left" w:pos="993"/>
      </w:tabs>
      <w:outlineLvl w:val="3"/>
    </w:pPr>
    <w:rPr>
      <w:b w:val="0"/>
      <w:i/>
    </w:rPr>
  </w:style>
  <w:style w:type="paragraph" w:styleId="Ttulo5">
    <w:name w:val="heading 5"/>
    <w:basedOn w:val="Normal"/>
    <w:next w:val="Normal"/>
    <w:link w:val="Ttulo5Char"/>
    <w:uiPriority w:val="9"/>
    <w:unhideWhenUsed/>
    <w:qFormat/>
    <w:rsid w:val="003E47ED"/>
    <w:pPr>
      <w:keepNext/>
      <w:keepLines/>
      <w:numPr>
        <w:ilvl w:val="4"/>
        <w:numId w:val="2"/>
      </w:numPr>
      <w:spacing w:before="200"/>
      <w:outlineLvl w:val="4"/>
    </w:pPr>
    <w:rPr>
      <w:rFonts w:ascii="Arial" w:hAnsi="Arial"/>
      <w:sz w:val="22"/>
    </w:rPr>
  </w:style>
  <w:style w:type="paragraph" w:styleId="Ttulo6">
    <w:name w:val="heading 6"/>
    <w:basedOn w:val="Normal"/>
    <w:next w:val="Normal"/>
    <w:link w:val="Ttulo6Char"/>
    <w:unhideWhenUsed/>
    <w:rsid w:val="006C7F14"/>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rsid w:val="006C7F14"/>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har"/>
    <w:uiPriority w:val="9"/>
    <w:semiHidden/>
    <w:unhideWhenUsed/>
    <w:qFormat/>
    <w:rsid w:val="006C7F14"/>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har"/>
    <w:uiPriority w:val="9"/>
    <w:semiHidden/>
    <w:unhideWhenUsed/>
    <w:qFormat/>
    <w:rsid w:val="006C7F14"/>
    <w:pPr>
      <w:keepNext/>
      <w:keepLines/>
      <w:numPr>
        <w:ilvl w:val="8"/>
        <w:numId w:val="2"/>
      </w:numPr>
      <w:spacing w:before="200"/>
      <w:outlineLvl w:val="8"/>
    </w:pPr>
    <w:rPr>
      <w:rFonts w:ascii="Cambria"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702DB"/>
    <w:pPr>
      <w:ind w:left="720"/>
      <w:contextualSpacing/>
    </w:pPr>
  </w:style>
  <w:style w:type="character" w:customStyle="1" w:styleId="Ttulo1Char">
    <w:name w:val="Título 1 Char"/>
    <w:link w:val="Ttulo1"/>
    <w:uiPriority w:val="9"/>
    <w:rsid w:val="000B4E9D"/>
    <w:rPr>
      <w:b/>
      <w:bCs/>
      <w:sz w:val="28"/>
      <w:szCs w:val="24"/>
      <w:lang w:eastAsia="en-US"/>
    </w:rPr>
  </w:style>
  <w:style w:type="character" w:customStyle="1" w:styleId="Ttulo2Char">
    <w:name w:val="Título 2 Char"/>
    <w:link w:val="Ttulo2"/>
    <w:uiPriority w:val="9"/>
    <w:rsid w:val="00CF7705"/>
    <w:rPr>
      <w:rFonts w:eastAsia="Times New Roman"/>
      <w:bCs/>
      <w:sz w:val="24"/>
      <w:szCs w:val="24"/>
      <w:shd w:val="clear" w:color="auto" w:fill="FFFFFF"/>
    </w:rPr>
  </w:style>
  <w:style w:type="character" w:customStyle="1" w:styleId="Ttulo3Char">
    <w:name w:val="Título 3 Char"/>
    <w:link w:val="Ttulo3"/>
    <w:rsid w:val="00412B6B"/>
    <w:rPr>
      <w:b/>
      <w:sz w:val="24"/>
      <w:szCs w:val="24"/>
      <w:lang w:eastAsia="en-US"/>
    </w:rPr>
  </w:style>
  <w:style w:type="character" w:customStyle="1" w:styleId="Ttulo4Char">
    <w:name w:val="Título 4 Char"/>
    <w:link w:val="Ttulo4"/>
    <w:uiPriority w:val="9"/>
    <w:rsid w:val="00820F7F"/>
    <w:rPr>
      <w:bCs/>
      <w:i/>
      <w:sz w:val="24"/>
      <w:szCs w:val="24"/>
      <w:lang w:eastAsia="en-US"/>
    </w:rPr>
  </w:style>
  <w:style w:type="character" w:customStyle="1" w:styleId="Ttulo5Char">
    <w:name w:val="Título 5 Char"/>
    <w:link w:val="Ttulo5"/>
    <w:uiPriority w:val="9"/>
    <w:rsid w:val="003E47ED"/>
    <w:rPr>
      <w:rFonts w:ascii="Arial" w:eastAsia="Times New Roman" w:hAnsi="Arial"/>
      <w:sz w:val="22"/>
      <w:szCs w:val="24"/>
      <w:lang w:eastAsia="en-US"/>
    </w:rPr>
  </w:style>
  <w:style w:type="character" w:customStyle="1" w:styleId="Ttulo6Char">
    <w:name w:val="Título 6 Char"/>
    <w:link w:val="Ttulo6"/>
    <w:uiPriority w:val="9"/>
    <w:rsid w:val="006C7F14"/>
    <w:rPr>
      <w:rFonts w:ascii="Cambria" w:eastAsia="Times New Roman" w:hAnsi="Cambria"/>
      <w:i/>
      <w:iCs/>
      <w:color w:val="243F60"/>
      <w:sz w:val="24"/>
      <w:szCs w:val="24"/>
      <w:lang w:eastAsia="en-US"/>
    </w:rPr>
  </w:style>
  <w:style w:type="character" w:customStyle="1" w:styleId="Ttulo7Char">
    <w:name w:val="Título 7 Char"/>
    <w:link w:val="Ttulo7"/>
    <w:uiPriority w:val="9"/>
    <w:semiHidden/>
    <w:rsid w:val="006C7F14"/>
    <w:rPr>
      <w:rFonts w:ascii="Cambria" w:eastAsia="Times New Roman" w:hAnsi="Cambria"/>
      <w:i/>
      <w:iCs/>
      <w:color w:val="404040"/>
      <w:sz w:val="24"/>
      <w:szCs w:val="24"/>
      <w:lang w:eastAsia="en-US"/>
    </w:rPr>
  </w:style>
  <w:style w:type="character" w:customStyle="1" w:styleId="Ttulo8Char">
    <w:name w:val="Título 8 Char"/>
    <w:link w:val="Ttulo8"/>
    <w:uiPriority w:val="9"/>
    <w:semiHidden/>
    <w:rsid w:val="006C7F14"/>
    <w:rPr>
      <w:rFonts w:ascii="Cambria" w:eastAsia="Times New Roman" w:hAnsi="Cambria"/>
      <w:color w:val="404040"/>
      <w:lang w:eastAsia="en-US"/>
    </w:rPr>
  </w:style>
  <w:style w:type="character" w:customStyle="1" w:styleId="Ttulo9Char">
    <w:name w:val="Título 9 Char"/>
    <w:link w:val="Ttulo9"/>
    <w:uiPriority w:val="9"/>
    <w:semiHidden/>
    <w:rsid w:val="006C7F14"/>
    <w:rPr>
      <w:rFonts w:ascii="Cambria" w:eastAsia="Times New Roman" w:hAnsi="Cambria"/>
      <w:i/>
      <w:iCs/>
      <w:color w:val="404040"/>
      <w:lang w:eastAsia="en-US"/>
    </w:rPr>
  </w:style>
  <w:style w:type="character" w:customStyle="1" w:styleId="longtext">
    <w:name w:val="long_text"/>
    <w:basedOn w:val="Fontepargpadro"/>
    <w:rsid w:val="00622F1F"/>
  </w:style>
  <w:style w:type="paragraph" w:customStyle="1" w:styleId="Default">
    <w:name w:val="Default"/>
    <w:rsid w:val="00F9366F"/>
    <w:pPr>
      <w:autoSpaceDE w:val="0"/>
      <w:autoSpaceDN w:val="0"/>
      <w:adjustRightInd w:val="0"/>
    </w:pPr>
    <w:rPr>
      <w:color w:val="000000"/>
      <w:sz w:val="24"/>
      <w:szCs w:val="24"/>
      <w:lang w:eastAsia="en-US"/>
    </w:rPr>
  </w:style>
  <w:style w:type="table" w:styleId="Tabelacomgrade">
    <w:name w:val="Table Grid"/>
    <w:basedOn w:val="Tabelanormal"/>
    <w:uiPriority w:val="59"/>
    <w:rsid w:val="00CF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link w:val="LegendaChar"/>
    <w:uiPriority w:val="35"/>
    <w:unhideWhenUsed/>
    <w:qFormat/>
    <w:rsid w:val="00433249"/>
    <w:pPr>
      <w:spacing w:before="100" w:beforeAutospacing="1" w:line="240" w:lineRule="auto"/>
      <w:jc w:val="center"/>
    </w:pPr>
    <w:rPr>
      <w:bCs/>
      <w:szCs w:val="18"/>
    </w:rPr>
  </w:style>
  <w:style w:type="paragraph" w:customStyle="1" w:styleId="Legendas">
    <w:name w:val="Legendas"/>
    <w:basedOn w:val="Legenda"/>
    <w:link w:val="LegendasChar"/>
    <w:rsid w:val="00433249"/>
  </w:style>
  <w:style w:type="paragraph" w:styleId="Textodebalo">
    <w:name w:val="Balloon Text"/>
    <w:basedOn w:val="Normal"/>
    <w:link w:val="TextodebaloChar"/>
    <w:uiPriority w:val="99"/>
    <w:semiHidden/>
    <w:unhideWhenUsed/>
    <w:rsid w:val="00FF56CE"/>
    <w:pPr>
      <w:spacing w:line="240" w:lineRule="auto"/>
    </w:pPr>
    <w:rPr>
      <w:rFonts w:ascii="Tahoma" w:hAnsi="Tahoma" w:cs="Tahoma"/>
      <w:sz w:val="16"/>
      <w:szCs w:val="16"/>
    </w:rPr>
  </w:style>
  <w:style w:type="character" w:customStyle="1" w:styleId="LegendaChar">
    <w:name w:val="Legenda Char"/>
    <w:link w:val="Legenda"/>
    <w:uiPriority w:val="35"/>
    <w:rsid w:val="00433249"/>
    <w:rPr>
      <w:bCs/>
      <w:sz w:val="24"/>
      <w:szCs w:val="18"/>
      <w:lang w:eastAsia="en-US"/>
    </w:rPr>
  </w:style>
  <w:style w:type="character" w:customStyle="1" w:styleId="LegendasChar">
    <w:name w:val="Legendas Char"/>
    <w:link w:val="Legendas"/>
    <w:rsid w:val="00433249"/>
    <w:rPr>
      <w:bCs/>
      <w:sz w:val="24"/>
      <w:szCs w:val="18"/>
      <w:lang w:eastAsia="en-US"/>
    </w:rPr>
  </w:style>
  <w:style w:type="character" w:customStyle="1" w:styleId="TextodebaloChar">
    <w:name w:val="Texto de balão Char"/>
    <w:link w:val="Textodebalo"/>
    <w:uiPriority w:val="99"/>
    <w:semiHidden/>
    <w:rsid w:val="00FF56CE"/>
    <w:rPr>
      <w:rFonts w:ascii="Tahoma" w:hAnsi="Tahoma" w:cs="Tahoma"/>
      <w:sz w:val="16"/>
      <w:szCs w:val="16"/>
    </w:rPr>
  </w:style>
  <w:style w:type="paragraph" w:styleId="Bibliografia">
    <w:name w:val="Bibliography"/>
    <w:basedOn w:val="Normal"/>
    <w:next w:val="Normal"/>
    <w:uiPriority w:val="37"/>
    <w:unhideWhenUsed/>
    <w:rsid w:val="00FF56CE"/>
  </w:style>
  <w:style w:type="character" w:customStyle="1" w:styleId="apple-converted-space">
    <w:name w:val="apple-converted-space"/>
    <w:basedOn w:val="Fontepargpadro"/>
    <w:rsid w:val="00785355"/>
  </w:style>
  <w:style w:type="character" w:styleId="Hyperlink">
    <w:name w:val="Hyperlink"/>
    <w:uiPriority w:val="99"/>
    <w:unhideWhenUsed/>
    <w:rsid w:val="00993EBD"/>
    <w:rPr>
      <w:color w:val="0000FF"/>
      <w:u w:val="single"/>
    </w:rPr>
  </w:style>
  <w:style w:type="paragraph" w:styleId="Subttulo">
    <w:name w:val="Subtitle"/>
    <w:basedOn w:val="Normal"/>
    <w:next w:val="Normal"/>
    <w:link w:val="SubttuloChar"/>
    <w:rsid w:val="00512689"/>
    <w:pPr>
      <w:spacing w:after="60"/>
      <w:jc w:val="center"/>
      <w:outlineLvl w:val="1"/>
    </w:pPr>
    <w:rPr>
      <w:rFonts w:ascii="Cambria" w:hAnsi="Cambria"/>
      <w:lang w:bidi="en-US"/>
    </w:rPr>
  </w:style>
  <w:style w:type="character" w:customStyle="1" w:styleId="SubttuloChar">
    <w:name w:val="Subtítulo Char"/>
    <w:link w:val="Subttulo"/>
    <w:uiPriority w:val="11"/>
    <w:rsid w:val="00512689"/>
    <w:rPr>
      <w:rFonts w:ascii="Cambria" w:eastAsia="Times New Roman" w:hAnsi="Cambria" w:cs="Times New Roman"/>
      <w:lang w:bidi="en-US"/>
    </w:rPr>
  </w:style>
  <w:style w:type="paragraph" w:customStyle="1" w:styleId="Legenda1">
    <w:name w:val="Legenda 1"/>
    <w:basedOn w:val="Normal"/>
    <w:rsid w:val="00512689"/>
    <w:pPr>
      <w:spacing w:after="100" w:afterAutospacing="1" w:line="240" w:lineRule="auto"/>
    </w:pPr>
    <w:rPr>
      <w:rFonts w:ascii="Arial" w:hAnsi="Arial"/>
      <w:sz w:val="20"/>
      <w:szCs w:val="22"/>
      <w:lang w:bidi="en-US"/>
    </w:rPr>
  </w:style>
  <w:style w:type="paragraph" w:styleId="Sumrio1">
    <w:name w:val="toc 1"/>
    <w:basedOn w:val="Normal"/>
    <w:next w:val="Normal"/>
    <w:autoRedefine/>
    <w:uiPriority w:val="39"/>
    <w:unhideWhenUsed/>
    <w:rsid w:val="00120A23"/>
    <w:pPr>
      <w:tabs>
        <w:tab w:val="right" w:pos="9062"/>
      </w:tabs>
      <w:spacing w:before="120" w:line="240" w:lineRule="auto"/>
    </w:pPr>
    <w:rPr>
      <w:rFonts w:asciiTheme="minorHAnsi" w:hAnsiTheme="minorHAnsi" w:cstheme="minorHAnsi"/>
      <w:b/>
      <w:bCs/>
      <w:sz w:val="20"/>
      <w:szCs w:val="20"/>
    </w:rPr>
  </w:style>
  <w:style w:type="paragraph" w:styleId="CitaoIntensa">
    <w:name w:val="Intense Quote"/>
    <w:basedOn w:val="Normal"/>
    <w:next w:val="Normal"/>
    <w:link w:val="CitaoIntensaChar"/>
    <w:uiPriority w:val="30"/>
    <w:rsid w:val="00512689"/>
    <w:pPr>
      <w:pBdr>
        <w:top w:val="single" w:sz="4" w:space="10" w:color="auto"/>
        <w:bottom w:val="single" w:sz="4" w:space="10" w:color="auto"/>
      </w:pBdr>
      <w:spacing w:before="240" w:after="240" w:line="300" w:lineRule="auto"/>
      <w:ind w:left="1152" w:right="1152"/>
    </w:pPr>
    <w:rPr>
      <w:rFonts w:ascii="Arial" w:hAnsi="Arial"/>
      <w:i/>
      <w:iCs/>
      <w:szCs w:val="22"/>
      <w:lang w:bidi="en-US"/>
    </w:rPr>
  </w:style>
  <w:style w:type="character" w:customStyle="1" w:styleId="CitaoIntensaChar">
    <w:name w:val="Citação Intensa Char"/>
    <w:link w:val="CitaoIntensa"/>
    <w:uiPriority w:val="30"/>
    <w:rsid w:val="00512689"/>
    <w:rPr>
      <w:rFonts w:ascii="Arial" w:eastAsia="Times New Roman" w:hAnsi="Arial" w:cs="Times New Roman"/>
      <w:i/>
      <w:iCs/>
      <w:szCs w:val="22"/>
      <w:lang w:bidi="en-US"/>
    </w:rPr>
  </w:style>
  <w:style w:type="character" w:styleId="nfaseIntensa">
    <w:name w:val="Intense Emphasis"/>
    <w:uiPriority w:val="21"/>
    <w:rsid w:val="00512689"/>
    <w:rPr>
      <w:b/>
      <w:bCs/>
      <w:i/>
      <w:iCs/>
    </w:rPr>
  </w:style>
  <w:style w:type="character" w:styleId="RefernciaIntensa">
    <w:name w:val="Intense Reference"/>
    <w:uiPriority w:val="32"/>
    <w:rsid w:val="00512689"/>
    <w:rPr>
      <w:b/>
      <w:bCs/>
      <w:smallCaps/>
    </w:rPr>
  </w:style>
  <w:style w:type="character" w:styleId="TtulodoLivro">
    <w:name w:val="Book Title"/>
    <w:uiPriority w:val="33"/>
    <w:rsid w:val="00512689"/>
    <w:rPr>
      <w:i/>
      <w:iCs/>
      <w:smallCaps/>
      <w:spacing w:val="5"/>
    </w:rPr>
  </w:style>
  <w:style w:type="paragraph" w:styleId="CabealhodoSumrio">
    <w:name w:val="TOC Heading"/>
    <w:basedOn w:val="Ttulo1"/>
    <w:next w:val="Normal"/>
    <w:uiPriority w:val="39"/>
    <w:unhideWhenUsed/>
    <w:qFormat/>
    <w:rsid w:val="00512689"/>
    <w:pPr>
      <w:tabs>
        <w:tab w:val="num" w:pos="851"/>
      </w:tabs>
      <w:spacing w:before="100" w:beforeAutospacing="1"/>
      <w:contextualSpacing/>
      <w:outlineLvl w:val="9"/>
    </w:pPr>
    <w:rPr>
      <w:bCs w:val="0"/>
      <w:smallCaps/>
      <w:spacing w:val="5"/>
      <w:szCs w:val="36"/>
      <w:lang w:bidi="en-US"/>
    </w:rPr>
  </w:style>
  <w:style w:type="paragraph" w:styleId="Sumrio2">
    <w:name w:val="toc 2"/>
    <w:basedOn w:val="Normal"/>
    <w:next w:val="Normal"/>
    <w:autoRedefine/>
    <w:uiPriority w:val="39"/>
    <w:unhideWhenUsed/>
    <w:rsid w:val="00C352C4"/>
    <w:pPr>
      <w:spacing w:before="120"/>
      <w:ind w:left="240"/>
      <w:jc w:val="left"/>
    </w:pPr>
    <w:rPr>
      <w:rFonts w:asciiTheme="minorHAnsi" w:hAnsiTheme="minorHAnsi" w:cstheme="minorHAnsi"/>
      <w:i/>
      <w:iCs/>
      <w:sz w:val="20"/>
      <w:szCs w:val="20"/>
    </w:rPr>
  </w:style>
  <w:style w:type="paragraph" w:styleId="Sumrio3">
    <w:name w:val="toc 3"/>
    <w:basedOn w:val="Normal"/>
    <w:next w:val="Normal"/>
    <w:autoRedefine/>
    <w:uiPriority w:val="39"/>
    <w:unhideWhenUsed/>
    <w:rsid w:val="000437B8"/>
    <w:pPr>
      <w:ind w:left="480"/>
      <w:jc w:val="left"/>
    </w:pPr>
    <w:rPr>
      <w:rFonts w:asciiTheme="minorHAnsi" w:hAnsiTheme="minorHAnsi" w:cstheme="minorHAnsi"/>
      <w:sz w:val="20"/>
      <w:szCs w:val="20"/>
    </w:rPr>
  </w:style>
  <w:style w:type="paragraph" w:styleId="Sumrio4">
    <w:name w:val="toc 4"/>
    <w:basedOn w:val="Normal"/>
    <w:next w:val="Normal"/>
    <w:autoRedefine/>
    <w:uiPriority w:val="39"/>
    <w:unhideWhenUsed/>
    <w:rsid w:val="000437B8"/>
    <w:pPr>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512689"/>
    <w:pPr>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512689"/>
    <w:pPr>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512689"/>
    <w:pPr>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512689"/>
    <w:pPr>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512689"/>
    <w:pPr>
      <w:ind w:left="1920"/>
      <w:jc w:val="left"/>
    </w:pPr>
    <w:rPr>
      <w:rFonts w:asciiTheme="minorHAnsi" w:hAnsiTheme="minorHAnsi" w:cstheme="minorHAnsi"/>
      <w:sz w:val="20"/>
      <w:szCs w:val="20"/>
    </w:rPr>
  </w:style>
  <w:style w:type="numbering" w:customStyle="1" w:styleId="Sumrio">
    <w:name w:val="Sumário"/>
    <w:uiPriority w:val="99"/>
    <w:rsid w:val="00637550"/>
    <w:pPr>
      <w:numPr>
        <w:numId w:val="1"/>
      </w:numPr>
    </w:pPr>
  </w:style>
  <w:style w:type="paragraph" w:styleId="Textodenotaderodap">
    <w:name w:val="footnote text"/>
    <w:basedOn w:val="Normal"/>
    <w:link w:val="TextodenotaderodapChar"/>
    <w:uiPriority w:val="99"/>
    <w:unhideWhenUsed/>
    <w:rsid w:val="00512689"/>
    <w:pPr>
      <w:spacing w:line="240" w:lineRule="auto"/>
    </w:pPr>
    <w:rPr>
      <w:rFonts w:ascii="Arial" w:hAnsi="Arial"/>
      <w:sz w:val="20"/>
      <w:szCs w:val="20"/>
      <w:lang w:bidi="en-US"/>
    </w:rPr>
  </w:style>
  <w:style w:type="character" w:customStyle="1" w:styleId="TextodenotaderodapChar">
    <w:name w:val="Texto de nota de rodapé Char"/>
    <w:link w:val="Textodenotaderodap"/>
    <w:uiPriority w:val="99"/>
    <w:rsid w:val="00512689"/>
    <w:rPr>
      <w:rFonts w:ascii="Arial" w:eastAsia="Times New Roman" w:hAnsi="Arial" w:cs="Times New Roman"/>
      <w:sz w:val="20"/>
      <w:szCs w:val="20"/>
      <w:lang w:bidi="en-US"/>
    </w:rPr>
  </w:style>
  <w:style w:type="character" w:styleId="Refdenotaderodap">
    <w:name w:val="footnote reference"/>
    <w:unhideWhenUsed/>
    <w:rsid w:val="00512689"/>
    <w:rPr>
      <w:vertAlign w:val="superscript"/>
    </w:rPr>
  </w:style>
  <w:style w:type="character" w:styleId="TextodoEspaoReservado">
    <w:name w:val="Placeholder Text"/>
    <w:uiPriority w:val="99"/>
    <w:semiHidden/>
    <w:rsid w:val="00512689"/>
    <w:rPr>
      <w:color w:val="808080"/>
    </w:rPr>
  </w:style>
  <w:style w:type="paragraph" w:styleId="Cabealho">
    <w:name w:val="header"/>
    <w:basedOn w:val="Normal"/>
    <w:link w:val="Cabealho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CabealhoChar">
    <w:name w:val="Cabeçalho Char"/>
    <w:link w:val="Cabealho"/>
    <w:uiPriority w:val="99"/>
    <w:rsid w:val="00512689"/>
    <w:rPr>
      <w:rFonts w:ascii="Arial" w:eastAsia="Times New Roman" w:hAnsi="Arial" w:cs="Times New Roman"/>
      <w:szCs w:val="22"/>
      <w:lang w:bidi="en-US"/>
    </w:rPr>
  </w:style>
  <w:style w:type="paragraph" w:styleId="Rodap">
    <w:name w:val="footer"/>
    <w:basedOn w:val="Normal"/>
    <w:link w:val="Rodap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RodapChar">
    <w:name w:val="Rodapé Char"/>
    <w:link w:val="Rodap"/>
    <w:uiPriority w:val="99"/>
    <w:rsid w:val="00512689"/>
    <w:rPr>
      <w:rFonts w:ascii="Arial" w:eastAsia="Times New Roman" w:hAnsi="Arial" w:cs="Times New Roman"/>
      <w:szCs w:val="22"/>
      <w:lang w:bidi="en-US"/>
    </w:rPr>
  </w:style>
  <w:style w:type="character" w:customStyle="1" w:styleId="apple-style-span">
    <w:name w:val="apple-style-span"/>
    <w:basedOn w:val="Fontepargpadro"/>
    <w:rsid w:val="00567D57"/>
  </w:style>
  <w:style w:type="paragraph" w:styleId="Corpodetexto">
    <w:name w:val="Body Text"/>
    <w:basedOn w:val="Normal"/>
    <w:link w:val="CorpodetextoChar"/>
    <w:rsid w:val="00567D57"/>
  </w:style>
  <w:style w:type="character" w:customStyle="1" w:styleId="CorpodetextoChar">
    <w:name w:val="Corpo de texto Char"/>
    <w:link w:val="Corpodetexto"/>
    <w:rsid w:val="00567D57"/>
    <w:rPr>
      <w:rFonts w:eastAsia="Times New Roman" w:cs="Times New Roman"/>
      <w:lang w:eastAsia="pt-BR"/>
    </w:rPr>
  </w:style>
  <w:style w:type="paragraph" w:styleId="Pr-formataoHTML">
    <w:name w:val="HTML Preformatted"/>
    <w:basedOn w:val="Normal"/>
    <w:link w:val="Pr-formataoHTMLChar"/>
    <w:uiPriority w:val="99"/>
    <w:unhideWhenUsed/>
    <w:rsid w:val="00567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aoHTMLChar">
    <w:name w:val="Pré-formatação HTML Char"/>
    <w:link w:val="Pr-formataoHTML"/>
    <w:uiPriority w:val="99"/>
    <w:rsid w:val="00567D57"/>
    <w:rPr>
      <w:rFonts w:ascii="Courier New" w:eastAsia="Times New Roman" w:hAnsi="Courier New" w:cs="Courier New"/>
      <w:sz w:val="20"/>
      <w:szCs w:val="20"/>
      <w:lang w:eastAsia="pt-BR"/>
    </w:rPr>
  </w:style>
  <w:style w:type="paragraph" w:styleId="ndicedeilustraes">
    <w:name w:val="table of figures"/>
    <w:aliases w:val="Indice de Fotografias"/>
    <w:basedOn w:val="Normal"/>
    <w:next w:val="Normal"/>
    <w:uiPriority w:val="99"/>
    <w:unhideWhenUsed/>
    <w:rsid w:val="00567D57"/>
    <w:pPr>
      <w:keepLines/>
      <w:tabs>
        <w:tab w:val="left" w:pos="1701"/>
        <w:tab w:val="left" w:leader="dot" w:pos="8789"/>
      </w:tabs>
      <w:spacing w:after="120" w:line="240" w:lineRule="auto"/>
      <w:jc w:val="left"/>
    </w:pPr>
    <w:rPr>
      <w:rFonts w:ascii="Arial" w:hAnsi="Arial"/>
    </w:rPr>
  </w:style>
  <w:style w:type="paragraph" w:styleId="Textodenotadefim">
    <w:name w:val="endnote text"/>
    <w:basedOn w:val="Normal"/>
    <w:link w:val="TextodenotadefimChar"/>
    <w:unhideWhenUsed/>
    <w:rsid w:val="00567D57"/>
    <w:pPr>
      <w:spacing w:line="240" w:lineRule="auto"/>
      <w:jc w:val="left"/>
    </w:pPr>
    <w:rPr>
      <w:sz w:val="20"/>
      <w:szCs w:val="20"/>
    </w:rPr>
  </w:style>
  <w:style w:type="character" w:customStyle="1" w:styleId="TextodenotadefimChar">
    <w:name w:val="Texto de nota de fim Char"/>
    <w:link w:val="Textodenotadefim"/>
    <w:rsid w:val="00567D57"/>
    <w:rPr>
      <w:rFonts w:eastAsia="Times New Roman" w:cs="Times New Roman"/>
      <w:sz w:val="20"/>
      <w:szCs w:val="20"/>
      <w:lang w:eastAsia="pt-BR"/>
    </w:rPr>
  </w:style>
  <w:style w:type="character" w:styleId="Refdenotadefim">
    <w:name w:val="endnote reference"/>
    <w:uiPriority w:val="99"/>
    <w:semiHidden/>
    <w:unhideWhenUsed/>
    <w:rsid w:val="00567D57"/>
    <w:rPr>
      <w:vertAlign w:val="superscript"/>
    </w:rPr>
  </w:style>
  <w:style w:type="paragraph" w:styleId="SemEspaamento">
    <w:name w:val="No Spacing"/>
    <w:aliases w:val="rodapé"/>
    <w:link w:val="SemEspaamentoChar"/>
    <w:autoRedefine/>
    <w:uiPriority w:val="1"/>
    <w:qFormat/>
    <w:rsid w:val="00644325"/>
    <w:pPr>
      <w:jc w:val="both"/>
    </w:pPr>
    <w:rPr>
      <w:rFonts w:eastAsia="Times New Roman"/>
      <w:szCs w:val="24"/>
    </w:rPr>
  </w:style>
  <w:style w:type="paragraph" w:styleId="NormalWeb">
    <w:name w:val="Normal (Web)"/>
    <w:basedOn w:val="Normal"/>
    <w:uiPriority w:val="99"/>
    <w:unhideWhenUsed/>
    <w:rsid w:val="00567D57"/>
    <w:pPr>
      <w:spacing w:before="100" w:beforeAutospacing="1" w:after="100" w:afterAutospacing="1" w:line="240" w:lineRule="auto"/>
      <w:jc w:val="left"/>
    </w:pPr>
  </w:style>
  <w:style w:type="paragraph" w:customStyle="1" w:styleId="Meu">
    <w:name w:val="Meu"/>
    <w:basedOn w:val="Normal"/>
    <w:next w:val="Normal"/>
    <w:rsid w:val="00B65630"/>
    <w:pPr>
      <w:autoSpaceDE w:val="0"/>
      <w:autoSpaceDN w:val="0"/>
      <w:adjustRightInd w:val="0"/>
      <w:spacing w:line="240" w:lineRule="auto"/>
      <w:jc w:val="left"/>
    </w:pPr>
  </w:style>
  <w:style w:type="paragraph" w:customStyle="1" w:styleId="svarticle">
    <w:name w:val="svarticle"/>
    <w:basedOn w:val="Normal"/>
    <w:rsid w:val="002B1D95"/>
    <w:pPr>
      <w:spacing w:before="100" w:beforeAutospacing="1" w:after="100" w:afterAutospacing="1" w:line="240" w:lineRule="auto"/>
      <w:jc w:val="left"/>
    </w:pPr>
  </w:style>
  <w:style w:type="character" w:styleId="nfase">
    <w:name w:val="Emphasis"/>
    <w:uiPriority w:val="20"/>
    <w:qFormat/>
    <w:rsid w:val="002B1D95"/>
    <w:rPr>
      <w:i/>
      <w:iCs/>
    </w:rPr>
  </w:style>
  <w:style w:type="character" w:customStyle="1" w:styleId="a">
    <w:name w:val="a"/>
    <w:basedOn w:val="Fontepargpadro"/>
    <w:rsid w:val="00F26B00"/>
  </w:style>
  <w:style w:type="character" w:styleId="Refdecomentrio">
    <w:name w:val="annotation reference"/>
    <w:uiPriority w:val="99"/>
    <w:semiHidden/>
    <w:unhideWhenUsed/>
    <w:rsid w:val="002763C5"/>
    <w:rPr>
      <w:sz w:val="16"/>
      <w:szCs w:val="16"/>
    </w:rPr>
  </w:style>
  <w:style w:type="paragraph" w:styleId="Textodecomentrio">
    <w:name w:val="annotation text"/>
    <w:basedOn w:val="Normal"/>
    <w:link w:val="TextodecomentrioChar"/>
    <w:uiPriority w:val="99"/>
    <w:semiHidden/>
    <w:unhideWhenUsed/>
    <w:rsid w:val="002763C5"/>
    <w:pPr>
      <w:spacing w:line="240" w:lineRule="auto"/>
    </w:pPr>
    <w:rPr>
      <w:sz w:val="20"/>
      <w:szCs w:val="20"/>
    </w:rPr>
  </w:style>
  <w:style w:type="character" w:customStyle="1" w:styleId="TextodecomentrioChar">
    <w:name w:val="Texto de comentário Char"/>
    <w:link w:val="Textodecomentrio"/>
    <w:uiPriority w:val="99"/>
    <w:semiHidden/>
    <w:rsid w:val="002763C5"/>
    <w:rPr>
      <w:sz w:val="20"/>
      <w:szCs w:val="20"/>
    </w:rPr>
  </w:style>
  <w:style w:type="paragraph" w:styleId="Assuntodocomentrio">
    <w:name w:val="annotation subject"/>
    <w:basedOn w:val="Textodecomentrio"/>
    <w:next w:val="Textodecomentrio"/>
    <w:link w:val="AssuntodocomentrioChar"/>
    <w:uiPriority w:val="99"/>
    <w:semiHidden/>
    <w:unhideWhenUsed/>
    <w:rsid w:val="002763C5"/>
    <w:rPr>
      <w:b/>
      <w:bCs/>
    </w:rPr>
  </w:style>
  <w:style w:type="character" w:customStyle="1" w:styleId="AssuntodocomentrioChar">
    <w:name w:val="Assunto do comentário Char"/>
    <w:link w:val="Assuntodocomentrio"/>
    <w:uiPriority w:val="99"/>
    <w:semiHidden/>
    <w:rsid w:val="002763C5"/>
    <w:rPr>
      <w:b/>
      <w:bCs/>
      <w:sz w:val="20"/>
      <w:szCs w:val="20"/>
    </w:rPr>
  </w:style>
  <w:style w:type="character" w:styleId="HiperlinkVisitado">
    <w:name w:val="FollowedHyperlink"/>
    <w:uiPriority w:val="99"/>
    <w:semiHidden/>
    <w:unhideWhenUsed/>
    <w:rsid w:val="009E3FDB"/>
    <w:rPr>
      <w:color w:val="800080"/>
      <w:u w:val="single"/>
    </w:rPr>
  </w:style>
  <w:style w:type="paragraph" w:customStyle="1" w:styleId="Ttulo21">
    <w:name w:val="Título 21"/>
    <w:basedOn w:val="Normal"/>
    <w:next w:val="Normal"/>
    <w:autoRedefine/>
    <w:uiPriority w:val="9"/>
    <w:unhideWhenUsed/>
    <w:rsid w:val="00832AAD"/>
    <w:pPr>
      <w:keepNext/>
      <w:keepLines/>
      <w:numPr>
        <w:numId w:val="3"/>
      </w:numPr>
      <w:spacing w:before="100" w:beforeAutospacing="1" w:line="480" w:lineRule="auto"/>
      <w:outlineLvl w:val="1"/>
    </w:pPr>
    <w:rPr>
      <w:bCs/>
      <w:szCs w:val="26"/>
    </w:rPr>
  </w:style>
  <w:style w:type="paragraph" w:customStyle="1" w:styleId="Ttulo31">
    <w:name w:val="Título 31"/>
    <w:basedOn w:val="Normal"/>
    <w:next w:val="Normal"/>
    <w:autoRedefine/>
    <w:uiPriority w:val="9"/>
    <w:unhideWhenUsed/>
    <w:rsid w:val="0084073E"/>
    <w:pPr>
      <w:keepNext/>
      <w:keepLines/>
      <w:spacing w:before="100" w:beforeAutospacing="1" w:after="100" w:afterAutospacing="1" w:line="240" w:lineRule="auto"/>
      <w:outlineLvl w:val="2"/>
    </w:pPr>
    <w:rPr>
      <w:b/>
      <w:bCs/>
    </w:rPr>
  </w:style>
  <w:style w:type="table" w:customStyle="1" w:styleId="Tabelacomgrade1">
    <w:name w:val="Tabela com grade1"/>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2">
    <w:name w:val="Título 22"/>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paragraph" w:customStyle="1" w:styleId="Ttulo23">
    <w:name w:val="Título 23"/>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table" w:customStyle="1" w:styleId="Tabelacomgrade2">
    <w:name w:val="Tabela com grade2"/>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4">
    <w:name w:val="Título 24"/>
    <w:basedOn w:val="Normal"/>
    <w:next w:val="Normal"/>
    <w:autoRedefine/>
    <w:uiPriority w:val="9"/>
    <w:unhideWhenUsed/>
    <w:rsid w:val="0084073E"/>
    <w:pPr>
      <w:keepNext/>
      <w:keepLines/>
      <w:spacing w:before="100" w:beforeAutospacing="1" w:line="480" w:lineRule="auto"/>
      <w:ind w:left="576" w:hanging="576"/>
      <w:outlineLvl w:val="1"/>
    </w:pPr>
    <w:rPr>
      <w:bCs/>
      <w:szCs w:val="26"/>
    </w:rPr>
  </w:style>
  <w:style w:type="paragraph" w:customStyle="1" w:styleId="Ttulo51">
    <w:name w:val="Título 51"/>
    <w:basedOn w:val="Normal"/>
    <w:next w:val="Normal"/>
    <w:uiPriority w:val="9"/>
    <w:semiHidden/>
    <w:unhideWhenUsed/>
    <w:qFormat/>
    <w:rsid w:val="0084073E"/>
    <w:pPr>
      <w:keepNext/>
      <w:keepLines/>
      <w:tabs>
        <w:tab w:val="num" w:pos="3600"/>
      </w:tabs>
      <w:spacing w:before="200"/>
      <w:ind w:left="3600" w:hanging="360"/>
      <w:outlineLvl w:val="4"/>
    </w:pPr>
    <w:rPr>
      <w:rFonts w:ascii="Cambria" w:hAnsi="Cambria"/>
      <w:color w:val="243F60"/>
    </w:rPr>
  </w:style>
  <w:style w:type="paragraph" w:customStyle="1" w:styleId="Ttulo61">
    <w:name w:val="Título 61"/>
    <w:basedOn w:val="Normal"/>
    <w:next w:val="Normal"/>
    <w:uiPriority w:val="9"/>
    <w:semiHidden/>
    <w:unhideWhenUsed/>
    <w:qFormat/>
    <w:rsid w:val="0084073E"/>
    <w:pPr>
      <w:keepNext/>
      <w:keepLines/>
      <w:tabs>
        <w:tab w:val="num" w:pos="4320"/>
      </w:tabs>
      <w:spacing w:before="200"/>
      <w:ind w:left="4320" w:hanging="360"/>
      <w:outlineLvl w:val="5"/>
    </w:pPr>
    <w:rPr>
      <w:rFonts w:ascii="Cambria" w:hAnsi="Cambria"/>
      <w:i/>
      <w:iCs/>
      <w:color w:val="243F60"/>
    </w:rPr>
  </w:style>
  <w:style w:type="paragraph" w:customStyle="1" w:styleId="Ttulo71">
    <w:name w:val="Título 71"/>
    <w:basedOn w:val="Normal"/>
    <w:next w:val="Normal"/>
    <w:uiPriority w:val="9"/>
    <w:semiHidden/>
    <w:unhideWhenUsed/>
    <w:qFormat/>
    <w:rsid w:val="0084073E"/>
    <w:pPr>
      <w:keepNext/>
      <w:keepLines/>
      <w:tabs>
        <w:tab w:val="num" w:pos="5040"/>
      </w:tabs>
      <w:spacing w:before="200"/>
      <w:ind w:left="5040" w:hanging="360"/>
      <w:outlineLvl w:val="6"/>
    </w:pPr>
    <w:rPr>
      <w:rFonts w:ascii="Cambria" w:hAnsi="Cambria"/>
      <w:i/>
      <w:iCs/>
      <w:color w:val="404040"/>
    </w:rPr>
  </w:style>
  <w:style w:type="paragraph" w:customStyle="1" w:styleId="Ttulo81">
    <w:name w:val="Título 81"/>
    <w:basedOn w:val="Normal"/>
    <w:next w:val="Normal"/>
    <w:uiPriority w:val="9"/>
    <w:semiHidden/>
    <w:unhideWhenUsed/>
    <w:qFormat/>
    <w:rsid w:val="0084073E"/>
    <w:pPr>
      <w:keepNext/>
      <w:keepLines/>
      <w:tabs>
        <w:tab w:val="num" w:pos="5760"/>
      </w:tabs>
      <w:spacing w:before="200"/>
      <w:ind w:left="5760" w:hanging="360"/>
      <w:outlineLvl w:val="7"/>
    </w:pPr>
    <w:rPr>
      <w:rFonts w:ascii="Cambria" w:hAnsi="Cambria"/>
      <w:color w:val="404040"/>
      <w:sz w:val="20"/>
      <w:szCs w:val="20"/>
    </w:rPr>
  </w:style>
  <w:style w:type="paragraph" w:customStyle="1" w:styleId="Ttulo91">
    <w:name w:val="Título 91"/>
    <w:basedOn w:val="Normal"/>
    <w:next w:val="Normal"/>
    <w:uiPriority w:val="9"/>
    <w:semiHidden/>
    <w:unhideWhenUsed/>
    <w:qFormat/>
    <w:rsid w:val="0084073E"/>
    <w:pPr>
      <w:keepNext/>
      <w:keepLines/>
      <w:tabs>
        <w:tab w:val="num" w:pos="6480"/>
      </w:tabs>
      <w:spacing w:before="200"/>
      <w:ind w:left="6480" w:hanging="360"/>
      <w:outlineLvl w:val="8"/>
    </w:pPr>
    <w:rPr>
      <w:rFonts w:ascii="Cambria" w:hAnsi="Cambria"/>
      <w:i/>
      <w:iCs/>
      <w:color w:val="404040"/>
      <w:sz w:val="20"/>
      <w:szCs w:val="20"/>
    </w:rPr>
  </w:style>
  <w:style w:type="numbering" w:customStyle="1" w:styleId="Semlista1">
    <w:name w:val="Sem lista1"/>
    <w:next w:val="Semlista"/>
    <w:uiPriority w:val="99"/>
    <w:semiHidden/>
    <w:unhideWhenUsed/>
    <w:rsid w:val="0084073E"/>
  </w:style>
  <w:style w:type="table" w:customStyle="1" w:styleId="Tabelacomgrade3">
    <w:name w:val="Tabela com grade3"/>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rio41">
    <w:name w:val="Sumário 41"/>
    <w:basedOn w:val="Normal"/>
    <w:next w:val="Normal"/>
    <w:autoRedefine/>
    <w:uiPriority w:val="39"/>
    <w:unhideWhenUsed/>
    <w:rsid w:val="0084073E"/>
    <w:pPr>
      <w:tabs>
        <w:tab w:val="left" w:pos="851"/>
        <w:tab w:val="right" w:pos="9061"/>
      </w:tabs>
      <w:spacing w:before="120" w:line="240" w:lineRule="auto"/>
    </w:pPr>
    <w:rPr>
      <w:rFonts w:cs="Calibri"/>
      <w:szCs w:val="20"/>
    </w:rPr>
  </w:style>
  <w:style w:type="paragraph" w:customStyle="1" w:styleId="Sumrio51">
    <w:name w:val="Sumário 51"/>
    <w:basedOn w:val="Normal"/>
    <w:next w:val="Normal"/>
    <w:autoRedefine/>
    <w:uiPriority w:val="39"/>
    <w:unhideWhenUsed/>
    <w:rsid w:val="0084073E"/>
    <w:pPr>
      <w:ind w:left="720"/>
      <w:jc w:val="left"/>
    </w:pPr>
    <w:rPr>
      <w:rFonts w:ascii="Calibri" w:hAnsi="Calibri" w:cs="Calibri"/>
      <w:sz w:val="20"/>
      <w:szCs w:val="20"/>
    </w:rPr>
  </w:style>
  <w:style w:type="paragraph" w:customStyle="1" w:styleId="Sumrio61">
    <w:name w:val="Sumário 61"/>
    <w:basedOn w:val="Normal"/>
    <w:next w:val="Normal"/>
    <w:autoRedefine/>
    <w:uiPriority w:val="39"/>
    <w:unhideWhenUsed/>
    <w:rsid w:val="0084073E"/>
    <w:pPr>
      <w:ind w:left="960"/>
      <w:jc w:val="left"/>
    </w:pPr>
    <w:rPr>
      <w:rFonts w:ascii="Calibri" w:hAnsi="Calibri" w:cs="Calibri"/>
      <w:sz w:val="20"/>
      <w:szCs w:val="20"/>
    </w:rPr>
  </w:style>
  <w:style w:type="paragraph" w:customStyle="1" w:styleId="Sumrio71">
    <w:name w:val="Sumário 71"/>
    <w:basedOn w:val="Normal"/>
    <w:next w:val="Normal"/>
    <w:autoRedefine/>
    <w:uiPriority w:val="39"/>
    <w:unhideWhenUsed/>
    <w:rsid w:val="0084073E"/>
    <w:pPr>
      <w:ind w:left="1200"/>
      <w:jc w:val="left"/>
    </w:pPr>
    <w:rPr>
      <w:rFonts w:ascii="Calibri" w:hAnsi="Calibri" w:cs="Calibri"/>
      <w:sz w:val="20"/>
      <w:szCs w:val="20"/>
    </w:rPr>
  </w:style>
  <w:style w:type="paragraph" w:customStyle="1" w:styleId="Sumrio81">
    <w:name w:val="Sumário 81"/>
    <w:basedOn w:val="Normal"/>
    <w:next w:val="Normal"/>
    <w:autoRedefine/>
    <w:uiPriority w:val="39"/>
    <w:unhideWhenUsed/>
    <w:rsid w:val="0084073E"/>
    <w:pPr>
      <w:ind w:left="1440"/>
      <w:jc w:val="left"/>
    </w:pPr>
    <w:rPr>
      <w:rFonts w:ascii="Calibri" w:hAnsi="Calibri" w:cs="Calibri"/>
      <w:sz w:val="20"/>
      <w:szCs w:val="20"/>
    </w:rPr>
  </w:style>
  <w:style w:type="paragraph" w:customStyle="1" w:styleId="Sumrio91">
    <w:name w:val="Sumário 91"/>
    <w:basedOn w:val="Normal"/>
    <w:next w:val="Normal"/>
    <w:autoRedefine/>
    <w:uiPriority w:val="39"/>
    <w:unhideWhenUsed/>
    <w:rsid w:val="0084073E"/>
    <w:pPr>
      <w:ind w:left="1680"/>
      <w:jc w:val="left"/>
    </w:pPr>
    <w:rPr>
      <w:rFonts w:ascii="Calibri" w:hAnsi="Calibri" w:cs="Calibri"/>
      <w:sz w:val="20"/>
      <w:szCs w:val="20"/>
    </w:rPr>
  </w:style>
  <w:style w:type="character" w:customStyle="1" w:styleId="Ttulo2Char1">
    <w:name w:val="Título 2 Char1"/>
    <w:uiPriority w:val="9"/>
    <w:semiHidden/>
    <w:rsid w:val="0084073E"/>
    <w:rPr>
      <w:rFonts w:ascii="Cambria" w:eastAsia="Times New Roman" w:hAnsi="Cambria" w:cs="Times New Roman"/>
      <w:b/>
      <w:bCs/>
      <w:color w:val="4F81BD"/>
      <w:sz w:val="26"/>
      <w:szCs w:val="26"/>
    </w:rPr>
  </w:style>
  <w:style w:type="character" w:customStyle="1" w:styleId="Ttulo5Char1">
    <w:name w:val="Título 5 Char1"/>
    <w:uiPriority w:val="9"/>
    <w:semiHidden/>
    <w:rsid w:val="0084073E"/>
    <w:rPr>
      <w:rFonts w:ascii="Cambria" w:eastAsia="Times New Roman" w:hAnsi="Cambria" w:cs="Times New Roman"/>
      <w:color w:val="243F60"/>
    </w:rPr>
  </w:style>
  <w:style w:type="character" w:customStyle="1" w:styleId="Ttulo6Char1">
    <w:name w:val="Título 6 Char1"/>
    <w:uiPriority w:val="9"/>
    <w:semiHidden/>
    <w:rsid w:val="0084073E"/>
    <w:rPr>
      <w:rFonts w:ascii="Cambria" w:eastAsia="Times New Roman" w:hAnsi="Cambria" w:cs="Times New Roman"/>
      <w:i/>
      <w:iCs/>
      <w:color w:val="243F60"/>
    </w:rPr>
  </w:style>
  <w:style w:type="character" w:customStyle="1" w:styleId="Ttulo7Char1">
    <w:name w:val="Título 7 Char1"/>
    <w:uiPriority w:val="9"/>
    <w:semiHidden/>
    <w:rsid w:val="0084073E"/>
    <w:rPr>
      <w:rFonts w:ascii="Cambria" w:eastAsia="Times New Roman" w:hAnsi="Cambria" w:cs="Times New Roman"/>
      <w:i/>
      <w:iCs/>
      <w:color w:val="404040"/>
    </w:rPr>
  </w:style>
  <w:style w:type="character" w:customStyle="1" w:styleId="Ttulo8Char1">
    <w:name w:val="Título 8 Char1"/>
    <w:uiPriority w:val="9"/>
    <w:semiHidden/>
    <w:rsid w:val="0084073E"/>
    <w:rPr>
      <w:rFonts w:ascii="Cambria" w:eastAsia="Times New Roman" w:hAnsi="Cambria" w:cs="Times New Roman"/>
      <w:color w:val="404040"/>
      <w:sz w:val="20"/>
      <w:szCs w:val="20"/>
    </w:rPr>
  </w:style>
  <w:style w:type="character" w:customStyle="1" w:styleId="Ttulo9Char1">
    <w:name w:val="Título 9 Char1"/>
    <w:uiPriority w:val="9"/>
    <w:semiHidden/>
    <w:rsid w:val="0084073E"/>
    <w:rPr>
      <w:rFonts w:ascii="Cambria" w:eastAsia="Times New Roman" w:hAnsi="Cambria" w:cs="Times New Roman"/>
      <w:i/>
      <w:iCs/>
      <w:color w:val="404040"/>
      <w:sz w:val="20"/>
      <w:szCs w:val="20"/>
    </w:rPr>
  </w:style>
  <w:style w:type="character" w:styleId="Forte">
    <w:name w:val="Strong"/>
    <w:uiPriority w:val="22"/>
    <w:rsid w:val="00972DFB"/>
    <w:rPr>
      <w:b/>
      <w:bCs/>
    </w:rPr>
  </w:style>
  <w:style w:type="paragraph" w:styleId="MapadoDocumento">
    <w:name w:val="Document Map"/>
    <w:basedOn w:val="Normal"/>
    <w:link w:val="MapadoDocumentoChar"/>
    <w:uiPriority w:val="99"/>
    <w:semiHidden/>
    <w:unhideWhenUsed/>
    <w:rsid w:val="00C07A7F"/>
    <w:pPr>
      <w:spacing w:line="240" w:lineRule="auto"/>
    </w:pPr>
    <w:rPr>
      <w:rFonts w:ascii="Tahoma" w:hAnsi="Tahoma" w:cs="Tahoma"/>
      <w:sz w:val="16"/>
      <w:szCs w:val="16"/>
    </w:rPr>
  </w:style>
  <w:style w:type="character" w:customStyle="1" w:styleId="MapadoDocumentoChar">
    <w:name w:val="Mapa do Documento Char"/>
    <w:link w:val="MapadoDocumento"/>
    <w:uiPriority w:val="99"/>
    <w:semiHidden/>
    <w:rsid w:val="00C07A7F"/>
    <w:rPr>
      <w:rFonts w:ascii="Tahoma" w:hAnsi="Tahoma" w:cs="Tahoma"/>
      <w:sz w:val="16"/>
      <w:szCs w:val="16"/>
    </w:rPr>
  </w:style>
  <w:style w:type="table" w:styleId="GradeClara">
    <w:name w:val="Light Grid"/>
    <w:basedOn w:val="Tabelanormal"/>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1">
    <w:name w:val="Grade Clara1"/>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2">
    <w:name w:val="Grade Clara2"/>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o">
    <w:name w:val="Revision"/>
    <w:hidden/>
    <w:uiPriority w:val="99"/>
    <w:semiHidden/>
    <w:rsid w:val="003A58E0"/>
    <w:rPr>
      <w:sz w:val="24"/>
      <w:szCs w:val="24"/>
      <w:lang w:eastAsia="en-US"/>
    </w:rPr>
  </w:style>
  <w:style w:type="paragraph" w:styleId="Ttulo">
    <w:name w:val="Title"/>
    <w:basedOn w:val="Normal"/>
    <w:link w:val="TtuloChar"/>
    <w:autoRedefine/>
    <w:qFormat/>
    <w:rsid w:val="008A1C3B"/>
    <w:pPr>
      <w:spacing w:line="240" w:lineRule="auto"/>
      <w:jc w:val="center"/>
    </w:pPr>
    <w:rPr>
      <w:b/>
      <w:caps/>
      <w:sz w:val="28"/>
      <w:szCs w:val="20"/>
    </w:rPr>
  </w:style>
  <w:style w:type="character" w:customStyle="1" w:styleId="TtuloChar">
    <w:name w:val="Título Char"/>
    <w:link w:val="Ttulo"/>
    <w:rsid w:val="008A1C3B"/>
    <w:rPr>
      <w:rFonts w:eastAsia="Times New Roman"/>
      <w:b/>
      <w:caps/>
      <w:sz w:val="28"/>
    </w:rPr>
  </w:style>
  <w:style w:type="character" w:customStyle="1" w:styleId="SemEspaamentoChar">
    <w:name w:val="Sem Espaçamento Char"/>
    <w:aliases w:val="rodapé Char"/>
    <w:link w:val="SemEspaamento"/>
    <w:uiPriority w:val="1"/>
    <w:locked/>
    <w:rsid w:val="00644325"/>
    <w:rPr>
      <w:rFonts w:eastAsia="Times New Roman"/>
      <w:szCs w:val="24"/>
    </w:rPr>
  </w:style>
  <w:style w:type="paragraph" w:customStyle="1" w:styleId="TxBr2t1">
    <w:name w:val="TxBr_2t1"/>
    <w:basedOn w:val="Normal"/>
    <w:uiPriority w:val="99"/>
    <w:semiHidden/>
    <w:rsid w:val="009D5B82"/>
    <w:pPr>
      <w:autoSpaceDE w:val="0"/>
      <w:autoSpaceDN w:val="0"/>
      <w:adjustRightInd w:val="0"/>
      <w:spacing w:line="368" w:lineRule="atLeast"/>
      <w:jc w:val="left"/>
    </w:pPr>
    <w:rPr>
      <w:rFonts w:ascii="Arial" w:hAnsi="Arial"/>
      <w:lang w:val="en-US"/>
    </w:rPr>
  </w:style>
  <w:style w:type="paragraph" w:customStyle="1" w:styleId="xl67">
    <w:name w:val="xl67"/>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68">
    <w:name w:val="xl68"/>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69">
    <w:name w:val="xl69"/>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0">
    <w:name w:val="xl7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1">
    <w:name w:val="xl71"/>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2">
    <w:name w:val="xl72"/>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73">
    <w:name w:val="xl73"/>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74">
    <w:name w:val="xl74"/>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75">
    <w:name w:val="xl75"/>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76">
    <w:name w:val="xl76"/>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sz w:val="20"/>
      <w:szCs w:val="20"/>
    </w:rPr>
  </w:style>
  <w:style w:type="paragraph" w:customStyle="1" w:styleId="xl77">
    <w:name w:val="xl77"/>
    <w:basedOn w:val="Normal"/>
    <w:uiPriority w:val="99"/>
    <w:semiHidden/>
    <w:rsid w:val="009D5B82"/>
    <w:pPr>
      <w:pBdr>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8">
    <w:name w:val="xl78"/>
    <w:basedOn w:val="Normal"/>
    <w:uiPriority w:val="99"/>
    <w:semiHidden/>
    <w:rsid w:val="009D5B8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79">
    <w:name w:val="xl79"/>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0">
    <w:name w:val="xl80"/>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1">
    <w:name w:val="xl81"/>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2">
    <w:name w:val="xl82"/>
    <w:basedOn w:val="Normal"/>
    <w:uiPriority w:val="99"/>
    <w:semiHidden/>
    <w:rsid w:val="009D5B82"/>
    <w:pPr>
      <w:pBdr>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83">
    <w:name w:val="xl83"/>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84">
    <w:name w:val="xl84"/>
    <w:basedOn w:val="Normal"/>
    <w:uiPriority w:val="99"/>
    <w:semiHidden/>
    <w:rsid w:val="009D5B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5">
    <w:name w:val="xl8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86">
    <w:name w:val="xl86"/>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87">
    <w:name w:val="xl87"/>
    <w:basedOn w:val="Normal"/>
    <w:uiPriority w:val="99"/>
    <w:semiHidden/>
    <w:rsid w:val="009D5B8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8">
    <w:name w:val="xl88"/>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9">
    <w:name w:val="xl89"/>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90">
    <w:name w:val="xl90"/>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1">
    <w:name w:val="xl91"/>
    <w:basedOn w:val="Normal"/>
    <w:uiPriority w:val="99"/>
    <w:semiHidden/>
    <w:rsid w:val="009D5B82"/>
    <w:pPr>
      <w:pBdr>
        <w:top w:val="single" w:sz="4" w:space="0" w:color="auto"/>
        <w:left w:val="single" w:sz="4" w:space="0" w:color="auto"/>
        <w:bottom w:val="single" w:sz="8"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2">
    <w:name w:val="xl92"/>
    <w:basedOn w:val="Normal"/>
    <w:uiPriority w:val="99"/>
    <w:semiHidden/>
    <w:rsid w:val="009D5B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3">
    <w:name w:val="xl93"/>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4">
    <w:name w:val="xl94"/>
    <w:basedOn w:val="Normal"/>
    <w:uiPriority w:val="99"/>
    <w:semiHidden/>
    <w:rsid w:val="009D5B82"/>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5">
    <w:name w:val="xl95"/>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6">
    <w:name w:val="xl96"/>
    <w:basedOn w:val="Normal"/>
    <w:uiPriority w:val="99"/>
    <w:semiHidden/>
    <w:rsid w:val="009D5B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7">
    <w:name w:val="xl97"/>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98">
    <w:name w:val="xl98"/>
    <w:basedOn w:val="Normal"/>
    <w:uiPriority w:val="99"/>
    <w:semiHidden/>
    <w:rsid w:val="009D5B8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9">
    <w:name w:val="xl99"/>
    <w:basedOn w:val="Normal"/>
    <w:uiPriority w:val="99"/>
    <w:semiHidden/>
    <w:rsid w:val="009D5B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0">
    <w:name w:val="xl100"/>
    <w:basedOn w:val="Normal"/>
    <w:uiPriority w:val="99"/>
    <w:semiHidden/>
    <w:rsid w:val="009D5B82"/>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1">
    <w:name w:val="xl101"/>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2">
    <w:name w:val="xl102"/>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03">
    <w:name w:val="xl103"/>
    <w:basedOn w:val="Normal"/>
    <w:uiPriority w:val="99"/>
    <w:semiHidden/>
    <w:rsid w:val="009D5B82"/>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4">
    <w:name w:val="xl104"/>
    <w:basedOn w:val="Normal"/>
    <w:uiPriority w:val="99"/>
    <w:semiHidden/>
    <w:rsid w:val="009D5B8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5">
    <w:name w:val="xl105"/>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6">
    <w:name w:val="xl106"/>
    <w:basedOn w:val="Normal"/>
    <w:uiPriority w:val="99"/>
    <w:semiHidden/>
    <w:rsid w:val="009D5B82"/>
    <w:pPr>
      <w:pBdr>
        <w:top w:val="single" w:sz="4" w:space="0" w:color="auto"/>
        <w:left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07">
    <w:name w:val="xl107"/>
    <w:basedOn w:val="Normal"/>
    <w:uiPriority w:val="99"/>
    <w:semiHidden/>
    <w:rsid w:val="009D5B82"/>
    <w:pPr>
      <w:pBdr>
        <w:top w:val="single" w:sz="4" w:space="0" w:color="auto"/>
        <w:left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8">
    <w:name w:val="xl108"/>
    <w:basedOn w:val="Normal"/>
    <w:uiPriority w:val="99"/>
    <w:semiHidden/>
    <w:rsid w:val="009D5B82"/>
    <w:pPr>
      <w:pBdr>
        <w:top w:val="single" w:sz="4" w:space="0" w:color="auto"/>
        <w:left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9">
    <w:name w:val="xl109"/>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0">
    <w:name w:val="xl110"/>
    <w:basedOn w:val="Normal"/>
    <w:uiPriority w:val="99"/>
    <w:semiHidden/>
    <w:rsid w:val="009D5B82"/>
    <w:pPr>
      <w:pBdr>
        <w:top w:val="single" w:sz="4" w:space="0" w:color="auto"/>
        <w:left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1">
    <w:name w:val="xl111"/>
    <w:basedOn w:val="Normal"/>
    <w:uiPriority w:val="99"/>
    <w:semiHidden/>
    <w:rsid w:val="009D5B82"/>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2">
    <w:name w:val="xl112"/>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3">
    <w:name w:val="xl113"/>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4">
    <w:name w:val="xl114"/>
    <w:basedOn w:val="Normal"/>
    <w:uiPriority w:val="99"/>
    <w:semiHidden/>
    <w:rsid w:val="009D5B82"/>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5">
    <w:name w:val="xl115"/>
    <w:basedOn w:val="Normal"/>
    <w:uiPriority w:val="99"/>
    <w:semiHidden/>
    <w:rsid w:val="009D5B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6">
    <w:name w:val="xl116"/>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7">
    <w:name w:val="xl117"/>
    <w:basedOn w:val="Normal"/>
    <w:uiPriority w:val="99"/>
    <w:semiHidden/>
    <w:rsid w:val="009D5B82"/>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18">
    <w:name w:val="xl118"/>
    <w:basedOn w:val="Normal"/>
    <w:uiPriority w:val="99"/>
    <w:semiHidden/>
    <w:rsid w:val="009D5B82"/>
    <w:pPr>
      <w:pBdr>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19">
    <w:name w:val="xl119"/>
    <w:basedOn w:val="Normal"/>
    <w:uiPriority w:val="99"/>
    <w:semiHidden/>
    <w:rsid w:val="009D5B82"/>
    <w:pPr>
      <w:pBdr>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20">
    <w:name w:val="xl120"/>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1">
    <w:name w:val="xl121"/>
    <w:basedOn w:val="Normal"/>
    <w:uiPriority w:val="99"/>
    <w:semiHidden/>
    <w:rsid w:val="009D5B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2">
    <w:name w:val="xl122"/>
    <w:basedOn w:val="Normal"/>
    <w:uiPriority w:val="99"/>
    <w:semiHidden/>
    <w:rsid w:val="009D5B82"/>
    <w:pPr>
      <w:pBdr>
        <w:top w:val="single" w:sz="12" w:space="0" w:color="FF0000"/>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3">
    <w:name w:val="xl123"/>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4">
    <w:name w:val="xl124"/>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5">
    <w:name w:val="xl125"/>
    <w:basedOn w:val="Normal"/>
    <w:uiPriority w:val="99"/>
    <w:semiHidden/>
    <w:rsid w:val="009D5B82"/>
    <w:pPr>
      <w:pBdr>
        <w:top w:val="single" w:sz="12" w:space="0" w:color="FF0000"/>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6">
    <w:name w:val="xl126"/>
    <w:basedOn w:val="Normal"/>
    <w:uiPriority w:val="99"/>
    <w:semiHidden/>
    <w:rsid w:val="009D5B82"/>
    <w:pPr>
      <w:pBdr>
        <w:top w:val="single" w:sz="12" w:space="0" w:color="FF0000"/>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7">
    <w:name w:val="xl127"/>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8">
    <w:name w:val="xl128"/>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29">
    <w:name w:val="xl129"/>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30">
    <w:name w:val="xl130"/>
    <w:basedOn w:val="Normal"/>
    <w:uiPriority w:val="99"/>
    <w:semiHidden/>
    <w:rsid w:val="009D5B82"/>
    <w:pPr>
      <w:pBdr>
        <w:top w:val="single" w:sz="12" w:space="0" w:color="FF0000"/>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31">
    <w:name w:val="xl131"/>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32">
    <w:name w:val="xl132"/>
    <w:basedOn w:val="Normal"/>
    <w:uiPriority w:val="99"/>
    <w:semiHidden/>
    <w:rsid w:val="009D5B82"/>
    <w:pPr>
      <w:pBdr>
        <w:top w:val="single" w:sz="12" w:space="0" w:color="FF0000"/>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3">
    <w:name w:val="xl133"/>
    <w:basedOn w:val="Normal"/>
    <w:uiPriority w:val="99"/>
    <w:semiHidden/>
    <w:rsid w:val="009D5B82"/>
    <w:pPr>
      <w:pBdr>
        <w:top w:val="single" w:sz="4" w:space="0" w:color="auto"/>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4">
    <w:name w:val="xl134"/>
    <w:basedOn w:val="Normal"/>
    <w:uiPriority w:val="99"/>
    <w:semiHidden/>
    <w:rsid w:val="009D5B82"/>
    <w:pPr>
      <w:pBdr>
        <w:top w:val="single" w:sz="4" w:space="0" w:color="auto"/>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5">
    <w:name w:val="xl135"/>
    <w:basedOn w:val="Normal"/>
    <w:uiPriority w:val="99"/>
    <w:semiHidden/>
    <w:rsid w:val="009D5B82"/>
    <w:pPr>
      <w:pBdr>
        <w:top w:val="single" w:sz="4" w:space="0" w:color="auto"/>
        <w:left w:val="single" w:sz="12" w:space="0" w:color="FF0000"/>
        <w:bottom w:val="single" w:sz="12" w:space="0" w:color="FF0000"/>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6">
    <w:name w:val="xl136"/>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37">
    <w:name w:val="xl137"/>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38">
    <w:name w:val="xl138"/>
    <w:basedOn w:val="Normal"/>
    <w:uiPriority w:val="99"/>
    <w:semiHidden/>
    <w:rsid w:val="009D5B82"/>
    <w:pPr>
      <w:pBdr>
        <w:top w:val="single" w:sz="4" w:space="0" w:color="auto"/>
        <w:left w:val="single" w:sz="4" w:space="0" w:color="auto"/>
        <w:bottom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9">
    <w:name w:val="xl139"/>
    <w:basedOn w:val="Normal"/>
    <w:uiPriority w:val="99"/>
    <w:semiHidden/>
    <w:rsid w:val="009D5B82"/>
    <w:pPr>
      <w:pBdr>
        <w:top w:val="single" w:sz="4" w:space="0" w:color="auto"/>
        <w:left w:val="single" w:sz="8"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0">
    <w:name w:val="xl140"/>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1">
    <w:name w:val="xl141"/>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42">
    <w:name w:val="xl142"/>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3">
    <w:name w:val="xl143"/>
    <w:basedOn w:val="Normal"/>
    <w:uiPriority w:val="99"/>
    <w:semiHidden/>
    <w:rsid w:val="009D5B82"/>
    <w:pPr>
      <w:pBdr>
        <w:top w:val="single" w:sz="4" w:space="0" w:color="auto"/>
        <w:left w:val="single" w:sz="4" w:space="0" w:color="auto"/>
        <w:bottom w:val="single" w:sz="12" w:space="0" w:color="FF0000"/>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4">
    <w:name w:val="xl144"/>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45">
    <w:name w:val="xl145"/>
    <w:basedOn w:val="Normal"/>
    <w:uiPriority w:val="99"/>
    <w:semiHidden/>
    <w:rsid w:val="009D5B82"/>
    <w:pPr>
      <w:pBdr>
        <w:top w:val="single" w:sz="4" w:space="0" w:color="auto"/>
        <w:left w:val="single" w:sz="4" w:space="0" w:color="auto"/>
        <w:bottom w:val="single" w:sz="12" w:space="0" w:color="FF0000"/>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46">
    <w:name w:val="xl146"/>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7">
    <w:name w:val="xl147"/>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8">
    <w:name w:val="xl148"/>
    <w:basedOn w:val="Normal"/>
    <w:uiPriority w:val="99"/>
    <w:semiHidden/>
    <w:rsid w:val="009D5B82"/>
    <w:pPr>
      <w:pBdr>
        <w:top w:val="single" w:sz="8"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9">
    <w:name w:val="xl149"/>
    <w:basedOn w:val="Normal"/>
    <w:uiPriority w:val="99"/>
    <w:semiHidden/>
    <w:rsid w:val="009D5B82"/>
    <w:pPr>
      <w:pBdr>
        <w:top w:val="single" w:sz="4"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0">
    <w:name w:val="xl150"/>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1">
    <w:name w:val="xl151"/>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2">
    <w:name w:val="xl152"/>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3">
    <w:name w:val="xl153"/>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4">
    <w:name w:val="xl154"/>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5">
    <w:name w:val="xl15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6">
    <w:name w:val="xl156"/>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7">
    <w:name w:val="xl157"/>
    <w:basedOn w:val="Normal"/>
    <w:uiPriority w:val="99"/>
    <w:semiHidden/>
    <w:rsid w:val="009D5B82"/>
    <w:pPr>
      <w:pBdr>
        <w:top w:val="single" w:sz="8"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8">
    <w:name w:val="xl158"/>
    <w:basedOn w:val="Normal"/>
    <w:uiPriority w:val="99"/>
    <w:semiHidden/>
    <w:rsid w:val="009D5B82"/>
    <w:pPr>
      <w:pBdr>
        <w:top w:val="single" w:sz="4"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9">
    <w:name w:val="xl159"/>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0">
    <w:name w:val="xl16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1">
    <w:name w:val="xl161"/>
    <w:basedOn w:val="Normal"/>
    <w:uiPriority w:val="99"/>
    <w:semiHidden/>
    <w:rsid w:val="009D5B82"/>
    <w:pPr>
      <w:pBdr>
        <w:top w:val="single" w:sz="8"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62">
    <w:name w:val="xl162"/>
    <w:basedOn w:val="Normal"/>
    <w:uiPriority w:val="99"/>
    <w:semiHidden/>
    <w:rsid w:val="009D5B82"/>
    <w:pPr>
      <w:pBdr>
        <w:top w:val="single" w:sz="4"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table" w:styleId="SombreamentoClaro-nfase5">
    <w:name w:val="Light Shading Accent 5"/>
    <w:basedOn w:val="Tabelanormal"/>
    <w:uiPriority w:val="60"/>
    <w:rsid w:val="009D5B82"/>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e5">
    <w:name w:val="Light List Accent 5"/>
    <w:basedOn w:val="Tabelanormal"/>
    <w:uiPriority w:val="61"/>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adeClara-nfase5">
    <w:name w:val="Light Grid Accent 5"/>
    <w:basedOn w:val="Tabelanormal"/>
    <w:uiPriority w:val="62"/>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mentoMdio1-nfase5">
    <w:name w:val="Medium Shading 1 Accent 5"/>
    <w:basedOn w:val="Tabelanormal"/>
    <w:uiPriority w:val="63"/>
    <w:rsid w:val="009D5B82"/>
    <w:rPr>
      <w:rFonts w:ascii="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dia2-nfase5">
    <w:name w:val="Medium List 2 Accent 5"/>
    <w:basedOn w:val="Tabelanormal"/>
    <w:uiPriority w:val="66"/>
    <w:rsid w:val="009D5B82"/>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radeMdia3-nfase5">
    <w:name w:val="Medium Grid 3 Accent 5"/>
    <w:basedOn w:val="Tabelanormal"/>
    <w:uiPriority w:val="69"/>
    <w:rsid w:val="009D5B82"/>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mentoClaro-nfase11">
    <w:name w:val="Sombreamento Claro - Ênfase 11"/>
    <w:basedOn w:val="Tabelanormal"/>
    <w:uiPriority w:val="60"/>
    <w:rsid w:val="009D5B82"/>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e11">
    <w:name w:val="Lista Clara - Ênfase 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e111">
    <w:name w:val="Lista Clara - Ênfase 1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merodelinha">
    <w:name w:val="line number"/>
    <w:uiPriority w:val="99"/>
    <w:semiHidden/>
    <w:unhideWhenUsed/>
    <w:rsid w:val="009D75E5"/>
  </w:style>
  <w:style w:type="paragraph" w:customStyle="1" w:styleId="SubTtulo2">
    <w:name w:val="Sub Título 2"/>
    <w:basedOn w:val="Normal"/>
    <w:next w:val="Normal"/>
    <w:link w:val="SubTtulo2Char"/>
    <w:autoRedefine/>
    <w:rsid w:val="00837A6B"/>
    <w:pPr>
      <w:numPr>
        <w:numId w:val="4"/>
      </w:numPr>
      <w:ind w:left="0" w:firstLine="0"/>
      <w:jc w:val="left"/>
    </w:pPr>
    <w:rPr>
      <w:sz w:val="28"/>
      <w:szCs w:val="28"/>
    </w:rPr>
  </w:style>
  <w:style w:type="character" w:customStyle="1" w:styleId="SubTtulo2Char">
    <w:name w:val="Sub Título 2 Char"/>
    <w:link w:val="SubTtulo2"/>
    <w:rsid w:val="00837A6B"/>
    <w:rPr>
      <w:sz w:val="28"/>
      <w:szCs w:val="28"/>
      <w:lang w:eastAsia="en-US"/>
    </w:rPr>
  </w:style>
  <w:style w:type="paragraph" w:customStyle="1" w:styleId="PargrafodaLista1">
    <w:name w:val="Parágrafo da Lista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11">
    <w:name w:val="Parágrafo da Lista1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2">
    <w:name w:val="Parágrafo da Lista2"/>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Body">
    <w:name w:val="Body"/>
    <w:rsid w:val="00474320"/>
    <w:pPr>
      <w:pBdr>
        <w:top w:val="nil"/>
        <w:left w:val="nil"/>
        <w:bottom w:val="nil"/>
        <w:right w:val="nil"/>
        <w:between w:val="nil"/>
        <w:bar w:val="nil"/>
      </w:pBdr>
      <w:spacing w:after="160" w:line="259" w:lineRule="auto"/>
    </w:pPr>
    <w:rPr>
      <w:rFonts w:ascii="Calibri" w:hAnsi="Calibri" w:cs="Calibri"/>
      <w:color w:val="000000"/>
      <w:sz w:val="22"/>
      <w:szCs w:val="22"/>
      <w:u w:color="000000"/>
      <w:bdr w:val="nil"/>
    </w:rPr>
  </w:style>
  <w:style w:type="paragraph" w:customStyle="1" w:styleId="anppomcitacaoBloco">
    <w:name w:val="anppom_citacaoBloco"/>
    <w:next w:val="anppombodytext"/>
    <w:autoRedefine/>
    <w:rsid w:val="00474320"/>
    <w:pPr>
      <w:spacing w:after="240"/>
      <w:ind w:left="2268"/>
      <w:jc w:val="both"/>
    </w:pPr>
    <w:rPr>
      <w:rFonts w:eastAsia="Times"/>
      <w:color w:val="000000"/>
    </w:rPr>
  </w:style>
  <w:style w:type="paragraph" w:customStyle="1" w:styleId="anppombodytext">
    <w:name w:val="anppom_bodytext"/>
    <w:autoRedefine/>
    <w:rsid w:val="003F3DAE"/>
    <w:pPr>
      <w:spacing w:line="360" w:lineRule="auto"/>
      <w:jc w:val="both"/>
    </w:pPr>
    <w:rPr>
      <w:rFonts w:eastAsia="Times"/>
      <w:b/>
      <w:color w:val="000000"/>
      <w:sz w:val="24"/>
      <w:szCs w:val="24"/>
    </w:rPr>
  </w:style>
  <w:style w:type="paragraph" w:customStyle="1" w:styleId="anppomTextoNotaRodape">
    <w:name w:val="anppomTextoNotaRodape"/>
    <w:autoRedefine/>
    <w:rsid w:val="00474320"/>
    <w:pPr>
      <w:spacing w:after="120"/>
      <w:ind w:firstLine="720"/>
      <w:jc w:val="both"/>
    </w:pPr>
    <w:rPr>
      <w:rFonts w:eastAsia="Times"/>
      <w:color w:val="000000"/>
    </w:rPr>
  </w:style>
  <w:style w:type="paragraph" w:customStyle="1" w:styleId="anppomlegenda">
    <w:name w:val="anppom_legenda"/>
    <w:next w:val="anppombodytext"/>
    <w:autoRedefine/>
    <w:rsid w:val="003F3DAE"/>
    <w:pPr>
      <w:ind w:left="851" w:right="849"/>
      <w:jc w:val="both"/>
    </w:pPr>
    <w:rPr>
      <w:rFonts w:eastAsia="Times"/>
      <w:color w:val="000000"/>
    </w:rPr>
  </w:style>
  <w:style w:type="paragraph" w:customStyle="1" w:styleId="anppombibliografia">
    <w:name w:val="anppom_bibliografia"/>
    <w:autoRedefine/>
    <w:rsid w:val="009009EF"/>
    <w:pPr>
      <w:spacing w:before="240" w:after="360"/>
      <w:ind w:left="851" w:hanging="851"/>
      <w:jc w:val="both"/>
    </w:pPr>
    <w:rPr>
      <w:rFonts w:eastAsia="Times"/>
      <w:b/>
      <w:color w:val="000000"/>
    </w:rPr>
  </w:style>
  <w:style w:type="paragraph" w:styleId="Citao">
    <w:name w:val="Quote"/>
    <w:basedOn w:val="Normal"/>
    <w:next w:val="Normal"/>
    <w:link w:val="CitaoChar"/>
    <w:autoRedefine/>
    <w:uiPriority w:val="29"/>
    <w:qFormat/>
    <w:rsid w:val="00701571"/>
    <w:pPr>
      <w:spacing w:before="240" w:after="360" w:line="240" w:lineRule="auto"/>
      <w:ind w:left="2268"/>
    </w:pPr>
    <w:rPr>
      <w:iCs/>
      <w:sz w:val="20"/>
      <w:szCs w:val="22"/>
    </w:rPr>
  </w:style>
  <w:style w:type="character" w:customStyle="1" w:styleId="CitaoChar">
    <w:name w:val="Citação Char"/>
    <w:link w:val="Citao"/>
    <w:uiPriority w:val="29"/>
    <w:rsid w:val="00701571"/>
    <w:rPr>
      <w:iCs/>
      <w:szCs w:val="22"/>
      <w:lang w:eastAsia="en-US"/>
    </w:rPr>
  </w:style>
  <w:style w:type="character" w:styleId="nfaseSutil">
    <w:name w:val="Subtle Emphasis"/>
    <w:uiPriority w:val="19"/>
    <w:rsid w:val="00474320"/>
    <w:rPr>
      <w:i/>
      <w:iCs/>
      <w:color w:val="808080"/>
    </w:rPr>
  </w:style>
  <w:style w:type="character" w:styleId="RefernciaSutil">
    <w:name w:val="Subtle Reference"/>
    <w:uiPriority w:val="31"/>
    <w:rsid w:val="00474320"/>
    <w:rPr>
      <w:smallCaps/>
      <w:color w:val="ED7D31"/>
      <w:u w:val="single"/>
    </w:rPr>
  </w:style>
  <w:style w:type="character" w:customStyle="1" w:styleId="mw-headline">
    <w:name w:val="mw-headline"/>
    <w:rsid w:val="00474320"/>
  </w:style>
  <w:style w:type="character" w:customStyle="1" w:styleId="mw-editsection">
    <w:name w:val="mw-editsection"/>
    <w:rsid w:val="00474320"/>
  </w:style>
  <w:style w:type="character" w:customStyle="1" w:styleId="mw-editsection-bracket">
    <w:name w:val="mw-editsection-bracket"/>
    <w:rsid w:val="00474320"/>
  </w:style>
  <w:style w:type="character" w:customStyle="1" w:styleId="mw-editsection-divider">
    <w:name w:val="mw-editsection-divider"/>
    <w:rsid w:val="00474320"/>
  </w:style>
  <w:style w:type="character" w:customStyle="1" w:styleId="ui-button-text">
    <w:name w:val="ui-button-text"/>
    <w:rsid w:val="00474320"/>
  </w:style>
  <w:style w:type="paragraph" w:customStyle="1" w:styleId="citaodeentrevista">
    <w:name w:val="citação de entrevista"/>
    <w:basedOn w:val="Citao"/>
    <w:autoRedefine/>
    <w:qFormat/>
    <w:rsid w:val="00983CFA"/>
    <w:rPr>
      <w:szCs w:val="20"/>
    </w:rPr>
  </w:style>
  <w:style w:type="table" w:customStyle="1" w:styleId="TabeladeGrade6Colorida1">
    <w:name w:val="Tabela de Grade 6 Colorida1"/>
    <w:basedOn w:val="Tabelanormal"/>
    <w:uiPriority w:val="51"/>
    <w:rsid w:val="00695B54"/>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emlista2">
    <w:name w:val="Sem lista2"/>
    <w:next w:val="Semlista"/>
    <w:uiPriority w:val="99"/>
    <w:semiHidden/>
    <w:unhideWhenUsed/>
    <w:rsid w:val="000774DF"/>
  </w:style>
  <w:style w:type="table" w:customStyle="1" w:styleId="Tabelacomgrade4">
    <w:name w:val="Tabela com grade4"/>
    <w:basedOn w:val="Tabelanormal"/>
    <w:next w:val="Tabelacomgrade"/>
    <w:uiPriority w:val="39"/>
    <w:rsid w:val="000774D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61">
    <w:name w:val="Tabela de Grade 2 - Ênfase 61"/>
    <w:basedOn w:val="Tabelanormal"/>
    <w:next w:val="TabeladeGrade2-nfase62"/>
    <w:uiPriority w:val="47"/>
    <w:rsid w:val="000774DF"/>
    <w:rPr>
      <w:rFonts w:ascii="Calibri" w:hAnsi="Calibri"/>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2-nfase62">
    <w:name w:val="Tabela de Grade 2 - Ênfase 62"/>
    <w:basedOn w:val="Tabelanormal"/>
    <w:uiPriority w:val="47"/>
    <w:rsid w:val="000774DF"/>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6Colorida10">
    <w:name w:val="Tabela de Grade 6 Colorida1"/>
    <w:basedOn w:val="Tabelanormal"/>
    <w:uiPriority w:val="51"/>
    <w:rsid w:val="00125C9E"/>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nfase620">
    <w:name w:val="Tabela de Grade 2 - Ênfase 62"/>
    <w:basedOn w:val="Tabelanormal"/>
    <w:uiPriority w:val="47"/>
    <w:rsid w:val="00125C9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r0">
    <w:name w:val="fr0"/>
    <w:basedOn w:val="Normal"/>
    <w:rsid w:val="006C2F20"/>
    <w:pPr>
      <w:spacing w:before="100" w:beforeAutospacing="1" w:after="100" w:afterAutospacing="1" w:line="240" w:lineRule="auto"/>
      <w:jc w:val="left"/>
    </w:pPr>
  </w:style>
  <w:style w:type="table" w:customStyle="1" w:styleId="TableNormal1">
    <w:name w:val="Table Normal1"/>
    <w:rsid w:val="00412B6B"/>
    <w:pPr>
      <w:widowControl w:val="0"/>
      <w:spacing w:after="160" w:line="259" w:lineRule="auto"/>
    </w:pPr>
    <w:rPr>
      <w:rFonts w:ascii="Calibri" w:hAnsi="Calibri" w:cs="Calibri"/>
      <w:color w:val="000000"/>
      <w:sz w:val="22"/>
      <w:szCs w:val="22"/>
    </w:rPr>
    <w:tblPr>
      <w:tblCellMar>
        <w:top w:w="0" w:type="dxa"/>
        <w:left w:w="0" w:type="dxa"/>
        <w:bottom w:w="0" w:type="dxa"/>
        <w:right w:w="0" w:type="dxa"/>
      </w:tblCellMar>
    </w:tblPr>
  </w:style>
  <w:style w:type="paragraph" w:customStyle="1" w:styleId="anppomRefnotaRodape">
    <w:name w:val="anppom_RefnotaRodape"/>
    <w:next w:val="anppombodytext"/>
    <w:autoRedefine/>
    <w:rsid w:val="00983CFA"/>
    <w:rPr>
      <w:rFonts w:eastAsia="Times"/>
      <w:color w:val="000000"/>
      <w:sz w:val="22"/>
      <w:vertAlign w:val="superscript"/>
    </w:rPr>
  </w:style>
  <w:style w:type="paragraph" w:customStyle="1" w:styleId="anppomTitulo">
    <w:name w:val="anppom_Titulo"/>
    <w:next w:val="anppomautorNome"/>
    <w:autoRedefine/>
    <w:rsid w:val="00983CFA"/>
    <w:pPr>
      <w:keepLines/>
      <w:suppressAutoHyphens/>
      <w:spacing w:after="240" w:line="360" w:lineRule="auto"/>
      <w:jc w:val="center"/>
      <w:outlineLvl w:val="0"/>
    </w:pPr>
    <w:rPr>
      <w:rFonts w:eastAsia="Times"/>
      <w:b/>
      <w:color w:val="000000"/>
      <w:sz w:val="28"/>
    </w:rPr>
  </w:style>
  <w:style w:type="paragraph" w:customStyle="1" w:styleId="anppomautorNome">
    <w:name w:val="anppom_autorNome"/>
    <w:autoRedefine/>
    <w:rsid w:val="00983CFA"/>
    <w:pPr>
      <w:jc w:val="right"/>
    </w:pPr>
    <w:rPr>
      <w:rFonts w:eastAsia="Times"/>
      <w:color w:val="000000"/>
      <w:sz w:val="24"/>
      <w:szCs w:val="24"/>
    </w:rPr>
  </w:style>
  <w:style w:type="paragraph" w:customStyle="1" w:styleId="anppomsubttulo1">
    <w:name w:val="anppom_subtítulo1"/>
    <w:next w:val="anppombodytext"/>
    <w:autoRedefine/>
    <w:rsid w:val="000A27CF"/>
    <w:pPr>
      <w:spacing w:before="240" w:after="360"/>
      <w:jc w:val="both"/>
    </w:pPr>
    <w:rPr>
      <w:rFonts w:ascii="Arial" w:eastAsia="Times" w:hAnsi="Arial"/>
      <w:b/>
      <w:color w:val="000000"/>
      <w:sz w:val="24"/>
    </w:rPr>
  </w:style>
  <w:style w:type="paragraph" w:customStyle="1" w:styleId="anppomautorEmail">
    <w:name w:val="anppom_autorEmail"/>
    <w:basedOn w:val="anppomautorNome"/>
    <w:autoRedefine/>
    <w:rsid w:val="00983CFA"/>
    <w:rPr>
      <w:i/>
      <w:sz w:val="20"/>
    </w:rPr>
  </w:style>
  <w:style w:type="paragraph" w:customStyle="1" w:styleId="anppomsumarioTitulo">
    <w:name w:val="anppom_sumarioTitulo"/>
    <w:next w:val="anppomsumarioTexto"/>
    <w:autoRedefine/>
    <w:rsid w:val="00983CFA"/>
    <w:pPr>
      <w:ind w:left="709"/>
      <w:jc w:val="both"/>
    </w:pPr>
    <w:rPr>
      <w:rFonts w:eastAsia="Times"/>
      <w:b/>
      <w:i/>
      <w:color w:val="000000"/>
    </w:rPr>
  </w:style>
  <w:style w:type="paragraph" w:customStyle="1" w:styleId="anppomsumarioTexto">
    <w:name w:val="anppom_sumarioTexto"/>
    <w:basedOn w:val="anppomsumarioTitulo"/>
    <w:autoRedefine/>
    <w:rsid w:val="00983CFA"/>
    <w:pPr>
      <w:spacing w:after="480"/>
    </w:pPr>
    <w:rPr>
      <w:b w:val="0"/>
    </w:rPr>
  </w:style>
  <w:style w:type="paragraph" w:customStyle="1" w:styleId="anppomkeywords">
    <w:name w:val="anppom_keywords"/>
    <w:autoRedefine/>
    <w:rsid w:val="00983CFA"/>
    <w:pPr>
      <w:spacing w:before="120" w:after="600"/>
      <w:ind w:left="851" w:right="284"/>
      <w:jc w:val="both"/>
    </w:pPr>
    <w:rPr>
      <w:rFonts w:eastAsia="Times"/>
      <w:color w:val="000000"/>
    </w:rPr>
  </w:style>
  <w:style w:type="paragraph" w:customStyle="1" w:styleId="anppomsubtitulo2">
    <w:name w:val="anppom_subtitulo2"/>
    <w:next w:val="anppombodytext"/>
    <w:autoRedefine/>
    <w:rsid w:val="00983CFA"/>
    <w:pPr>
      <w:spacing w:before="120"/>
      <w:ind w:firstLine="1134"/>
    </w:pPr>
    <w:rPr>
      <w:rFonts w:eastAsia="Times"/>
      <w:b/>
      <w:color w:val="000000"/>
      <w:sz w:val="24"/>
      <w:szCs w:val="24"/>
    </w:rPr>
  </w:style>
  <w:style w:type="paragraph" w:customStyle="1" w:styleId="anppomsubtituloBibliografia">
    <w:name w:val="anppom_subtituloBibliografia"/>
    <w:basedOn w:val="anppomsubttulo1"/>
    <w:next w:val="anppombibliografia"/>
    <w:autoRedefine/>
    <w:rsid w:val="003F3DAE"/>
    <w:rPr>
      <w:rFonts w:ascii="Times New Roman" w:hAnsi="Times New Roman"/>
      <w:szCs w:val="24"/>
    </w:rPr>
  </w:style>
  <w:style w:type="paragraph" w:customStyle="1" w:styleId="anppomcabecalho">
    <w:name w:val="anppom_cabecalho"/>
    <w:autoRedefine/>
    <w:uiPriority w:val="99"/>
    <w:rsid w:val="00983CFA"/>
    <w:pPr>
      <w:jc w:val="center"/>
    </w:pPr>
    <w:rPr>
      <w:rFonts w:eastAsia="Times"/>
      <w:b/>
      <w:noProof/>
    </w:rPr>
  </w:style>
  <w:style w:type="paragraph" w:customStyle="1" w:styleId="anppomrodape">
    <w:name w:val="anppom_rodape"/>
    <w:autoRedefine/>
    <w:rsid w:val="00983CFA"/>
    <w:rPr>
      <w:rFonts w:eastAsia="Times"/>
      <w:color w:val="000000"/>
    </w:rPr>
  </w:style>
  <w:style w:type="paragraph" w:customStyle="1" w:styleId="ListaColorida-nfase11">
    <w:name w:val="Lista Colorida - Ênfase 11"/>
    <w:basedOn w:val="Normal"/>
    <w:uiPriority w:val="34"/>
    <w:qFormat/>
    <w:rsid w:val="00983CFA"/>
    <w:pPr>
      <w:spacing w:after="200" w:line="276" w:lineRule="auto"/>
      <w:ind w:left="720"/>
      <w:contextualSpacing/>
    </w:pPr>
    <w:rPr>
      <w:rFonts w:ascii="Calibri" w:eastAsia="Calibri" w:hAnsi="Calibri"/>
      <w:sz w:val="22"/>
      <w:szCs w:val="22"/>
      <w:lang w:eastAsia="en-US"/>
    </w:rPr>
  </w:style>
  <w:style w:type="paragraph" w:customStyle="1" w:styleId="Corpodotexto">
    <w:name w:val="Corpo do texto"/>
    <w:basedOn w:val="Normal"/>
    <w:rsid w:val="00983CFA"/>
    <w:pPr>
      <w:widowControl w:val="0"/>
      <w:suppressAutoHyphens/>
      <w:spacing w:after="140" w:line="288" w:lineRule="auto"/>
    </w:pPr>
    <w:rPr>
      <w:rFonts w:ascii="Liberation Serif" w:eastAsia="SimSun" w:hAnsi="Liberation Serif" w:cs="Mangal"/>
      <w:lang w:eastAsia="zh-CN" w:bidi="hi-IN"/>
    </w:rPr>
  </w:style>
  <w:style w:type="character" w:customStyle="1" w:styleId="ALTERADOPELOREVISORcorreosugesto">
    <w:name w:val="ALTERADO PELO REVISOR (correção/sugestão)"/>
    <w:rsid w:val="00983CFA"/>
    <w:rPr>
      <w:rFonts w:ascii="Arial" w:hAnsi="Arial" w:cs="Arial"/>
      <w:dstrike w:val="0"/>
      <w:color w:val="FF0000"/>
      <w:spacing w:val="0"/>
      <w:w w:val="100"/>
      <w:kern w:val="0"/>
      <w:position w:val="0"/>
      <w:sz w:val="24"/>
      <w:szCs w:val="20"/>
      <w:effect w:val="none"/>
      <w:bdr w:val="none" w:sz="0" w:space="0" w:color="auto"/>
      <w:vertAlign w:val="baseline"/>
      <w:lang w:val="pt-BR"/>
    </w:rPr>
  </w:style>
  <w:style w:type="character" w:customStyle="1" w:styleId="tipcapes">
    <w:name w:val="tipcapes"/>
    <w:basedOn w:val="Fontepargpadro"/>
    <w:rsid w:val="00983CFA"/>
  </w:style>
  <w:style w:type="paragraph" w:customStyle="1" w:styleId="Standard">
    <w:name w:val="Standard"/>
    <w:rsid w:val="00983CFA"/>
    <w:pPr>
      <w:suppressAutoHyphens/>
      <w:autoSpaceDN w:val="0"/>
      <w:textAlignment w:val="baseline"/>
    </w:pPr>
    <w:rPr>
      <w:rFonts w:eastAsia="Lucida Sans Unicode" w:cs="Mangal"/>
      <w:kern w:val="3"/>
      <w:sz w:val="24"/>
      <w:szCs w:val="24"/>
      <w:lang w:eastAsia="zh-CN" w:bidi="hi-IN"/>
    </w:rPr>
  </w:style>
  <w:style w:type="paragraph" w:customStyle="1" w:styleId="CorpoA">
    <w:name w:val="Corpo A"/>
    <w:rsid w:val="00983CFA"/>
    <w:rPr>
      <w:rFonts w:ascii="Helvetica" w:eastAsia="ヒラギノ角ゴ Pro W3" w:hAnsi="Helvetica"/>
      <w:color w:val="000000"/>
      <w:sz w:val="24"/>
      <w:lang w:val="pt-PT"/>
    </w:rPr>
  </w:style>
  <w:style w:type="character" w:customStyle="1" w:styleId="Refdenotaderodap1">
    <w:name w:val="Ref. de nota de rodapé1"/>
    <w:rsid w:val="00983CFA"/>
    <w:rPr>
      <w:color w:val="000000"/>
      <w:sz w:val="20"/>
      <w:vertAlign w:val="superscript"/>
    </w:rPr>
  </w:style>
  <w:style w:type="paragraph" w:customStyle="1" w:styleId="Textodenotaderodap1">
    <w:name w:val="Texto de nota de rodapé1"/>
    <w:rsid w:val="00983CFA"/>
    <w:rPr>
      <w:rFonts w:ascii="Times" w:eastAsia="ヒラギノ角ゴ Pro W3" w:hAnsi="Times"/>
      <w:color w:val="000000"/>
    </w:rPr>
  </w:style>
  <w:style w:type="paragraph" w:customStyle="1" w:styleId="TextodeNotaA">
    <w:name w:val="Texto de Nota A"/>
    <w:rsid w:val="00983CFA"/>
    <w:rPr>
      <w:rFonts w:ascii="Helvetica" w:eastAsia="ヒラギノ角ゴ Pro W3" w:hAnsi="Helvetica"/>
      <w:color w:val="000000"/>
      <w:lang w:val="pt-PT"/>
    </w:rPr>
  </w:style>
  <w:style w:type="paragraph" w:customStyle="1" w:styleId="TextodeNota">
    <w:name w:val="Texto de Nota"/>
    <w:rsid w:val="00983CFA"/>
    <w:rPr>
      <w:rFonts w:ascii="Helvetica" w:eastAsia="ヒラギノ角ゴ Pro W3" w:hAnsi="Helvetica"/>
      <w:color w:val="000000"/>
      <w:lang w:val="pt-PT"/>
    </w:rPr>
  </w:style>
  <w:style w:type="paragraph" w:customStyle="1" w:styleId="CorpoB">
    <w:name w:val="Corpo B"/>
    <w:rsid w:val="00983CFA"/>
    <w:rPr>
      <w:rFonts w:ascii="Helvetica" w:eastAsia="ヒラギノ角ゴ Pro W3" w:hAnsi="Helvetica"/>
      <w:color w:val="000000"/>
      <w:sz w:val="24"/>
      <w:lang w:val="pt-PT"/>
    </w:rPr>
  </w:style>
  <w:style w:type="paragraph" w:customStyle="1" w:styleId="FormaLivreB">
    <w:name w:val="Forma Livre B"/>
    <w:rsid w:val="00983CFA"/>
    <w:rPr>
      <w:rFonts w:eastAsia="ヒラギノ角ゴ Pro W3"/>
      <w:color w:val="000000"/>
    </w:rPr>
  </w:style>
  <w:style w:type="paragraph" w:customStyle="1" w:styleId="FormaLivre">
    <w:name w:val="Forma Livre"/>
    <w:rsid w:val="00983CFA"/>
    <w:rPr>
      <w:rFonts w:eastAsia="ヒラギノ角ゴ Pro W3"/>
      <w:color w:val="000000"/>
    </w:rPr>
  </w:style>
  <w:style w:type="character" w:styleId="Nmerodepgina">
    <w:name w:val="page number"/>
    <w:rsid w:val="00983CFA"/>
  </w:style>
  <w:style w:type="character" w:customStyle="1" w:styleId="null">
    <w:name w:val="null"/>
    <w:basedOn w:val="Fontepargpadro"/>
    <w:rsid w:val="00983CFA"/>
  </w:style>
  <w:style w:type="character" w:customStyle="1" w:styleId="r3">
    <w:name w:val="_r3"/>
    <w:basedOn w:val="Fontepargpadro"/>
    <w:rsid w:val="00983CFA"/>
  </w:style>
  <w:style w:type="character" w:customStyle="1" w:styleId="ircho">
    <w:name w:val="irc_ho"/>
    <w:basedOn w:val="Fontepargpadro"/>
    <w:rsid w:val="00983CFA"/>
  </w:style>
  <w:style w:type="character" w:customStyle="1" w:styleId="ft">
    <w:name w:val="ft"/>
    <w:rsid w:val="00983CFA"/>
  </w:style>
  <w:style w:type="character" w:customStyle="1" w:styleId="Meno1">
    <w:name w:val="Menção1"/>
    <w:basedOn w:val="Fontepargpadro"/>
    <w:uiPriority w:val="99"/>
    <w:semiHidden/>
    <w:unhideWhenUsed/>
    <w:rsid w:val="00983CF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8953">
      <w:bodyDiv w:val="1"/>
      <w:marLeft w:val="0"/>
      <w:marRight w:val="0"/>
      <w:marTop w:val="0"/>
      <w:marBottom w:val="0"/>
      <w:divBdr>
        <w:top w:val="none" w:sz="0" w:space="0" w:color="auto"/>
        <w:left w:val="none" w:sz="0" w:space="0" w:color="auto"/>
        <w:bottom w:val="none" w:sz="0" w:space="0" w:color="auto"/>
        <w:right w:val="none" w:sz="0" w:space="0" w:color="auto"/>
      </w:divBdr>
    </w:div>
    <w:div w:id="68385881">
      <w:bodyDiv w:val="1"/>
      <w:marLeft w:val="0"/>
      <w:marRight w:val="0"/>
      <w:marTop w:val="0"/>
      <w:marBottom w:val="0"/>
      <w:divBdr>
        <w:top w:val="none" w:sz="0" w:space="0" w:color="auto"/>
        <w:left w:val="none" w:sz="0" w:space="0" w:color="auto"/>
        <w:bottom w:val="none" w:sz="0" w:space="0" w:color="auto"/>
        <w:right w:val="none" w:sz="0" w:space="0" w:color="auto"/>
      </w:divBdr>
    </w:div>
    <w:div w:id="145899593">
      <w:bodyDiv w:val="1"/>
      <w:marLeft w:val="0"/>
      <w:marRight w:val="0"/>
      <w:marTop w:val="0"/>
      <w:marBottom w:val="0"/>
      <w:divBdr>
        <w:top w:val="none" w:sz="0" w:space="0" w:color="auto"/>
        <w:left w:val="none" w:sz="0" w:space="0" w:color="auto"/>
        <w:bottom w:val="none" w:sz="0" w:space="0" w:color="auto"/>
        <w:right w:val="none" w:sz="0" w:space="0" w:color="auto"/>
      </w:divBdr>
    </w:div>
    <w:div w:id="156239419">
      <w:bodyDiv w:val="1"/>
      <w:marLeft w:val="0"/>
      <w:marRight w:val="0"/>
      <w:marTop w:val="0"/>
      <w:marBottom w:val="0"/>
      <w:divBdr>
        <w:top w:val="none" w:sz="0" w:space="0" w:color="auto"/>
        <w:left w:val="none" w:sz="0" w:space="0" w:color="auto"/>
        <w:bottom w:val="none" w:sz="0" w:space="0" w:color="auto"/>
        <w:right w:val="none" w:sz="0" w:space="0" w:color="auto"/>
      </w:divBdr>
    </w:div>
    <w:div w:id="190459476">
      <w:bodyDiv w:val="1"/>
      <w:marLeft w:val="0"/>
      <w:marRight w:val="0"/>
      <w:marTop w:val="0"/>
      <w:marBottom w:val="0"/>
      <w:divBdr>
        <w:top w:val="none" w:sz="0" w:space="0" w:color="auto"/>
        <w:left w:val="none" w:sz="0" w:space="0" w:color="auto"/>
        <w:bottom w:val="none" w:sz="0" w:space="0" w:color="auto"/>
        <w:right w:val="none" w:sz="0" w:space="0" w:color="auto"/>
      </w:divBdr>
    </w:div>
    <w:div w:id="192158686">
      <w:bodyDiv w:val="1"/>
      <w:marLeft w:val="0"/>
      <w:marRight w:val="0"/>
      <w:marTop w:val="0"/>
      <w:marBottom w:val="0"/>
      <w:divBdr>
        <w:top w:val="none" w:sz="0" w:space="0" w:color="auto"/>
        <w:left w:val="none" w:sz="0" w:space="0" w:color="auto"/>
        <w:bottom w:val="none" w:sz="0" w:space="0" w:color="auto"/>
        <w:right w:val="none" w:sz="0" w:space="0" w:color="auto"/>
      </w:divBdr>
    </w:div>
    <w:div w:id="194657475">
      <w:bodyDiv w:val="1"/>
      <w:marLeft w:val="0"/>
      <w:marRight w:val="0"/>
      <w:marTop w:val="0"/>
      <w:marBottom w:val="0"/>
      <w:divBdr>
        <w:top w:val="none" w:sz="0" w:space="0" w:color="auto"/>
        <w:left w:val="none" w:sz="0" w:space="0" w:color="auto"/>
        <w:bottom w:val="none" w:sz="0" w:space="0" w:color="auto"/>
        <w:right w:val="none" w:sz="0" w:space="0" w:color="auto"/>
      </w:divBdr>
    </w:div>
    <w:div w:id="247353670">
      <w:bodyDiv w:val="1"/>
      <w:marLeft w:val="0"/>
      <w:marRight w:val="0"/>
      <w:marTop w:val="0"/>
      <w:marBottom w:val="0"/>
      <w:divBdr>
        <w:top w:val="none" w:sz="0" w:space="0" w:color="auto"/>
        <w:left w:val="none" w:sz="0" w:space="0" w:color="auto"/>
        <w:bottom w:val="none" w:sz="0" w:space="0" w:color="auto"/>
        <w:right w:val="none" w:sz="0" w:space="0" w:color="auto"/>
      </w:divBdr>
    </w:div>
    <w:div w:id="259946675">
      <w:bodyDiv w:val="1"/>
      <w:marLeft w:val="0"/>
      <w:marRight w:val="0"/>
      <w:marTop w:val="0"/>
      <w:marBottom w:val="0"/>
      <w:divBdr>
        <w:top w:val="none" w:sz="0" w:space="0" w:color="auto"/>
        <w:left w:val="none" w:sz="0" w:space="0" w:color="auto"/>
        <w:bottom w:val="none" w:sz="0" w:space="0" w:color="auto"/>
        <w:right w:val="none" w:sz="0" w:space="0" w:color="auto"/>
      </w:divBdr>
    </w:div>
    <w:div w:id="304045437">
      <w:bodyDiv w:val="1"/>
      <w:marLeft w:val="0"/>
      <w:marRight w:val="0"/>
      <w:marTop w:val="0"/>
      <w:marBottom w:val="0"/>
      <w:divBdr>
        <w:top w:val="none" w:sz="0" w:space="0" w:color="auto"/>
        <w:left w:val="none" w:sz="0" w:space="0" w:color="auto"/>
        <w:bottom w:val="none" w:sz="0" w:space="0" w:color="auto"/>
        <w:right w:val="none" w:sz="0" w:space="0" w:color="auto"/>
      </w:divBdr>
    </w:div>
    <w:div w:id="319426462">
      <w:bodyDiv w:val="1"/>
      <w:marLeft w:val="0"/>
      <w:marRight w:val="0"/>
      <w:marTop w:val="0"/>
      <w:marBottom w:val="0"/>
      <w:divBdr>
        <w:top w:val="none" w:sz="0" w:space="0" w:color="auto"/>
        <w:left w:val="none" w:sz="0" w:space="0" w:color="auto"/>
        <w:bottom w:val="none" w:sz="0" w:space="0" w:color="auto"/>
        <w:right w:val="none" w:sz="0" w:space="0" w:color="auto"/>
      </w:divBdr>
      <w:divsChild>
        <w:div w:id="153499459">
          <w:marLeft w:val="1800"/>
          <w:marRight w:val="0"/>
          <w:marTop w:val="0"/>
          <w:marBottom w:val="0"/>
          <w:divBdr>
            <w:top w:val="none" w:sz="0" w:space="0" w:color="auto"/>
            <w:left w:val="none" w:sz="0" w:space="0" w:color="auto"/>
            <w:bottom w:val="none" w:sz="0" w:space="0" w:color="auto"/>
            <w:right w:val="none" w:sz="0" w:space="0" w:color="auto"/>
          </w:divBdr>
        </w:div>
        <w:div w:id="573928606">
          <w:marLeft w:val="2520"/>
          <w:marRight w:val="0"/>
          <w:marTop w:val="0"/>
          <w:marBottom w:val="0"/>
          <w:divBdr>
            <w:top w:val="none" w:sz="0" w:space="0" w:color="auto"/>
            <w:left w:val="none" w:sz="0" w:space="0" w:color="auto"/>
            <w:bottom w:val="none" w:sz="0" w:space="0" w:color="auto"/>
            <w:right w:val="none" w:sz="0" w:space="0" w:color="auto"/>
          </w:divBdr>
        </w:div>
        <w:div w:id="686099489">
          <w:marLeft w:val="1800"/>
          <w:marRight w:val="0"/>
          <w:marTop w:val="0"/>
          <w:marBottom w:val="0"/>
          <w:divBdr>
            <w:top w:val="none" w:sz="0" w:space="0" w:color="auto"/>
            <w:left w:val="none" w:sz="0" w:space="0" w:color="auto"/>
            <w:bottom w:val="none" w:sz="0" w:space="0" w:color="auto"/>
            <w:right w:val="none" w:sz="0" w:space="0" w:color="auto"/>
          </w:divBdr>
        </w:div>
        <w:div w:id="795024807">
          <w:marLeft w:val="2520"/>
          <w:marRight w:val="0"/>
          <w:marTop w:val="0"/>
          <w:marBottom w:val="0"/>
          <w:divBdr>
            <w:top w:val="none" w:sz="0" w:space="0" w:color="auto"/>
            <w:left w:val="none" w:sz="0" w:space="0" w:color="auto"/>
            <w:bottom w:val="none" w:sz="0" w:space="0" w:color="auto"/>
            <w:right w:val="none" w:sz="0" w:space="0" w:color="auto"/>
          </w:divBdr>
        </w:div>
        <w:div w:id="944195615">
          <w:marLeft w:val="1800"/>
          <w:marRight w:val="0"/>
          <w:marTop w:val="0"/>
          <w:marBottom w:val="0"/>
          <w:divBdr>
            <w:top w:val="none" w:sz="0" w:space="0" w:color="auto"/>
            <w:left w:val="none" w:sz="0" w:space="0" w:color="auto"/>
            <w:bottom w:val="none" w:sz="0" w:space="0" w:color="auto"/>
            <w:right w:val="none" w:sz="0" w:space="0" w:color="auto"/>
          </w:divBdr>
        </w:div>
        <w:div w:id="1472820317">
          <w:marLeft w:val="547"/>
          <w:marRight w:val="0"/>
          <w:marTop w:val="0"/>
          <w:marBottom w:val="0"/>
          <w:divBdr>
            <w:top w:val="none" w:sz="0" w:space="0" w:color="auto"/>
            <w:left w:val="none" w:sz="0" w:space="0" w:color="auto"/>
            <w:bottom w:val="none" w:sz="0" w:space="0" w:color="auto"/>
            <w:right w:val="none" w:sz="0" w:space="0" w:color="auto"/>
          </w:divBdr>
        </w:div>
        <w:div w:id="1640920544">
          <w:marLeft w:val="1800"/>
          <w:marRight w:val="0"/>
          <w:marTop w:val="0"/>
          <w:marBottom w:val="0"/>
          <w:divBdr>
            <w:top w:val="none" w:sz="0" w:space="0" w:color="auto"/>
            <w:left w:val="none" w:sz="0" w:space="0" w:color="auto"/>
            <w:bottom w:val="none" w:sz="0" w:space="0" w:color="auto"/>
            <w:right w:val="none" w:sz="0" w:space="0" w:color="auto"/>
          </w:divBdr>
        </w:div>
        <w:div w:id="1683169092">
          <w:marLeft w:val="1166"/>
          <w:marRight w:val="0"/>
          <w:marTop w:val="0"/>
          <w:marBottom w:val="0"/>
          <w:divBdr>
            <w:top w:val="none" w:sz="0" w:space="0" w:color="auto"/>
            <w:left w:val="none" w:sz="0" w:space="0" w:color="auto"/>
            <w:bottom w:val="none" w:sz="0" w:space="0" w:color="auto"/>
            <w:right w:val="none" w:sz="0" w:space="0" w:color="auto"/>
          </w:divBdr>
        </w:div>
        <w:div w:id="1706173087">
          <w:marLeft w:val="2520"/>
          <w:marRight w:val="0"/>
          <w:marTop w:val="0"/>
          <w:marBottom w:val="0"/>
          <w:divBdr>
            <w:top w:val="none" w:sz="0" w:space="0" w:color="auto"/>
            <w:left w:val="none" w:sz="0" w:space="0" w:color="auto"/>
            <w:bottom w:val="none" w:sz="0" w:space="0" w:color="auto"/>
            <w:right w:val="none" w:sz="0" w:space="0" w:color="auto"/>
          </w:divBdr>
        </w:div>
        <w:div w:id="1768849090">
          <w:marLeft w:val="2520"/>
          <w:marRight w:val="0"/>
          <w:marTop w:val="0"/>
          <w:marBottom w:val="0"/>
          <w:divBdr>
            <w:top w:val="none" w:sz="0" w:space="0" w:color="auto"/>
            <w:left w:val="none" w:sz="0" w:space="0" w:color="auto"/>
            <w:bottom w:val="none" w:sz="0" w:space="0" w:color="auto"/>
            <w:right w:val="none" w:sz="0" w:space="0" w:color="auto"/>
          </w:divBdr>
        </w:div>
        <w:div w:id="1787845163">
          <w:marLeft w:val="2520"/>
          <w:marRight w:val="0"/>
          <w:marTop w:val="0"/>
          <w:marBottom w:val="0"/>
          <w:divBdr>
            <w:top w:val="none" w:sz="0" w:space="0" w:color="auto"/>
            <w:left w:val="none" w:sz="0" w:space="0" w:color="auto"/>
            <w:bottom w:val="none" w:sz="0" w:space="0" w:color="auto"/>
            <w:right w:val="none" w:sz="0" w:space="0" w:color="auto"/>
          </w:divBdr>
        </w:div>
        <w:div w:id="2018189756">
          <w:marLeft w:val="1166"/>
          <w:marRight w:val="0"/>
          <w:marTop w:val="0"/>
          <w:marBottom w:val="0"/>
          <w:divBdr>
            <w:top w:val="none" w:sz="0" w:space="0" w:color="auto"/>
            <w:left w:val="none" w:sz="0" w:space="0" w:color="auto"/>
            <w:bottom w:val="none" w:sz="0" w:space="0" w:color="auto"/>
            <w:right w:val="none" w:sz="0" w:space="0" w:color="auto"/>
          </w:divBdr>
        </w:div>
      </w:divsChild>
    </w:div>
    <w:div w:id="365102227">
      <w:bodyDiv w:val="1"/>
      <w:marLeft w:val="0"/>
      <w:marRight w:val="0"/>
      <w:marTop w:val="0"/>
      <w:marBottom w:val="0"/>
      <w:divBdr>
        <w:top w:val="none" w:sz="0" w:space="0" w:color="auto"/>
        <w:left w:val="none" w:sz="0" w:space="0" w:color="auto"/>
        <w:bottom w:val="none" w:sz="0" w:space="0" w:color="auto"/>
        <w:right w:val="none" w:sz="0" w:space="0" w:color="auto"/>
      </w:divBdr>
    </w:div>
    <w:div w:id="391126556">
      <w:bodyDiv w:val="1"/>
      <w:marLeft w:val="0"/>
      <w:marRight w:val="0"/>
      <w:marTop w:val="0"/>
      <w:marBottom w:val="0"/>
      <w:divBdr>
        <w:top w:val="none" w:sz="0" w:space="0" w:color="auto"/>
        <w:left w:val="none" w:sz="0" w:space="0" w:color="auto"/>
        <w:bottom w:val="none" w:sz="0" w:space="0" w:color="auto"/>
        <w:right w:val="none" w:sz="0" w:space="0" w:color="auto"/>
      </w:divBdr>
    </w:div>
    <w:div w:id="409355701">
      <w:bodyDiv w:val="1"/>
      <w:marLeft w:val="0"/>
      <w:marRight w:val="0"/>
      <w:marTop w:val="0"/>
      <w:marBottom w:val="0"/>
      <w:divBdr>
        <w:top w:val="none" w:sz="0" w:space="0" w:color="auto"/>
        <w:left w:val="none" w:sz="0" w:space="0" w:color="auto"/>
        <w:bottom w:val="none" w:sz="0" w:space="0" w:color="auto"/>
        <w:right w:val="none" w:sz="0" w:space="0" w:color="auto"/>
      </w:divBdr>
    </w:div>
    <w:div w:id="452093708">
      <w:bodyDiv w:val="1"/>
      <w:marLeft w:val="0"/>
      <w:marRight w:val="0"/>
      <w:marTop w:val="0"/>
      <w:marBottom w:val="0"/>
      <w:divBdr>
        <w:top w:val="none" w:sz="0" w:space="0" w:color="auto"/>
        <w:left w:val="none" w:sz="0" w:space="0" w:color="auto"/>
        <w:bottom w:val="none" w:sz="0" w:space="0" w:color="auto"/>
        <w:right w:val="none" w:sz="0" w:space="0" w:color="auto"/>
      </w:divBdr>
    </w:div>
    <w:div w:id="454756553">
      <w:bodyDiv w:val="1"/>
      <w:marLeft w:val="0"/>
      <w:marRight w:val="0"/>
      <w:marTop w:val="0"/>
      <w:marBottom w:val="0"/>
      <w:divBdr>
        <w:top w:val="none" w:sz="0" w:space="0" w:color="auto"/>
        <w:left w:val="none" w:sz="0" w:space="0" w:color="auto"/>
        <w:bottom w:val="none" w:sz="0" w:space="0" w:color="auto"/>
        <w:right w:val="none" w:sz="0" w:space="0" w:color="auto"/>
      </w:divBdr>
    </w:div>
    <w:div w:id="454837720">
      <w:bodyDiv w:val="1"/>
      <w:marLeft w:val="0"/>
      <w:marRight w:val="0"/>
      <w:marTop w:val="0"/>
      <w:marBottom w:val="0"/>
      <w:divBdr>
        <w:top w:val="none" w:sz="0" w:space="0" w:color="auto"/>
        <w:left w:val="none" w:sz="0" w:space="0" w:color="auto"/>
        <w:bottom w:val="none" w:sz="0" w:space="0" w:color="auto"/>
        <w:right w:val="none" w:sz="0" w:space="0" w:color="auto"/>
      </w:divBdr>
    </w:div>
    <w:div w:id="470245231">
      <w:bodyDiv w:val="1"/>
      <w:marLeft w:val="0"/>
      <w:marRight w:val="0"/>
      <w:marTop w:val="0"/>
      <w:marBottom w:val="0"/>
      <w:divBdr>
        <w:top w:val="none" w:sz="0" w:space="0" w:color="auto"/>
        <w:left w:val="none" w:sz="0" w:space="0" w:color="auto"/>
        <w:bottom w:val="none" w:sz="0" w:space="0" w:color="auto"/>
        <w:right w:val="none" w:sz="0" w:space="0" w:color="auto"/>
      </w:divBdr>
    </w:div>
    <w:div w:id="472256004">
      <w:bodyDiv w:val="1"/>
      <w:marLeft w:val="0"/>
      <w:marRight w:val="0"/>
      <w:marTop w:val="0"/>
      <w:marBottom w:val="0"/>
      <w:divBdr>
        <w:top w:val="none" w:sz="0" w:space="0" w:color="auto"/>
        <w:left w:val="none" w:sz="0" w:space="0" w:color="auto"/>
        <w:bottom w:val="none" w:sz="0" w:space="0" w:color="auto"/>
        <w:right w:val="none" w:sz="0" w:space="0" w:color="auto"/>
      </w:divBdr>
    </w:div>
    <w:div w:id="505680642">
      <w:bodyDiv w:val="1"/>
      <w:marLeft w:val="0"/>
      <w:marRight w:val="0"/>
      <w:marTop w:val="0"/>
      <w:marBottom w:val="0"/>
      <w:divBdr>
        <w:top w:val="none" w:sz="0" w:space="0" w:color="auto"/>
        <w:left w:val="none" w:sz="0" w:space="0" w:color="auto"/>
        <w:bottom w:val="none" w:sz="0" w:space="0" w:color="auto"/>
        <w:right w:val="none" w:sz="0" w:space="0" w:color="auto"/>
      </w:divBdr>
    </w:div>
    <w:div w:id="523057171">
      <w:bodyDiv w:val="1"/>
      <w:marLeft w:val="0"/>
      <w:marRight w:val="0"/>
      <w:marTop w:val="0"/>
      <w:marBottom w:val="0"/>
      <w:divBdr>
        <w:top w:val="none" w:sz="0" w:space="0" w:color="auto"/>
        <w:left w:val="none" w:sz="0" w:space="0" w:color="auto"/>
        <w:bottom w:val="none" w:sz="0" w:space="0" w:color="auto"/>
        <w:right w:val="none" w:sz="0" w:space="0" w:color="auto"/>
      </w:divBdr>
    </w:div>
    <w:div w:id="560671882">
      <w:bodyDiv w:val="1"/>
      <w:marLeft w:val="0"/>
      <w:marRight w:val="0"/>
      <w:marTop w:val="0"/>
      <w:marBottom w:val="0"/>
      <w:divBdr>
        <w:top w:val="none" w:sz="0" w:space="0" w:color="auto"/>
        <w:left w:val="none" w:sz="0" w:space="0" w:color="auto"/>
        <w:bottom w:val="none" w:sz="0" w:space="0" w:color="auto"/>
        <w:right w:val="none" w:sz="0" w:space="0" w:color="auto"/>
      </w:divBdr>
    </w:div>
    <w:div w:id="602029354">
      <w:bodyDiv w:val="1"/>
      <w:marLeft w:val="0"/>
      <w:marRight w:val="0"/>
      <w:marTop w:val="0"/>
      <w:marBottom w:val="0"/>
      <w:divBdr>
        <w:top w:val="none" w:sz="0" w:space="0" w:color="auto"/>
        <w:left w:val="none" w:sz="0" w:space="0" w:color="auto"/>
        <w:bottom w:val="none" w:sz="0" w:space="0" w:color="auto"/>
        <w:right w:val="none" w:sz="0" w:space="0" w:color="auto"/>
      </w:divBdr>
    </w:div>
    <w:div w:id="622734842">
      <w:bodyDiv w:val="1"/>
      <w:marLeft w:val="0"/>
      <w:marRight w:val="0"/>
      <w:marTop w:val="0"/>
      <w:marBottom w:val="0"/>
      <w:divBdr>
        <w:top w:val="none" w:sz="0" w:space="0" w:color="auto"/>
        <w:left w:val="none" w:sz="0" w:space="0" w:color="auto"/>
        <w:bottom w:val="none" w:sz="0" w:space="0" w:color="auto"/>
        <w:right w:val="none" w:sz="0" w:space="0" w:color="auto"/>
      </w:divBdr>
    </w:div>
    <w:div w:id="623661584">
      <w:bodyDiv w:val="1"/>
      <w:marLeft w:val="0"/>
      <w:marRight w:val="0"/>
      <w:marTop w:val="0"/>
      <w:marBottom w:val="0"/>
      <w:divBdr>
        <w:top w:val="none" w:sz="0" w:space="0" w:color="auto"/>
        <w:left w:val="none" w:sz="0" w:space="0" w:color="auto"/>
        <w:bottom w:val="none" w:sz="0" w:space="0" w:color="auto"/>
        <w:right w:val="none" w:sz="0" w:space="0" w:color="auto"/>
      </w:divBdr>
    </w:div>
    <w:div w:id="627246338">
      <w:bodyDiv w:val="1"/>
      <w:marLeft w:val="0"/>
      <w:marRight w:val="0"/>
      <w:marTop w:val="0"/>
      <w:marBottom w:val="0"/>
      <w:divBdr>
        <w:top w:val="none" w:sz="0" w:space="0" w:color="auto"/>
        <w:left w:val="none" w:sz="0" w:space="0" w:color="auto"/>
        <w:bottom w:val="none" w:sz="0" w:space="0" w:color="auto"/>
        <w:right w:val="none" w:sz="0" w:space="0" w:color="auto"/>
      </w:divBdr>
    </w:div>
    <w:div w:id="632488952">
      <w:bodyDiv w:val="1"/>
      <w:marLeft w:val="0"/>
      <w:marRight w:val="0"/>
      <w:marTop w:val="0"/>
      <w:marBottom w:val="0"/>
      <w:divBdr>
        <w:top w:val="none" w:sz="0" w:space="0" w:color="auto"/>
        <w:left w:val="none" w:sz="0" w:space="0" w:color="auto"/>
        <w:bottom w:val="none" w:sz="0" w:space="0" w:color="auto"/>
        <w:right w:val="none" w:sz="0" w:space="0" w:color="auto"/>
      </w:divBdr>
    </w:div>
    <w:div w:id="685060090">
      <w:bodyDiv w:val="1"/>
      <w:marLeft w:val="0"/>
      <w:marRight w:val="0"/>
      <w:marTop w:val="0"/>
      <w:marBottom w:val="0"/>
      <w:divBdr>
        <w:top w:val="none" w:sz="0" w:space="0" w:color="auto"/>
        <w:left w:val="none" w:sz="0" w:space="0" w:color="auto"/>
        <w:bottom w:val="none" w:sz="0" w:space="0" w:color="auto"/>
        <w:right w:val="none" w:sz="0" w:space="0" w:color="auto"/>
      </w:divBdr>
    </w:div>
    <w:div w:id="717894338">
      <w:bodyDiv w:val="1"/>
      <w:marLeft w:val="0"/>
      <w:marRight w:val="0"/>
      <w:marTop w:val="0"/>
      <w:marBottom w:val="0"/>
      <w:divBdr>
        <w:top w:val="none" w:sz="0" w:space="0" w:color="auto"/>
        <w:left w:val="none" w:sz="0" w:space="0" w:color="auto"/>
        <w:bottom w:val="none" w:sz="0" w:space="0" w:color="auto"/>
        <w:right w:val="none" w:sz="0" w:space="0" w:color="auto"/>
      </w:divBdr>
    </w:div>
    <w:div w:id="729764888">
      <w:bodyDiv w:val="1"/>
      <w:marLeft w:val="0"/>
      <w:marRight w:val="0"/>
      <w:marTop w:val="0"/>
      <w:marBottom w:val="0"/>
      <w:divBdr>
        <w:top w:val="none" w:sz="0" w:space="0" w:color="auto"/>
        <w:left w:val="none" w:sz="0" w:space="0" w:color="auto"/>
        <w:bottom w:val="none" w:sz="0" w:space="0" w:color="auto"/>
        <w:right w:val="none" w:sz="0" w:space="0" w:color="auto"/>
      </w:divBdr>
    </w:div>
    <w:div w:id="837116258">
      <w:bodyDiv w:val="1"/>
      <w:marLeft w:val="0"/>
      <w:marRight w:val="0"/>
      <w:marTop w:val="0"/>
      <w:marBottom w:val="0"/>
      <w:divBdr>
        <w:top w:val="none" w:sz="0" w:space="0" w:color="auto"/>
        <w:left w:val="none" w:sz="0" w:space="0" w:color="auto"/>
        <w:bottom w:val="none" w:sz="0" w:space="0" w:color="auto"/>
        <w:right w:val="none" w:sz="0" w:space="0" w:color="auto"/>
      </w:divBdr>
      <w:divsChild>
        <w:div w:id="204760083">
          <w:marLeft w:val="1800"/>
          <w:marRight w:val="0"/>
          <w:marTop w:val="0"/>
          <w:marBottom w:val="0"/>
          <w:divBdr>
            <w:top w:val="none" w:sz="0" w:space="0" w:color="auto"/>
            <w:left w:val="none" w:sz="0" w:space="0" w:color="auto"/>
            <w:bottom w:val="none" w:sz="0" w:space="0" w:color="auto"/>
            <w:right w:val="none" w:sz="0" w:space="0" w:color="auto"/>
          </w:divBdr>
        </w:div>
        <w:div w:id="329407033">
          <w:marLeft w:val="2520"/>
          <w:marRight w:val="0"/>
          <w:marTop w:val="0"/>
          <w:marBottom w:val="0"/>
          <w:divBdr>
            <w:top w:val="none" w:sz="0" w:space="0" w:color="auto"/>
            <w:left w:val="none" w:sz="0" w:space="0" w:color="auto"/>
            <w:bottom w:val="none" w:sz="0" w:space="0" w:color="auto"/>
            <w:right w:val="none" w:sz="0" w:space="0" w:color="auto"/>
          </w:divBdr>
        </w:div>
        <w:div w:id="336881430">
          <w:marLeft w:val="2520"/>
          <w:marRight w:val="0"/>
          <w:marTop w:val="0"/>
          <w:marBottom w:val="0"/>
          <w:divBdr>
            <w:top w:val="none" w:sz="0" w:space="0" w:color="auto"/>
            <w:left w:val="none" w:sz="0" w:space="0" w:color="auto"/>
            <w:bottom w:val="none" w:sz="0" w:space="0" w:color="auto"/>
            <w:right w:val="none" w:sz="0" w:space="0" w:color="auto"/>
          </w:divBdr>
        </w:div>
        <w:div w:id="374887992">
          <w:marLeft w:val="1166"/>
          <w:marRight w:val="0"/>
          <w:marTop w:val="0"/>
          <w:marBottom w:val="0"/>
          <w:divBdr>
            <w:top w:val="none" w:sz="0" w:space="0" w:color="auto"/>
            <w:left w:val="none" w:sz="0" w:space="0" w:color="auto"/>
            <w:bottom w:val="none" w:sz="0" w:space="0" w:color="auto"/>
            <w:right w:val="none" w:sz="0" w:space="0" w:color="auto"/>
          </w:divBdr>
        </w:div>
        <w:div w:id="761343789">
          <w:marLeft w:val="2520"/>
          <w:marRight w:val="0"/>
          <w:marTop w:val="0"/>
          <w:marBottom w:val="0"/>
          <w:divBdr>
            <w:top w:val="none" w:sz="0" w:space="0" w:color="auto"/>
            <w:left w:val="none" w:sz="0" w:space="0" w:color="auto"/>
            <w:bottom w:val="none" w:sz="0" w:space="0" w:color="auto"/>
            <w:right w:val="none" w:sz="0" w:space="0" w:color="auto"/>
          </w:divBdr>
        </w:div>
        <w:div w:id="801770000">
          <w:marLeft w:val="547"/>
          <w:marRight w:val="0"/>
          <w:marTop w:val="0"/>
          <w:marBottom w:val="0"/>
          <w:divBdr>
            <w:top w:val="none" w:sz="0" w:space="0" w:color="auto"/>
            <w:left w:val="none" w:sz="0" w:space="0" w:color="auto"/>
            <w:bottom w:val="none" w:sz="0" w:space="0" w:color="auto"/>
            <w:right w:val="none" w:sz="0" w:space="0" w:color="auto"/>
          </w:divBdr>
        </w:div>
        <w:div w:id="863249988">
          <w:marLeft w:val="2520"/>
          <w:marRight w:val="0"/>
          <w:marTop w:val="0"/>
          <w:marBottom w:val="0"/>
          <w:divBdr>
            <w:top w:val="none" w:sz="0" w:space="0" w:color="auto"/>
            <w:left w:val="none" w:sz="0" w:space="0" w:color="auto"/>
            <w:bottom w:val="none" w:sz="0" w:space="0" w:color="auto"/>
            <w:right w:val="none" w:sz="0" w:space="0" w:color="auto"/>
          </w:divBdr>
        </w:div>
        <w:div w:id="968558648">
          <w:marLeft w:val="1166"/>
          <w:marRight w:val="0"/>
          <w:marTop w:val="0"/>
          <w:marBottom w:val="0"/>
          <w:divBdr>
            <w:top w:val="none" w:sz="0" w:space="0" w:color="auto"/>
            <w:left w:val="none" w:sz="0" w:space="0" w:color="auto"/>
            <w:bottom w:val="none" w:sz="0" w:space="0" w:color="auto"/>
            <w:right w:val="none" w:sz="0" w:space="0" w:color="auto"/>
          </w:divBdr>
        </w:div>
        <w:div w:id="1108549075">
          <w:marLeft w:val="2520"/>
          <w:marRight w:val="0"/>
          <w:marTop w:val="0"/>
          <w:marBottom w:val="0"/>
          <w:divBdr>
            <w:top w:val="none" w:sz="0" w:space="0" w:color="auto"/>
            <w:left w:val="none" w:sz="0" w:space="0" w:color="auto"/>
            <w:bottom w:val="none" w:sz="0" w:space="0" w:color="auto"/>
            <w:right w:val="none" w:sz="0" w:space="0" w:color="auto"/>
          </w:divBdr>
        </w:div>
        <w:div w:id="1399789087">
          <w:marLeft w:val="1800"/>
          <w:marRight w:val="0"/>
          <w:marTop w:val="0"/>
          <w:marBottom w:val="0"/>
          <w:divBdr>
            <w:top w:val="none" w:sz="0" w:space="0" w:color="auto"/>
            <w:left w:val="none" w:sz="0" w:space="0" w:color="auto"/>
            <w:bottom w:val="none" w:sz="0" w:space="0" w:color="auto"/>
            <w:right w:val="none" w:sz="0" w:space="0" w:color="auto"/>
          </w:divBdr>
        </w:div>
        <w:div w:id="1716345959">
          <w:marLeft w:val="1800"/>
          <w:marRight w:val="0"/>
          <w:marTop w:val="0"/>
          <w:marBottom w:val="0"/>
          <w:divBdr>
            <w:top w:val="none" w:sz="0" w:space="0" w:color="auto"/>
            <w:left w:val="none" w:sz="0" w:space="0" w:color="auto"/>
            <w:bottom w:val="none" w:sz="0" w:space="0" w:color="auto"/>
            <w:right w:val="none" w:sz="0" w:space="0" w:color="auto"/>
          </w:divBdr>
        </w:div>
        <w:div w:id="1884750333">
          <w:marLeft w:val="1800"/>
          <w:marRight w:val="0"/>
          <w:marTop w:val="0"/>
          <w:marBottom w:val="0"/>
          <w:divBdr>
            <w:top w:val="none" w:sz="0" w:space="0" w:color="auto"/>
            <w:left w:val="none" w:sz="0" w:space="0" w:color="auto"/>
            <w:bottom w:val="none" w:sz="0" w:space="0" w:color="auto"/>
            <w:right w:val="none" w:sz="0" w:space="0" w:color="auto"/>
          </w:divBdr>
        </w:div>
      </w:divsChild>
    </w:div>
    <w:div w:id="841313055">
      <w:bodyDiv w:val="1"/>
      <w:marLeft w:val="0"/>
      <w:marRight w:val="0"/>
      <w:marTop w:val="0"/>
      <w:marBottom w:val="0"/>
      <w:divBdr>
        <w:top w:val="none" w:sz="0" w:space="0" w:color="auto"/>
        <w:left w:val="none" w:sz="0" w:space="0" w:color="auto"/>
        <w:bottom w:val="none" w:sz="0" w:space="0" w:color="auto"/>
        <w:right w:val="none" w:sz="0" w:space="0" w:color="auto"/>
      </w:divBdr>
    </w:div>
    <w:div w:id="901673031">
      <w:bodyDiv w:val="1"/>
      <w:marLeft w:val="0"/>
      <w:marRight w:val="0"/>
      <w:marTop w:val="0"/>
      <w:marBottom w:val="0"/>
      <w:divBdr>
        <w:top w:val="none" w:sz="0" w:space="0" w:color="auto"/>
        <w:left w:val="none" w:sz="0" w:space="0" w:color="auto"/>
        <w:bottom w:val="none" w:sz="0" w:space="0" w:color="auto"/>
        <w:right w:val="none" w:sz="0" w:space="0" w:color="auto"/>
      </w:divBdr>
    </w:div>
    <w:div w:id="932318958">
      <w:bodyDiv w:val="1"/>
      <w:marLeft w:val="0"/>
      <w:marRight w:val="0"/>
      <w:marTop w:val="0"/>
      <w:marBottom w:val="0"/>
      <w:divBdr>
        <w:top w:val="none" w:sz="0" w:space="0" w:color="auto"/>
        <w:left w:val="none" w:sz="0" w:space="0" w:color="auto"/>
        <w:bottom w:val="none" w:sz="0" w:space="0" w:color="auto"/>
        <w:right w:val="none" w:sz="0" w:space="0" w:color="auto"/>
      </w:divBdr>
    </w:div>
    <w:div w:id="940065740">
      <w:bodyDiv w:val="1"/>
      <w:marLeft w:val="0"/>
      <w:marRight w:val="0"/>
      <w:marTop w:val="0"/>
      <w:marBottom w:val="0"/>
      <w:divBdr>
        <w:top w:val="none" w:sz="0" w:space="0" w:color="auto"/>
        <w:left w:val="none" w:sz="0" w:space="0" w:color="auto"/>
        <w:bottom w:val="none" w:sz="0" w:space="0" w:color="auto"/>
        <w:right w:val="none" w:sz="0" w:space="0" w:color="auto"/>
      </w:divBdr>
    </w:div>
    <w:div w:id="948246201">
      <w:bodyDiv w:val="1"/>
      <w:marLeft w:val="0"/>
      <w:marRight w:val="0"/>
      <w:marTop w:val="0"/>
      <w:marBottom w:val="0"/>
      <w:divBdr>
        <w:top w:val="none" w:sz="0" w:space="0" w:color="auto"/>
        <w:left w:val="none" w:sz="0" w:space="0" w:color="auto"/>
        <w:bottom w:val="none" w:sz="0" w:space="0" w:color="auto"/>
        <w:right w:val="none" w:sz="0" w:space="0" w:color="auto"/>
      </w:divBdr>
    </w:div>
    <w:div w:id="951127845">
      <w:bodyDiv w:val="1"/>
      <w:marLeft w:val="0"/>
      <w:marRight w:val="0"/>
      <w:marTop w:val="0"/>
      <w:marBottom w:val="0"/>
      <w:divBdr>
        <w:top w:val="none" w:sz="0" w:space="0" w:color="auto"/>
        <w:left w:val="none" w:sz="0" w:space="0" w:color="auto"/>
        <w:bottom w:val="none" w:sz="0" w:space="0" w:color="auto"/>
        <w:right w:val="none" w:sz="0" w:space="0" w:color="auto"/>
      </w:divBdr>
      <w:divsChild>
        <w:div w:id="516578616">
          <w:marLeft w:val="0"/>
          <w:marRight w:val="0"/>
          <w:marTop w:val="0"/>
          <w:marBottom w:val="750"/>
          <w:divBdr>
            <w:top w:val="none" w:sz="0" w:space="0" w:color="auto"/>
            <w:left w:val="none" w:sz="0" w:space="0" w:color="auto"/>
            <w:bottom w:val="none" w:sz="0" w:space="0" w:color="auto"/>
            <w:right w:val="none" w:sz="0" w:space="0" w:color="auto"/>
          </w:divBdr>
          <w:divsChild>
            <w:div w:id="1670519374">
              <w:marLeft w:val="-8070"/>
              <w:marRight w:val="0"/>
              <w:marTop w:val="0"/>
              <w:marBottom w:val="0"/>
              <w:divBdr>
                <w:top w:val="none" w:sz="0" w:space="0" w:color="auto"/>
                <w:left w:val="none" w:sz="0" w:space="0" w:color="auto"/>
                <w:bottom w:val="none" w:sz="0" w:space="0" w:color="auto"/>
                <w:right w:val="none" w:sz="0" w:space="0" w:color="auto"/>
              </w:divBdr>
            </w:div>
            <w:div w:id="2009866398">
              <w:marLeft w:val="0"/>
              <w:marRight w:val="0"/>
              <w:marTop w:val="0"/>
              <w:marBottom w:val="0"/>
              <w:divBdr>
                <w:top w:val="none" w:sz="0" w:space="0" w:color="auto"/>
                <w:left w:val="none" w:sz="0" w:space="0" w:color="auto"/>
                <w:bottom w:val="none" w:sz="0" w:space="0" w:color="auto"/>
                <w:right w:val="none" w:sz="0" w:space="0" w:color="auto"/>
              </w:divBdr>
            </w:div>
            <w:div w:id="2141416770">
              <w:marLeft w:val="-5520"/>
              <w:marRight w:val="0"/>
              <w:marTop w:val="0"/>
              <w:marBottom w:val="0"/>
              <w:divBdr>
                <w:top w:val="single" w:sz="6" w:space="11" w:color="DDDDDD"/>
                <w:left w:val="single" w:sz="6" w:space="11" w:color="DDDDDD"/>
                <w:bottom w:val="single" w:sz="6" w:space="11" w:color="DDDDDD"/>
                <w:right w:val="single" w:sz="6" w:space="11" w:color="DDDDDD"/>
              </w:divBdr>
            </w:div>
          </w:divsChild>
        </w:div>
        <w:div w:id="654798125">
          <w:marLeft w:val="0"/>
          <w:marRight w:val="0"/>
          <w:marTop w:val="0"/>
          <w:marBottom w:val="375"/>
          <w:divBdr>
            <w:top w:val="none" w:sz="0" w:space="0" w:color="auto"/>
            <w:left w:val="none" w:sz="0" w:space="0" w:color="auto"/>
            <w:bottom w:val="none" w:sz="0" w:space="0" w:color="auto"/>
            <w:right w:val="none" w:sz="0" w:space="0" w:color="auto"/>
          </w:divBdr>
          <w:divsChild>
            <w:div w:id="30154905">
              <w:marLeft w:val="0"/>
              <w:marRight w:val="0"/>
              <w:marTop w:val="0"/>
              <w:marBottom w:val="0"/>
              <w:divBdr>
                <w:top w:val="none" w:sz="0" w:space="0" w:color="auto"/>
                <w:left w:val="none" w:sz="0" w:space="0" w:color="auto"/>
                <w:bottom w:val="none" w:sz="0" w:space="0" w:color="auto"/>
                <w:right w:val="none" w:sz="0" w:space="0" w:color="auto"/>
              </w:divBdr>
            </w:div>
            <w:div w:id="1147821793">
              <w:marLeft w:val="0"/>
              <w:marRight w:val="0"/>
              <w:marTop w:val="0"/>
              <w:marBottom w:val="300"/>
              <w:divBdr>
                <w:top w:val="none" w:sz="0" w:space="0" w:color="auto"/>
                <w:left w:val="none" w:sz="0" w:space="0" w:color="auto"/>
                <w:bottom w:val="none" w:sz="0" w:space="0" w:color="auto"/>
                <w:right w:val="none" w:sz="0" w:space="0" w:color="auto"/>
              </w:divBdr>
              <w:divsChild>
                <w:div w:id="598173068">
                  <w:marLeft w:val="0"/>
                  <w:marRight w:val="0"/>
                  <w:marTop w:val="0"/>
                  <w:marBottom w:val="0"/>
                  <w:divBdr>
                    <w:top w:val="none" w:sz="0" w:space="0" w:color="auto"/>
                    <w:left w:val="none" w:sz="0" w:space="0" w:color="auto"/>
                    <w:bottom w:val="none" w:sz="0" w:space="0" w:color="auto"/>
                    <w:right w:val="none" w:sz="0" w:space="0" w:color="auto"/>
                  </w:divBdr>
                </w:div>
              </w:divsChild>
            </w:div>
            <w:div w:id="1207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443">
      <w:bodyDiv w:val="1"/>
      <w:marLeft w:val="0"/>
      <w:marRight w:val="0"/>
      <w:marTop w:val="0"/>
      <w:marBottom w:val="0"/>
      <w:divBdr>
        <w:top w:val="none" w:sz="0" w:space="0" w:color="auto"/>
        <w:left w:val="none" w:sz="0" w:space="0" w:color="auto"/>
        <w:bottom w:val="none" w:sz="0" w:space="0" w:color="auto"/>
        <w:right w:val="none" w:sz="0" w:space="0" w:color="auto"/>
      </w:divBdr>
    </w:div>
    <w:div w:id="978654730">
      <w:bodyDiv w:val="1"/>
      <w:marLeft w:val="0"/>
      <w:marRight w:val="0"/>
      <w:marTop w:val="0"/>
      <w:marBottom w:val="0"/>
      <w:divBdr>
        <w:top w:val="none" w:sz="0" w:space="0" w:color="auto"/>
        <w:left w:val="none" w:sz="0" w:space="0" w:color="auto"/>
        <w:bottom w:val="none" w:sz="0" w:space="0" w:color="auto"/>
        <w:right w:val="none" w:sz="0" w:space="0" w:color="auto"/>
      </w:divBdr>
    </w:div>
    <w:div w:id="1003705511">
      <w:bodyDiv w:val="1"/>
      <w:marLeft w:val="0"/>
      <w:marRight w:val="0"/>
      <w:marTop w:val="0"/>
      <w:marBottom w:val="0"/>
      <w:divBdr>
        <w:top w:val="none" w:sz="0" w:space="0" w:color="auto"/>
        <w:left w:val="none" w:sz="0" w:space="0" w:color="auto"/>
        <w:bottom w:val="none" w:sz="0" w:space="0" w:color="auto"/>
        <w:right w:val="none" w:sz="0" w:space="0" w:color="auto"/>
      </w:divBdr>
    </w:div>
    <w:div w:id="1009868232">
      <w:bodyDiv w:val="1"/>
      <w:marLeft w:val="0"/>
      <w:marRight w:val="0"/>
      <w:marTop w:val="0"/>
      <w:marBottom w:val="0"/>
      <w:divBdr>
        <w:top w:val="none" w:sz="0" w:space="0" w:color="auto"/>
        <w:left w:val="none" w:sz="0" w:space="0" w:color="auto"/>
        <w:bottom w:val="none" w:sz="0" w:space="0" w:color="auto"/>
        <w:right w:val="none" w:sz="0" w:space="0" w:color="auto"/>
      </w:divBdr>
      <w:divsChild>
        <w:div w:id="1320885962">
          <w:marLeft w:val="562"/>
          <w:marRight w:val="0"/>
          <w:marTop w:val="0"/>
          <w:marBottom w:val="120"/>
          <w:divBdr>
            <w:top w:val="none" w:sz="0" w:space="0" w:color="auto"/>
            <w:left w:val="none" w:sz="0" w:space="0" w:color="auto"/>
            <w:bottom w:val="none" w:sz="0" w:space="0" w:color="auto"/>
            <w:right w:val="none" w:sz="0" w:space="0" w:color="auto"/>
          </w:divBdr>
        </w:div>
      </w:divsChild>
    </w:div>
    <w:div w:id="1069815008">
      <w:bodyDiv w:val="1"/>
      <w:marLeft w:val="0"/>
      <w:marRight w:val="0"/>
      <w:marTop w:val="0"/>
      <w:marBottom w:val="0"/>
      <w:divBdr>
        <w:top w:val="none" w:sz="0" w:space="0" w:color="auto"/>
        <w:left w:val="none" w:sz="0" w:space="0" w:color="auto"/>
        <w:bottom w:val="none" w:sz="0" w:space="0" w:color="auto"/>
        <w:right w:val="none" w:sz="0" w:space="0" w:color="auto"/>
      </w:divBdr>
    </w:div>
    <w:div w:id="1144614789">
      <w:bodyDiv w:val="1"/>
      <w:marLeft w:val="0"/>
      <w:marRight w:val="0"/>
      <w:marTop w:val="0"/>
      <w:marBottom w:val="0"/>
      <w:divBdr>
        <w:top w:val="none" w:sz="0" w:space="0" w:color="auto"/>
        <w:left w:val="none" w:sz="0" w:space="0" w:color="auto"/>
        <w:bottom w:val="none" w:sz="0" w:space="0" w:color="auto"/>
        <w:right w:val="none" w:sz="0" w:space="0" w:color="auto"/>
      </w:divBdr>
      <w:divsChild>
        <w:div w:id="1737584916">
          <w:marLeft w:val="547"/>
          <w:marRight w:val="0"/>
          <w:marTop w:val="120"/>
          <w:marBottom w:val="120"/>
          <w:divBdr>
            <w:top w:val="none" w:sz="0" w:space="0" w:color="auto"/>
            <w:left w:val="none" w:sz="0" w:space="0" w:color="auto"/>
            <w:bottom w:val="none" w:sz="0" w:space="0" w:color="auto"/>
            <w:right w:val="none" w:sz="0" w:space="0" w:color="auto"/>
          </w:divBdr>
        </w:div>
      </w:divsChild>
    </w:div>
    <w:div w:id="1160269198">
      <w:bodyDiv w:val="1"/>
      <w:marLeft w:val="0"/>
      <w:marRight w:val="0"/>
      <w:marTop w:val="0"/>
      <w:marBottom w:val="0"/>
      <w:divBdr>
        <w:top w:val="none" w:sz="0" w:space="0" w:color="auto"/>
        <w:left w:val="none" w:sz="0" w:space="0" w:color="auto"/>
        <w:bottom w:val="none" w:sz="0" w:space="0" w:color="auto"/>
        <w:right w:val="none" w:sz="0" w:space="0" w:color="auto"/>
      </w:divBdr>
    </w:div>
    <w:div w:id="1171412363">
      <w:bodyDiv w:val="1"/>
      <w:marLeft w:val="0"/>
      <w:marRight w:val="0"/>
      <w:marTop w:val="0"/>
      <w:marBottom w:val="0"/>
      <w:divBdr>
        <w:top w:val="none" w:sz="0" w:space="0" w:color="auto"/>
        <w:left w:val="none" w:sz="0" w:space="0" w:color="auto"/>
        <w:bottom w:val="none" w:sz="0" w:space="0" w:color="auto"/>
        <w:right w:val="none" w:sz="0" w:space="0" w:color="auto"/>
      </w:divBdr>
    </w:div>
    <w:div w:id="1186098332">
      <w:bodyDiv w:val="1"/>
      <w:marLeft w:val="0"/>
      <w:marRight w:val="0"/>
      <w:marTop w:val="0"/>
      <w:marBottom w:val="0"/>
      <w:divBdr>
        <w:top w:val="none" w:sz="0" w:space="0" w:color="auto"/>
        <w:left w:val="none" w:sz="0" w:space="0" w:color="auto"/>
        <w:bottom w:val="none" w:sz="0" w:space="0" w:color="auto"/>
        <w:right w:val="none" w:sz="0" w:space="0" w:color="auto"/>
      </w:divBdr>
    </w:div>
    <w:div w:id="1202670566">
      <w:bodyDiv w:val="1"/>
      <w:marLeft w:val="0"/>
      <w:marRight w:val="0"/>
      <w:marTop w:val="0"/>
      <w:marBottom w:val="0"/>
      <w:divBdr>
        <w:top w:val="none" w:sz="0" w:space="0" w:color="auto"/>
        <w:left w:val="none" w:sz="0" w:space="0" w:color="auto"/>
        <w:bottom w:val="none" w:sz="0" w:space="0" w:color="auto"/>
        <w:right w:val="none" w:sz="0" w:space="0" w:color="auto"/>
      </w:divBdr>
    </w:div>
    <w:div w:id="1296107271">
      <w:bodyDiv w:val="1"/>
      <w:marLeft w:val="0"/>
      <w:marRight w:val="0"/>
      <w:marTop w:val="0"/>
      <w:marBottom w:val="0"/>
      <w:divBdr>
        <w:top w:val="none" w:sz="0" w:space="0" w:color="auto"/>
        <w:left w:val="none" w:sz="0" w:space="0" w:color="auto"/>
        <w:bottom w:val="none" w:sz="0" w:space="0" w:color="auto"/>
        <w:right w:val="none" w:sz="0" w:space="0" w:color="auto"/>
      </w:divBdr>
    </w:div>
    <w:div w:id="1302465938">
      <w:bodyDiv w:val="1"/>
      <w:marLeft w:val="0"/>
      <w:marRight w:val="0"/>
      <w:marTop w:val="0"/>
      <w:marBottom w:val="0"/>
      <w:divBdr>
        <w:top w:val="none" w:sz="0" w:space="0" w:color="auto"/>
        <w:left w:val="none" w:sz="0" w:space="0" w:color="auto"/>
        <w:bottom w:val="none" w:sz="0" w:space="0" w:color="auto"/>
        <w:right w:val="none" w:sz="0" w:space="0" w:color="auto"/>
      </w:divBdr>
      <w:divsChild>
        <w:div w:id="1810586916">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306008973">
      <w:bodyDiv w:val="1"/>
      <w:marLeft w:val="0"/>
      <w:marRight w:val="0"/>
      <w:marTop w:val="0"/>
      <w:marBottom w:val="0"/>
      <w:divBdr>
        <w:top w:val="none" w:sz="0" w:space="0" w:color="auto"/>
        <w:left w:val="none" w:sz="0" w:space="0" w:color="auto"/>
        <w:bottom w:val="none" w:sz="0" w:space="0" w:color="auto"/>
        <w:right w:val="none" w:sz="0" w:space="0" w:color="auto"/>
      </w:divBdr>
    </w:div>
    <w:div w:id="1320383250">
      <w:bodyDiv w:val="1"/>
      <w:marLeft w:val="0"/>
      <w:marRight w:val="0"/>
      <w:marTop w:val="0"/>
      <w:marBottom w:val="0"/>
      <w:divBdr>
        <w:top w:val="none" w:sz="0" w:space="0" w:color="auto"/>
        <w:left w:val="none" w:sz="0" w:space="0" w:color="auto"/>
        <w:bottom w:val="none" w:sz="0" w:space="0" w:color="auto"/>
        <w:right w:val="none" w:sz="0" w:space="0" w:color="auto"/>
      </w:divBdr>
    </w:div>
    <w:div w:id="1352101361">
      <w:bodyDiv w:val="1"/>
      <w:marLeft w:val="0"/>
      <w:marRight w:val="0"/>
      <w:marTop w:val="0"/>
      <w:marBottom w:val="0"/>
      <w:divBdr>
        <w:top w:val="none" w:sz="0" w:space="0" w:color="auto"/>
        <w:left w:val="none" w:sz="0" w:space="0" w:color="auto"/>
        <w:bottom w:val="none" w:sz="0" w:space="0" w:color="auto"/>
        <w:right w:val="none" w:sz="0" w:space="0" w:color="auto"/>
      </w:divBdr>
    </w:div>
    <w:div w:id="1353416253">
      <w:bodyDiv w:val="1"/>
      <w:marLeft w:val="0"/>
      <w:marRight w:val="0"/>
      <w:marTop w:val="0"/>
      <w:marBottom w:val="0"/>
      <w:divBdr>
        <w:top w:val="none" w:sz="0" w:space="0" w:color="auto"/>
        <w:left w:val="none" w:sz="0" w:space="0" w:color="auto"/>
        <w:bottom w:val="none" w:sz="0" w:space="0" w:color="auto"/>
        <w:right w:val="none" w:sz="0" w:space="0" w:color="auto"/>
      </w:divBdr>
      <w:divsChild>
        <w:div w:id="1786847286">
          <w:marLeft w:val="562"/>
          <w:marRight w:val="0"/>
          <w:marTop w:val="0"/>
          <w:marBottom w:val="120"/>
          <w:divBdr>
            <w:top w:val="none" w:sz="0" w:space="0" w:color="auto"/>
            <w:left w:val="none" w:sz="0" w:space="0" w:color="auto"/>
            <w:bottom w:val="none" w:sz="0" w:space="0" w:color="auto"/>
            <w:right w:val="none" w:sz="0" w:space="0" w:color="auto"/>
          </w:divBdr>
        </w:div>
      </w:divsChild>
    </w:div>
    <w:div w:id="1375621047">
      <w:bodyDiv w:val="1"/>
      <w:marLeft w:val="0"/>
      <w:marRight w:val="0"/>
      <w:marTop w:val="0"/>
      <w:marBottom w:val="0"/>
      <w:divBdr>
        <w:top w:val="none" w:sz="0" w:space="0" w:color="auto"/>
        <w:left w:val="none" w:sz="0" w:space="0" w:color="auto"/>
        <w:bottom w:val="none" w:sz="0" w:space="0" w:color="auto"/>
        <w:right w:val="none" w:sz="0" w:space="0" w:color="auto"/>
      </w:divBdr>
    </w:div>
    <w:div w:id="1389062793">
      <w:bodyDiv w:val="1"/>
      <w:marLeft w:val="0"/>
      <w:marRight w:val="0"/>
      <w:marTop w:val="0"/>
      <w:marBottom w:val="0"/>
      <w:divBdr>
        <w:top w:val="none" w:sz="0" w:space="0" w:color="auto"/>
        <w:left w:val="none" w:sz="0" w:space="0" w:color="auto"/>
        <w:bottom w:val="none" w:sz="0" w:space="0" w:color="auto"/>
        <w:right w:val="none" w:sz="0" w:space="0" w:color="auto"/>
      </w:divBdr>
    </w:div>
    <w:div w:id="1444493976">
      <w:bodyDiv w:val="1"/>
      <w:marLeft w:val="0"/>
      <w:marRight w:val="0"/>
      <w:marTop w:val="0"/>
      <w:marBottom w:val="0"/>
      <w:divBdr>
        <w:top w:val="none" w:sz="0" w:space="0" w:color="auto"/>
        <w:left w:val="none" w:sz="0" w:space="0" w:color="auto"/>
        <w:bottom w:val="none" w:sz="0" w:space="0" w:color="auto"/>
        <w:right w:val="none" w:sz="0" w:space="0" w:color="auto"/>
      </w:divBdr>
    </w:div>
    <w:div w:id="1495803258">
      <w:bodyDiv w:val="1"/>
      <w:marLeft w:val="0"/>
      <w:marRight w:val="0"/>
      <w:marTop w:val="0"/>
      <w:marBottom w:val="0"/>
      <w:divBdr>
        <w:top w:val="none" w:sz="0" w:space="0" w:color="auto"/>
        <w:left w:val="none" w:sz="0" w:space="0" w:color="auto"/>
        <w:bottom w:val="none" w:sz="0" w:space="0" w:color="auto"/>
        <w:right w:val="none" w:sz="0" w:space="0" w:color="auto"/>
      </w:divBdr>
    </w:div>
    <w:div w:id="1525367193">
      <w:bodyDiv w:val="1"/>
      <w:marLeft w:val="0"/>
      <w:marRight w:val="0"/>
      <w:marTop w:val="0"/>
      <w:marBottom w:val="0"/>
      <w:divBdr>
        <w:top w:val="none" w:sz="0" w:space="0" w:color="auto"/>
        <w:left w:val="none" w:sz="0" w:space="0" w:color="auto"/>
        <w:bottom w:val="none" w:sz="0" w:space="0" w:color="auto"/>
        <w:right w:val="none" w:sz="0" w:space="0" w:color="auto"/>
      </w:divBdr>
    </w:div>
    <w:div w:id="1535341139">
      <w:bodyDiv w:val="1"/>
      <w:marLeft w:val="0"/>
      <w:marRight w:val="0"/>
      <w:marTop w:val="0"/>
      <w:marBottom w:val="0"/>
      <w:divBdr>
        <w:top w:val="none" w:sz="0" w:space="0" w:color="auto"/>
        <w:left w:val="none" w:sz="0" w:space="0" w:color="auto"/>
        <w:bottom w:val="none" w:sz="0" w:space="0" w:color="auto"/>
        <w:right w:val="none" w:sz="0" w:space="0" w:color="auto"/>
      </w:divBdr>
    </w:div>
    <w:div w:id="1573076730">
      <w:bodyDiv w:val="1"/>
      <w:marLeft w:val="0"/>
      <w:marRight w:val="0"/>
      <w:marTop w:val="0"/>
      <w:marBottom w:val="0"/>
      <w:divBdr>
        <w:top w:val="none" w:sz="0" w:space="0" w:color="auto"/>
        <w:left w:val="none" w:sz="0" w:space="0" w:color="auto"/>
        <w:bottom w:val="none" w:sz="0" w:space="0" w:color="auto"/>
        <w:right w:val="none" w:sz="0" w:space="0" w:color="auto"/>
      </w:divBdr>
    </w:div>
    <w:div w:id="1614245014">
      <w:bodyDiv w:val="1"/>
      <w:marLeft w:val="0"/>
      <w:marRight w:val="0"/>
      <w:marTop w:val="0"/>
      <w:marBottom w:val="0"/>
      <w:divBdr>
        <w:top w:val="none" w:sz="0" w:space="0" w:color="auto"/>
        <w:left w:val="none" w:sz="0" w:space="0" w:color="auto"/>
        <w:bottom w:val="none" w:sz="0" w:space="0" w:color="auto"/>
        <w:right w:val="none" w:sz="0" w:space="0" w:color="auto"/>
      </w:divBdr>
    </w:div>
    <w:div w:id="1641886447">
      <w:bodyDiv w:val="1"/>
      <w:marLeft w:val="0"/>
      <w:marRight w:val="0"/>
      <w:marTop w:val="0"/>
      <w:marBottom w:val="0"/>
      <w:divBdr>
        <w:top w:val="none" w:sz="0" w:space="0" w:color="auto"/>
        <w:left w:val="none" w:sz="0" w:space="0" w:color="auto"/>
        <w:bottom w:val="none" w:sz="0" w:space="0" w:color="auto"/>
        <w:right w:val="none" w:sz="0" w:space="0" w:color="auto"/>
      </w:divBdr>
    </w:div>
    <w:div w:id="1646466832">
      <w:bodyDiv w:val="1"/>
      <w:marLeft w:val="0"/>
      <w:marRight w:val="0"/>
      <w:marTop w:val="0"/>
      <w:marBottom w:val="0"/>
      <w:divBdr>
        <w:top w:val="none" w:sz="0" w:space="0" w:color="auto"/>
        <w:left w:val="none" w:sz="0" w:space="0" w:color="auto"/>
        <w:bottom w:val="none" w:sz="0" w:space="0" w:color="auto"/>
        <w:right w:val="none" w:sz="0" w:space="0" w:color="auto"/>
      </w:divBdr>
      <w:divsChild>
        <w:div w:id="729574940">
          <w:marLeft w:val="562"/>
          <w:marRight w:val="0"/>
          <w:marTop w:val="0"/>
          <w:marBottom w:val="120"/>
          <w:divBdr>
            <w:top w:val="none" w:sz="0" w:space="0" w:color="auto"/>
            <w:left w:val="none" w:sz="0" w:space="0" w:color="auto"/>
            <w:bottom w:val="none" w:sz="0" w:space="0" w:color="auto"/>
            <w:right w:val="none" w:sz="0" w:space="0" w:color="auto"/>
          </w:divBdr>
        </w:div>
      </w:divsChild>
    </w:div>
    <w:div w:id="1677073485">
      <w:bodyDiv w:val="1"/>
      <w:marLeft w:val="0"/>
      <w:marRight w:val="0"/>
      <w:marTop w:val="0"/>
      <w:marBottom w:val="0"/>
      <w:divBdr>
        <w:top w:val="none" w:sz="0" w:space="0" w:color="auto"/>
        <w:left w:val="none" w:sz="0" w:space="0" w:color="auto"/>
        <w:bottom w:val="none" w:sz="0" w:space="0" w:color="auto"/>
        <w:right w:val="none" w:sz="0" w:space="0" w:color="auto"/>
      </w:divBdr>
    </w:div>
    <w:div w:id="1678002753">
      <w:bodyDiv w:val="1"/>
      <w:marLeft w:val="0"/>
      <w:marRight w:val="0"/>
      <w:marTop w:val="0"/>
      <w:marBottom w:val="0"/>
      <w:divBdr>
        <w:top w:val="none" w:sz="0" w:space="0" w:color="auto"/>
        <w:left w:val="none" w:sz="0" w:space="0" w:color="auto"/>
        <w:bottom w:val="none" w:sz="0" w:space="0" w:color="auto"/>
        <w:right w:val="none" w:sz="0" w:space="0" w:color="auto"/>
      </w:divBdr>
    </w:div>
    <w:div w:id="1679237655">
      <w:bodyDiv w:val="1"/>
      <w:marLeft w:val="0"/>
      <w:marRight w:val="0"/>
      <w:marTop w:val="0"/>
      <w:marBottom w:val="0"/>
      <w:divBdr>
        <w:top w:val="none" w:sz="0" w:space="0" w:color="auto"/>
        <w:left w:val="none" w:sz="0" w:space="0" w:color="auto"/>
        <w:bottom w:val="none" w:sz="0" w:space="0" w:color="auto"/>
        <w:right w:val="none" w:sz="0" w:space="0" w:color="auto"/>
      </w:divBdr>
    </w:div>
    <w:div w:id="1680230595">
      <w:bodyDiv w:val="1"/>
      <w:marLeft w:val="0"/>
      <w:marRight w:val="0"/>
      <w:marTop w:val="0"/>
      <w:marBottom w:val="0"/>
      <w:divBdr>
        <w:top w:val="none" w:sz="0" w:space="0" w:color="auto"/>
        <w:left w:val="none" w:sz="0" w:space="0" w:color="auto"/>
        <w:bottom w:val="none" w:sz="0" w:space="0" w:color="auto"/>
        <w:right w:val="none" w:sz="0" w:space="0" w:color="auto"/>
      </w:divBdr>
    </w:div>
    <w:div w:id="1681277483">
      <w:bodyDiv w:val="1"/>
      <w:marLeft w:val="0"/>
      <w:marRight w:val="0"/>
      <w:marTop w:val="0"/>
      <w:marBottom w:val="0"/>
      <w:divBdr>
        <w:top w:val="none" w:sz="0" w:space="0" w:color="auto"/>
        <w:left w:val="none" w:sz="0" w:space="0" w:color="auto"/>
        <w:bottom w:val="none" w:sz="0" w:space="0" w:color="auto"/>
        <w:right w:val="none" w:sz="0" w:space="0" w:color="auto"/>
      </w:divBdr>
    </w:div>
    <w:div w:id="1709332178">
      <w:bodyDiv w:val="1"/>
      <w:marLeft w:val="0"/>
      <w:marRight w:val="0"/>
      <w:marTop w:val="0"/>
      <w:marBottom w:val="0"/>
      <w:divBdr>
        <w:top w:val="none" w:sz="0" w:space="0" w:color="auto"/>
        <w:left w:val="none" w:sz="0" w:space="0" w:color="auto"/>
        <w:bottom w:val="none" w:sz="0" w:space="0" w:color="auto"/>
        <w:right w:val="none" w:sz="0" w:space="0" w:color="auto"/>
      </w:divBdr>
    </w:div>
    <w:div w:id="1709837441">
      <w:bodyDiv w:val="1"/>
      <w:marLeft w:val="0"/>
      <w:marRight w:val="0"/>
      <w:marTop w:val="0"/>
      <w:marBottom w:val="0"/>
      <w:divBdr>
        <w:top w:val="none" w:sz="0" w:space="0" w:color="auto"/>
        <w:left w:val="none" w:sz="0" w:space="0" w:color="auto"/>
        <w:bottom w:val="none" w:sz="0" w:space="0" w:color="auto"/>
        <w:right w:val="none" w:sz="0" w:space="0" w:color="auto"/>
      </w:divBdr>
    </w:div>
    <w:div w:id="1726173911">
      <w:bodyDiv w:val="1"/>
      <w:marLeft w:val="0"/>
      <w:marRight w:val="0"/>
      <w:marTop w:val="0"/>
      <w:marBottom w:val="0"/>
      <w:divBdr>
        <w:top w:val="none" w:sz="0" w:space="0" w:color="auto"/>
        <w:left w:val="none" w:sz="0" w:space="0" w:color="auto"/>
        <w:bottom w:val="none" w:sz="0" w:space="0" w:color="auto"/>
        <w:right w:val="none" w:sz="0" w:space="0" w:color="auto"/>
      </w:divBdr>
    </w:div>
    <w:div w:id="1729306881">
      <w:bodyDiv w:val="1"/>
      <w:marLeft w:val="0"/>
      <w:marRight w:val="0"/>
      <w:marTop w:val="0"/>
      <w:marBottom w:val="0"/>
      <w:divBdr>
        <w:top w:val="none" w:sz="0" w:space="0" w:color="auto"/>
        <w:left w:val="none" w:sz="0" w:space="0" w:color="auto"/>
        <w:bottom w:val="none" w:sz="0" w:space="0" w:color="auto"/>
        <w:right w:val="none" w:sz="0" w:space="0" w:color="auto"/>
      </w:divBdr>
    </w:div>
    <w:div w:id="1732147606">
      <w:bodyDiv w:val="1"/>
      <w:marLeft w:val="0"/>
      <w:marRight w:val="0"/>
      <w:marTop w:val="0"/>
      <w:marBottom w:val="0"/>
      <w:divBdr>
        <w:top w:val="none" w:sz="0" w:space="0" w:color="auto"/>
        <w:left w:val="none" w:sz="0" w:space="0" w:color="auto"/>
        <w:bottom w:val="none" w:sz="0" w:space="0" w:color="auto"/>
        <w:right w:val="none" w:sz="0" w:space="0" w:color="auto"/>
      </w:divBdr>
    </w:div>
    <w:div w:id="1766261975">
      <w:bodyDiv w:val="1"/>
      <w:marLeft w:val="0"/>
      <w:marRight w:val="0"/>
      <w:marTop w:val="0"/>
      <w:marBottom w:val="0"/>
      <w:divBdr>
        <w:top w:val="none" w:sz="0" w:space="0" w:color="auto"/>
        <w:left w:val="none" w:sz="0" w:space="0" w:color="auto"/>
        <w:bottom w:val="none" w:sz="0" w:space="0" w:color="auto"/>
        <w:right w:val="none" w:sz="0" w:space="0" w:color="auto"/>
      </w:divBdr>
    </w:div>
    <w:div w:id="1783571655">
      <w:bodyDiv w:val="1"/>
      <w:marLeft w:val="0"/>
      <w:marRight w:val="0"/>
      <w:marTop w:val="0"/>
      <w:marBottom w:val="0"/>
      <w:divBdr>
        <w:top w:val="none" w:sz="0" w:space="0" w:color="auto"/>
        <w:left w:val="none" w:sz="0" w:space="0" w:color="auto"/>
        <w:bottom w:val="none" w:sz="0" w:space="0" w:color="auto"/>
        <w:right w:val="none" w:sz="0" w:space="0" w:color="auto"/>
      </w:divBdr>
    </w:div>
    <w:div w:id="1805583805">
      <w:bodyDiv w:val="1"/>
      <w:marLeft w:val="0"/>
      <w:marRight w:val="0"/>
      <w:marTop w:val="0"/>
      <w:marBottom w:val="0"/>
      <w:divBdr>
        <w:top w:val="none" w:sz="0" w:space="0" w:color="auto"/>
        <w:left w:val="none" w:sz="0" w:space="0" w:color="auto"/>
        <w:bottom w:val="none" w:sz="0" w:space="0" w:color="auto"/>
        <w:right w:val="none" w:sz="0" w:space="0" w:color="auto"/>
      </w:divBdr>
    </w:div>
    <w:div w:id="1838109275">
      <w:bodyDiv w:val="1"/>
      <w:marLeft w:val="0"/>
      <w:marRight w:val="0"/>
      <w:marTop w:val="0"/>
      <w:marBottom w:val="0"/>
      <w:divBdr>
        <w:top w:val="none" w:sz="0" w:space="0" w:color="auto"/>
        <w:left w:val="none" w:sz="0" w:space="0" w:color="auto"/>
        <w:bottom w:val="none" w:sz="0" w:space="0" w:color="auto"/>
        <w:right w:val="none" w:sz="0" w:space="0" w:color="auto"/>
      </w:divBdr>
    </w:div>
    <w:div w:id="1845970827">
      <w:bodyDiv w:val="1"/>
      <w:marLeft w:val="0"/>
      <w:marRight w:val="0"/>
      <w:marTop w:val="0"/>
      <w:marBottom w:val="0"/>
      <w:divBdr>
        <w:top w:val="none" w:sz="0" w:space="0" w:color="auto"/>
        <w:left w:val="none" w:sz="0" w:space="0" w:color="auto"/>
        <w:bottom w:val="none" w:sz="0" w:space="0" w:color="auto"/>
        <w:right w:val="none" w:sz="0" w:space="0" w:color="auto"/>
      </w:divBdr>
    </w:div>
    <w:div w:id="1864125275">
      <w:bodyDiv w:val="1"/>
      <w:marLeft w:val="0"/>
      <w:marRight w:val="0"/>
      <w:marTop w:val="0"/>
      <w:marBottom w:val="0"/>
      <w:divBdr>
        <w:top w:val="none" w:sz="0" w:space="0" w:color="auto"/>
        <w:left w:val="none" w:sz="0" w:space="0" w:color="auto"/>
        <w:bottom w:val="none" w:sz="0" w:space="0" w:color="auto"/>
        <w:right w:val="none" w:sz="0" w:space="0" w:color="auto"/>
      </w:divBdr>
    </w:div>
    <w:div w:id="1889029099">
      <w:bodyDiv w:val="1"/>
      <w:marLeft w:val="0"/>
      <w:marRight w:val="0"/>
      <w:marTop w:val="0"/>
      <w:marBottom w:val="0"/>
      <w:divBdr>
        <w:top w:val="none" w:sz="0" w:space="0" w:color="auto"/>
        <w:left w:val="none" w:sz="0" w:space="0" w:color="auto"/>
        <w:bottom w:val="none" w:sz="0" w:space="0" w:color="auto"/>
        <w:right w:val="none" w:sz="0" w:space="0" w:color="auto"/>
      </w:divBdr>
    </w:div>
    <w:div w:id="1895004289">
      <w:bodyDiv w:val="1"/>
      <w:marLeft w:val="0"/>
      <w:marRight w:val="0"/>
      <w:marTop w:val="0"/>
      <w:marBottom w:val="0"/>
      <w:divBdr>
        <w:top w:val="none" w:sz="0" w:space="0" w:color="auto"/>
        <w:left w:val="none" w:sz="0" w:space="0" w:color="auto"/>
        <w:bottom w:val="none" w:sz="0" w:space="0" w:color="auto"/>
        <w:right w:val="none" w:sz="0" w:space="0" w:color="auto"/>
      </w:divBdr>
    </w:div>
    <w:div w:id="1898543332">
      <w:bodyDiv w:val="1"/>
      <w:marLeft w:val="0"/>
      <w:marRight w:val="0"/>
      <w:marTop w:val="0"/>
      <w:marBottom w:val="0"/>
      <w:divBdr>
        <w:top w:val="none" w:sz="0" w:space="0" w:color="auto"/>
        <w:left w:val="none" w:sz="0" w:space="0" w:color="auto"/>
        <w:bottom w:val="none" w:sz="0" w:space="0" w:color="auto"/>
        <w:right w:val="none" w:sz="0" w:space="0" w:color="auto"/>
      </w:divBdr>
    </w:div>
    <w:div w:id="1927763398">
      <w:bodyDiv w:val="1"/>
      <w:marLeft w:val="0"/>
      <w:marRight w:val="0"/>
      <w:marTop w:val="0"/>
      <w:marBottom w:val="0"/>
      <w:divBdr>
        <w:top w:val="none" w:sz="0" w:space="0" w:color="auto"/>
        <w:left w:val="none" w:sz="0" w:space="0" w:color="auto"/>
        <w:bottom w:val="none" w:sz="0" w:space="0" w:color="auto"/>
        <w:right w:val="none" w:sz="0" w:space="0" w:color="auto"/>
      </w:divBdr>
    </w:div>
    <w:div w:id="1930192865">
      <w:bodyDiv w:val="1"/>
      <w:marLeft w:val="0"/>
      <w:marRight w:val="0"/>
      <w:marTop w:val="0"/>
      <w:marBottom w:val="0"/>
      <w:divBdr>
        <w:top w:val="none" w:sz="0" w:space="0" w:color="auto"/>
        <w:left w:val="none" w:sz="0" w:space="0" w:color="auto"/>
        <w:bottom w:val="none" w:sz="0" w:space="0" w:color="auto"/>
        <w:right w:val="none" w:sz="0" w:space="0" w:color="auto"/>
      </w:divBdr>
    </w:div>
    <w:div w:id="1966157172">
      <w:bodyDiv w:val="1"/>
      <w:marLeft w:val="0"/>
      <w:marRight w:val="0"/>
      <w:marTop w:val="0"/>
      <w:marBottom w:val="0"/>
      <w:divBdr>
        <w:top w:val="none" w:sz="0" w:space="0" w:color="auto"/>
        <w:left w:val="none" w:sz="0" w:space="0" w:color="auto"/>
        <w:bottom w:val="none" w:sz="0" w:space="0" w:color="auto"/>
        <w:right w:val="none" w:sz="0" w:space="0" w:color="auto"/>
      </w:divBdr>
      <w:divsChild>
        <w:div w:id="1424565384">
          <w:marLeft w:val="562"/>
          <w:marRight w:val="0"/>
          <w:marTop w:val="0"/>
          <w:marBottom w:val="120"/>
          <w:divBdr>
            <w:top w:val="none" w:sz="0" w:space="0" w:color="auto"/>
            <w:left w:val="none" w:sz="0" w:space="0" w:color="auto"/>
            <w:bottom w:val="none" w:sz="0" w:space="0" w:color="auto"/>
            <w:right w:val="none" w:sz="0" w:space="0" w:color="auto"/>
          </w:divBdr>
        </w:div>
      </w:divsChild>
    </w:div>
    <w:div w:id="2036925809">
      <w:bodyDiv w:val="1"/>
      <w:marLeft w:val="0"/>
      <w:marRight w:val="0"/>
      <w:marTop w:val="0"/>
      <w:marBottom w:val="0"/>
      <w:divBdr>
        <w:top w:val="none" w:sz="0" w:space="0" w:color="auto"/>
        <w:left w:val="none" w:sz="0" w:space="0" w:color="auto"/>
        <w:bottom w:val="none" w:sz="0" w:space="0" w:color="auto"/>
        <w:right w:val="none" w:sz="0" w:space="0" w:color="auto"/>
      </w:divBdr>
      <w:divsChild>
        <w:div w:id="898710849">
          <w:marLeft w:val="0"/>
          <w:marRight w:val="0"/>
          <w:marTop w:val="75"/>
          <w:marBottom w:val="0"/>
          <w:divBdr>
            <w:top w:val="none" w:sz="0" w:space="0" w:color="auto"/>
            <w:left w:val="none" w:sz="0" w:space="0" w:color="auto"/>
            <w:bottom w:val="none" w:sz="0" w:space="0" w:color="auto"/>
            <w:right w:val="none" w:sz="0" w:space="0" w:color="auto"/>
          </w:divBdr>
        </w:div>
      </w:divsChild>
    </w:div>
    <w:div w:id="2098671690">
      <w:bodyDiv w:val="1"/>
      <w:marLeft w:val="0"/>
      <w:marRight w:val="0"/>
      <w:marTop w:val="0"/>
      <w:marBottom w:val="0"/>
      <w:divBdr>
        <w:top w:val="none" w:sz="0" w:space="0" w:color="auto"/>
        <w:left w:val="none" w:sz="0" w:space="0" w:color="auto"/>
        <w:bottom w:val="none" w:sz="0" w:space="0" w:color="auto"/>
        <w:right w:val="none" w:sz="0" w:space="0" w:color="auto"/>
      </w:divBdr>
      <w:divsChild>
        <w:div w:id="83763783">
          <w:marLeft w:val="547"/>
          <w:marRight w:val="0"/>
          <w:marTop w:val="0"/>
          <w:marBottom w:val="0"/>
          <w:divBdr>
            <w:top w:val="none" w:sz="0" w:space="0" w:color="auto"/>
            <w:left w:val="none" w:sz="0" w:space="0" w:color="auto"/>
            <w:bottom w:val="none" w:sz="0" w:space="0" w:color="auto"/>
            <w:right w:val="none" w:sz="0" w:space="0" w:color="auto"/>
          </w:divBdr>
        </w:div>
      </w:divsChild>
    </w:div>
    <w:div w:id="2103984330">
      <w:bodyDiv w:val="1"/>
      <w:marLeft w:val="0"/>
      <w:marRight w:val="0"/>
      <w:marTop w:val="0"/>
      <w:marBottom w:val="0"/>
      <w:divBdr>
        <w:top w:val="none" w:sz="0" w:space="0" w:color="auto"/>
        <w:left w:val="none" w:sz="0" w:space="0" w:color="auto"/>
        <w:bottom w:val="none" w:sz="0" w:space="0" w:color="auto"/>
        <w:right w:val="none" w:sz="0" w:space="0" w:color="auto"/>
      </w:divBdr>
    </w:div>
    <w:div w:id="2108692987">
      <w:bodyDiv w:val="1"/>
      <w:marLeft w:val="0"/>
      <w:marRight w:val="0"/>
      <w:marTop w:val="0"/>
      <w:marBottom w:val="0"/>
      <w:divBdr>
        <w:top w:val="none" w:sz="0" w:space="0" w:color="auto"/>
        <w:left w:val="none" w:sz="0" w:space="0" w:color="auto"/>
        <w:bottom w:val="none" w:sz="0" w:space="0" w:color="auto"/>
        <w:right w:val="none" w:sz="0" w:space="0" w:color="auto"/>
      </w:divBdr>
    </w:div>
    <w:div w:id="21199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guilhon@yahoo.com.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OneDrive\Documentos\PC%20tat&#225;\DISSERTA&#199;&#195;O\Pode%20ser%20music&#243;logo%20do%20mal%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Nat04</b:Tag>
    <b:SourceType>Book</b:SourceType>
    <b:Guid>{65DAEDCD-8D95-4B70-8925-3041BA5BAFBA}</b:Guid>
    <b:Author>
      <b:Author>
        <b:Corporate>UNITED  NATIONS</b:Corporate>
      </b:Author>
    </b:Author>
    <b:Title>World population to 2300</b:Title>
    <b:Year>2004</b:Year>
    <b:Pages>p.254</b:Pages>
    <b:City>New York</b:City>
    <b:Publisher>United Nations</b:Publisher>
    <b:CountryRegion>United States of America</b:CountryRegion>
    <b:RefOrder>1</b:RefOrder>
  </b:Source>
  <b:Source>
    <b:Tag>Nic04</b:Tag>
    <b:SourceType>JournalArticle</b:SourceType>
    <b:Guid>{B2B2F369-690C-4930-B955-CAA4DC4081C2}</b:Guid>
    <b:Author>
      <b:Author>
        <b:NameList>
          <b:Person>
            <b:Last>NICOLL</b:Last>
            <b:First>KATHLEEN</b:First>
          </b:Person>
        </b:NameList>
      </b:Author>
    </b:Author>
    <b:Title>Recent environmental change andprehistoric human activity in Egypt andNorthern Sudan</b:Title>
    <b:Year>2004</b:Year>
    <b:JournalName>Quaternary Science Reviews</b:JournalName>
    <b:Pages>p.561-580</b:Pages>
    <b:StandardNumber>n.23</b:StandardNumber>
    <b:RefOrder>2</b:RefOrder>
  </b:Source>
  <b:Source>
    <b:Tag>BAT10</b:Tag>
    <b:SourceType>JournalArticle</b:SourceType>
    <b:Guid>{98193817-95F1-4D75-B4D3-B63BCFC8BDFB}</b:Guid>
    <b:LCID>pt-BR</b:LCID>
    <b:Author>
      <b:Author>
        <b:NameList>
          <b:Person>
            <b:Last>BAPTISTA</b:Last>
            <b:First>V.</b:First>
            <b:Middle>F.</b:Middle>
          </b:Person>
        </b:NameList>
      </b:Author>
    </b:Author>
    <b:Title>A relação entre o consumo e a escassez dos recursos naturais: Uma abordagem histórica</b:Title>
    <b:Year>2010</b:Year>
    <b:City>Duque de Caxias</b:City>
    <b:JournalName>Revista Saúde &amp; Meio Ambiente</b:JournalName>
    <b:Pages>p.08-14</b:Pages>
    <b:Month>Jan-Jun</b:Month>
    <b:Volume>v.5</b:Volume>
    <b:StandardNumber>n.1</b:StandardNumber>
    <b:RefOrder>4</b:RefOrder>
  </b:Source>
  <b:Source>
    <b:Tag>PIM06</b:Tag>
    <b:SourceType>JournalArticle</b:SourceType>
    <b:Guid>{06D4B661-8B0B-4540-8AC9-8576270EEA15}</b:Guid>
    <b:Author>
      <b:Author>
        <b:NameList>
          <b:Person>
            <b:Last>PIMENTEL</b:Last>
            <b:First>D.</b:First>
          </b:Person>
          <b:Person>
            <b:Last>PIMENTEL</b:Last>
            <b:First>M.</b:First>
          </b:Person>
        </b:NameList>
      </b:Author>
    </b:Author>
    <b:Title>Global environmental resources versus world population growth</b:Title>
    <b:JournalName>Ecological Economics</b:JournalName>
    <b:Year>2006</b:Year>
    <b:Pages>p.195-198</b:Pages>
    <b:RefOrder>5</b:RefOrder>
  </b:Source>
  <b:Source>
    <b:Tag>LAN06</b:Tag>
    <b:SourceType>BookSection</b:SourceType>
    <b:Guid>{7ED44473-993A-41C6-A203-3E1F630398E7}</b:Guid>
    <b:Author>
      <b:Author>
        <b:NameList>
          <b:Person>
            <b:Last>REBOUÇAS</b:Last>
            <b:First>A.</b:First>
            <b:Middle>C.</b:Middle>
          </b:Person>
        </b:NameList>
      </b:Author>
      <b:BookAuthor>
        <b:NameList>
          <b:Person>
            <b:Last>REBOUÇAS</b:Last>
            <b:First>A.</b:First>
            <b:Middle>C.</b:Middle>
          </b:Person>
          <b:Person>
            <b:Last>BRAGA</b:Last>
            <b:First>B.</b:First>
          </b:Person>
          <b:Person>
            <b:Last>TUNDISI</b:Last>
            <b:First>J.</b:First>
            <b:Middle>G. (org.)</b:Middle>
          </b:Person>
        </b:NameList>
      </b:BookAuthor>
    </b:Author>
    <b:Title>Água doce no Brasil e no Mundo</b:Title>
    <b:Year>2006</b:Year>
    <b:Pages>748p</b:Pages>
    <b:BookTitle>Águas doces no Brasil: Capital ecológico, uso e conservação</b:BookTitle>
    <b:City>São Paulo</b:City>
    <b:Publisher>Escritura Editora</b:Publisher>
    <b:RefOrder>17</b:RefOrder>
  </b:Source>
  <b:Source>
    <b:Tag>BRA11</b:Tag>
    <b:SourceType>DocumentFromInternetSite</b:SourceType>
    <b:Guid>{2DE2D046-BC7F-4311-99D0-D87323F733DE}</b:Guid>
    <b:Author>
      <b:Author>
        <b:Corporate>BRASIL</b:Corporate>
      </b:Author>
    </b:Author>
    <b:Year>2011</b:Year>
    <b:YearAccessed>2012</b:YearAccessed>
    <b:MonthAccessed>05</b:MonthAccessed>
    <b:DayAccessed>05</b:DayAccessed>
    <b:URL>http://bvsms.saude.gov.br/bvs/saudelegis/gm/2011/prt2914_12_12_2011.html</b:URL>
    <b:RefOrder>16</b:RefOrder>
  </b:Source>
  <b:Source>
    <b:Tag>MIL05</b:Tag>
    <b:SourceType>Book</b:SourceType>
    <b:Guid>{4240249C-AD20-411D-8241-4DD9BE6DDB8B}</b:Guid>
    <b:Author>
      <b:Author>
        <b:NameList>
          <b:Person>
            <b:Last>TSUTIYA</b:Last>
            <b:First>MILTON</b:First>
            <b:Middle>TOMOYUKI</b:Middle>
          </b:Person>
        </b:NameList>
      </b:Author>
    </b:Author>
    <b:Title>Abastecimento de Água</b:Title>
    <b:Year>2005</b:Year>
    <b:City>São Paulo</b:City>
    <b:Publisher>Departamento de Engenharia Hidráulica e Sanitária da Escola Politécnica da Universidade  de São Saulo</b:Publisher>
    <b:RefOrder>11</b:RefOrder>
  </b:Source>
  <b:Source>
    <b:Tag>NET02</b:Tag>
    <b:SourceType>Book</b:SourceType>
    <b:Guid>{14897EF0-B4F0-43D5-8EA2-04522DCFAF85}</b:Guid>
    <b:Title>Manual de Hidráulica</b:Title>
    <b:Year>2002</b:Year>
    <b:City>São Paulo</b:City>
    <b:Publisher>Blucher</b:Publisher>
    <b:Author>
      <b:Author>
        <b:NameList>
          <b:Person>
            <b:Last>NETTO</b:Last>
            <b:First>AZEVEDO</b:First>
          </b:Person>
          <b:Person>
            <b:Last>FERNANDEZ</b:Last>
            <b:Middle>FERNANDEZ</b:Middle>
            <b:First>MIGUEL</b:First>
          </b:Person>
          <b:Person>
            <b:Last>ARAUJO</b:Last>
            <b:First>ROBERTO</b:First>
          </b:Person>
          <b:Person>
            <b:Last>ITO</b:Last>
            <b:Middle>EIJI</b:Middle>
            <b:First>ACÁCIO</b:First>
          </b:Person>
        </b:NameList>
      </b:Author>
    </b:Author>
    <b:RefOrder>13</b:RefOrder>
  </b:Source>
  <b:Source>
    <b:Tag>REZ08</b:Tag>
    <b:SourceType>Book</b:SourceType>
    <b:Guid>{87595DE8-4E7C-40FF-A5CF-D02E56FC3BAC}</b:Guid>
    <b:Title>O saneamento no Brasil: políticas e interfaces</b:Title>
    <b:Year>2008</b:Year>
    <b:City>Minas gerais</b:City>
    <b:Publisher>Editora da Universidade de Federal de Minas Gerais</b:Publisher>
    <b:Author>
      <b:Author>
        <b:NameList>
          <b:Person>
            <b:Last>REZENDE</b:Last>
            <b:Middle>CRISTINA</b:Middle>
            <b:First>SONALY</b:First>
          </b:Person>
          <b:Person>
            <b:Last>HELLER</b:Last>
            <b:First>LEO</b:First>
          </b:Person>
        </b:NameList>
      </b:Author>
    </b:Author>
    <b:RefOrder>14</b:RefOrder>
  </b:Source>
  <b:Source xmlns:b="http://schemas.openxmlformats.org/officeDocument/2006/bibliography">
    <b:Tag>Shi98</b:Tag>
    <b:SourceType>Book</b:SourceType>
    <b:Guid>{B1B5F3FA-9816-4EE9-B2D3-91A45957A6D1}</b:Guid>
    <b:Author>
      <b:Author>
        <b:NameList>
          <b:Person>
            <b:Last>SHIKLOMANOV</b:Last>
            <b:First>IGOR</b:First>
            <b:Middle>A.</b:Middle>
          </b:Person>
        </b:NameList>
      </b:Author>
    </b:Author>
    <b:Title>World water resources: A new appraisal and assessment for the 21st century</b:Title>
    <b:Year>1998</b:Year>
    <b:City>St  Petersburg</b:City>
    <b:Publisher>International  Hydrological Programme</b:Publisher>
    <b:CountryRegion>Rússia</b:CountryRegion>
    <b:Pages>37</b:Pages>
    <b:RefOrder>3</b:RefOrder>
  </b:Source>
  <b:Source>
    <b:Tag>Red08</b:Tag>
    <b:SourceType>Book</b:SourceType>
    <b:Guid>{FF123AFA-6E8E-4DCD-9689-9221DC39A6BA}</b:Guid>
    <b:Author>
      <b:Author>
        <b:Corporate>Rede Nacional de Capacitação e Extensão Tecnológica em Saneamento Ambiental</b:Corporate>
      </b:Author>
    </b:Author>
    <b:Title>Gerenciamento de Perdas de Água e Energia Elétrica em Sistemas de Abastecimento: Guia do profissional em treinamento</b:Title>
    <b:Year>2008</b:Year>
    <b:City>Salvador</b:City>
    <b:Publisher>Secretaria Nacional de Saneamento</b:Publisher>
    <b:StateProvince>Bahia</b:StateProvince>
    <b:Pages>139</b:Pages>
    <b:RefOrder>6</b:RefOrder>
  </b:Source>
  <b:Source>
    <b:Tag>GLE00</b:Tag>
    <b:SourceType>JournalArticle</b:SourceType>
    <b:Guid>{7AA0E4AD-EBDE-423B-83B6-9093E99DE384}</b:Guid>
    <b:Title>The changing water paradigm: A look at twenty-first century water resources development.</b:Title>
    <b:Year>2000</b:Year>
    <b:Author>
      <b:Author>
        <b:NameList>
          <b:Person>
            <b:Last>GLEICK</b:Last>
            <b:First>PETER</b:First>
            <b:Middle>H.</b:Middle>
          </b:Person>
        </b:NameList>
      </b:Author>
    </b:Author>
    <b:JournalName>Water International</b:JournalName>
    <b:Pages>127-138</b:Pages>
    <b:Volume>1</b:Volume>
    <b:Issue>25</b:Issue>
    <b:RefOrder>7</b:RefOrder>
  </b:Source>
  <b:Source>
    <b:Tag>WEI06</b:Tag>
    <b:SourceType>JournalArticle</b:SourceType>
    <b:Guid>{6C1E16C0-2627-43D7-B7F3-95890CDC0AC9}</b:Guid>
    <b:Author>
      <b:Author>
        <b:NameList>
          <b:Person>
            <b:Last>WEISZ</b:Last>
            <b:First>P.B.</b:First>
          </b:Person>
        </b:NameList>
      </b:Author>
    </b:Author>
    <b:Title>Future energy supply for society - Challenges in evaluation criteria and interdisciplinary research</b:Title>
    <b:JournalName>The World Energy Crisis: Some Vacuum-based Solutions</b:JournalName>
    <b:Year>2006</b:Year>
    <b:Pages>1408-1052</b:Pages>
    <b:Volume>10</b:Volume>
    <b:Issue>80</b:Issue>
    <b:RefOrder>8</b:RefOrder>
  </b:Source>
  <b:Source>
    <b:Tag>GON09</b:Tag>
    <b:SourceType>Book</b:SourceType>
    <b:Guid>{4E49F51B-EB6E-469D-9104-EE528D294190}</b:Guid>
    <b:Title>Conservação de água e energia em sistemas prediais e públicos de água</b:Title>
    <b:Year>2009</b:Year>
    <b:Pages>352</b:Pages>
    <b:City>Rio de Janeiro</b:City>
    <b:Publisher>Associação Brasileira de Engenharia Sanitária</b:Publisher>
    <b:Author>
      <b:Author>
        <b:NameList>
          <b:Person>
            <b:Last>GONÇALVES</b:Last>
            <b:First>R.</b:First>
            <b:Middle>F.</b:Middle>
          </b:Person>
        </b:NameList>
      </b:Author>
    </b:Author>
    <b:StateProvince>Rio de Janeiro</b:StateProvince>
    <b:RefOrder>10</b:RefOrder>
  </b:Source>
  <b:Source>
    <b:Tag>BPG12</b:Tag>
    <b:SourceType>Book</b:SourceType>
    <b:Guid>{F8A3C2C9-DF38-4001-BA84-5A0BD7C8E99A}</b:Guid>
    <b:Author>
      <b:Author>
        <b:Corporate>BP GLOBAL</b:Corporate>
      </b:Author>
    </b:Author>
    <b:Title>BP Statistical Review of World Energy</b:Title>
    <b:Year>2012</b:Year>
    <b:City>Londres</b:City>
    <b:Publisher>BP Statistical Review of World Energy</b:Publisher>
    <b:CountryRegion>Inglaterra</b:CountryRegion>
    <b:Pages>48</b:Pages>
    <b:RefOrder>9</b:RefOrder>
  </b:Source>
  <b:Source>
    <b:Tag>Juu07</b:Tag>
    <b:SourceType>Book</b:SourceType>
    <b:Guid>{93DFDFCB-8F6A-4077-9ECB-42E3D1C8D7A3}</b:Guid>
    <b:Title>Environmental History of Water</b:Title>
    <b:Year>2007</b:Year>
    <b:City>Londres</b:City>
    <b:Publisher>International Water Association</b:Publisher>
    <b:Author>
      <b:Author>
        <b:NameList>
          <b:Person>
            <b:Last>Juuti</b:Last>
            <b:Middle>S</b:Middle>
            <b:First>Petri</b:First>
          </b:Person>
          <b:Person>
            <b:Last>Katko</b:Last>
            <b:Middle>S</b:Middle>
            <b:First>Tapio</b:First>
          </b:Person>
          <b:Person>
            <b:Last>Vuorinen</b:Last>
            <b:Middle>S</b:Middle>
            <b:First>Heikki</b:First>
          </b:Person>
        </b:NameList>
      </b:Author>
    </b:Author>
    <b:RefOrder>18</b:RefOrder>
  </b:Source>
  <b:Source>
    <b:Tag>Ang12</b:Tag>
    <b:SourceType>Book</b:SourceType>
    <b:Guid>{09422546-BB14-48FC-8BE6-34B006E4CC90}</b:Guid>
    <b:Author>
      <b:Author>
        <b:NameList>
          <b:Person>
            <b:Last>ANGELAKIS</b:Last>
            <b:First>A.</b:First>
            <b:Middle>N.</b:Middle>
          </b:Person>
          <b:Person>
            <b:Last>MAYS</b:Last>
            <b:First>L.</b:First>
            <b:Middle>W.</b:Middle>
          </b:Person>
          <b:Person>
            <b:Last>KOUTSOYIANNIS</b:Last>
            <b:First>D.</b:First>
          </b:Person>
          <b:Person>
            <b:Last>MAMASSIS</b:Last>
            <b:First>N.</b:First>
          </b:Person>
        </b:NameList>
      </b:Author>
    </b:Author>
    <b:Title>Evolution of water supply trhough the millennia</b:Title>
    <b:Year>2012</b:Year>
    <b:City>Londres</b:City>
    <b:Publisher>International Water Association</b:Publisher>
    <b:RefOrder>12</b:RefOrder>
  </b:Source>
  <b:Source>
    <b:Tag>Hic08</b:Tag>
    <b:SourceType>Book</b:SourceType>
    <b:Guid>{DCE15E86-7DC7-442D-9928-0CDF032D951A}</b:Guid>
    <b:Title>Water Supply Systems and Evalution Methods</b:Title>
    <b:Year>2008</b:Year>
    <b:City>Emmitsburg</b:City>
    <b:Publisher>U. S. Fire Administration</b:Publisher>
    <b:Author>
      <b:Author>
        <b:NameList>
          <b:Person>
            <b:Last>Hickey</b:Last>
            <b:Middle>E.</b:Middle>
            <b:First>Harry</b:First>
          </b:Person>
        </b:NameList>
      </b:Author>
    </b:Author>
    <b:RefOrder>15</b:RefOrder>
  </b:Source>
</b:Sources>
</file>

<file path=customXml/itemProps1.xml><?xml version="1.0" encoding="utf-8"?>
<ds:datastoreItem xmlns:ds="http://schemas.openxmlformats.org/officeDocument/2006/customXml" ds:itemID="{04DE4852-0744-5A4B-A998-7737BDEB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Pode ser musicólogo do mal =)</Template>
  <TotalTime>335</TotalTime>
  <Pages>17</Pages>
  <Words>6471</Words>
  <Characters>34946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41335</CharactersWithSpaces>
  <SharedDoc>false</SharedDoc>
  <HLinks>
    <vt:vector size="1314" baseType="variant">
      <vt:variant>
        <vt:i4>655432</vt:i4>
      </vt:variant>
      <vt:variant>
        <vt:i4>750</vt:i4>
      </vt:variant>
      <vt:variant>
        <vt:i4>0</vt:i4>
      </vt:variant>
      <vt:variant>
        <vt:i4>5</vt:i4>
      </vt:variant>
      <vt:variant>
        <vt:lpwstr>http://www.seduc.pa.gov.br/site/seduc</vt:lpwstr>
      </vt:variant>
      <vt:variant>
        <vt:lpwstr/>
      </vt:variant>
      <vt:variant>
        <vt:i4>655432</vt:i4>
      </vt:variant>
      <vt:variant>
        <vt:i4>747</vt:i4>
      </vt:variant>
      <vt:variant>
        <vt:i4>0</vt:i4>
      </vt:variant>
      <vt:variant>
        <vt:i4>5</vt:i4>
      </vt:variant>
      <vt:variant>
        <vt:lpwstr>http://www.seduc.pa.gov.br/site/seduc</vt:lpwstr>
      </vt:variant>
      <vt:variant>
        <vt:lpwstr/>
      </vt:variant>
      <vt:variant>
        <vt:i4>655432</vt:i4>
      </vt:variant>
      <vt:variant>
        <vt:i4>744</vt:i4>
      </vt:variant>
      <vt:variant>
        <vt:i4>0</vt:i4>
      </vt:variant>
      <vt:variant>
        <vt:i4>5</vt:i4>
      </vt:variant>
      <vt:variant>
        <vt:lpwstr>http://www.seduc.pa.gov.br/site/seduc</vt:lpwstr>
      </vt:variant>
      <vt:variant>
        <vt:lpwstr/>
      </vt:variant>
      <vt:variant>
        <vt:i4>3276870</vt:i4>
      </vt:variant>
      <vt:variant>
        <vt:i4>741</vt:i4>
      </vt:variant>
      <vt:variant>
        <vt:i4>0</vt:i4>
      </vt:variant>
      <vt:variant>
        <vt:i4>5</vt:i4>
      </vt:variant>
      <vt:variant>
        <vt:lpwstr>https://pt.wikipedia.org/wiki/Marco_(Bel%C3%A9m)</vt:lpwstr>
      </vt:variant>
      <vt:variant>
        <vt:lpwstr/>
      </vt:variant>
      <vt:variant>
        <vt:i4>6881363</vt:i4>
      </vt:variant>
      <vt:variant>
        <vt:i4>738</vt:i4>
      </vt:variant>
      <vt:variant>
        <vt:i4>0</vt:i4>
      </vt:variant>
      <vt:variant>
        <vt:i4>5</vt:i4>
      </vt:variant>
      <vt:variant>
        <vt:lpwstr>https://pt.wikipedia.org/wiki/Umarizal_(Bel%C3%A9m)</vt:lpwstr>
      </vt:variant>
      <vt:variant>
        <vt:lpwstr/>
      </vt:variant>
      <vt:variant>
        <vt:i4>1966099</vt:i4>
      </vt:variant>
      <vt:variant>
        <vt:i4>735</vt:i4>
      </vt:variant>
      <vt:variant>
        <vt:i4>0</vt:i4>
      </vt:variant>
      <vt:variant>
        <vt:i4>5</vt:i4>
      </vt:variant>
      <vt:variant>
        <vt:lpwstr>https://pt.wikipedia.org/wiki/S%C3%A3o_Br%C3%A1s_(Bel%C3%A9m)</vt:lpwstr>
      </vt:variant>
      <vt:variant>
        <vt:lpwstr/>
      </vt:variant>
      <vt:variant>
        <vt:i4>2031661</vt:i4>
      </vt:variant>
      <vt:variant>
        <vt:i4>732</vt:i4>
      </vt:variant>
      <vt:variant>
        <vt:i4>0</vt:i4>
      </vt:variant>
      <vt:variant>
        <vt:i4>5</vt:i4>
      </vt:variant>
      <vt:variant>
        <vt:lpwstr>https://pt.wikipedia.org/wiki/Reduto_(Bel%C3%A9m)</vt:lpwstr>
      </vt:variant>
      <vt:variant>
        <vt:lpwstr/>
      </vt:variant>
      <vt:variant>
        <vt:i4>4653103</vt:i4>
      </vt:variant>
      <vt:variant>
        <vt:i4>729</vt:i4>
      </vt:variant>
      <vt:variant>
        <vt:i4>0</vt:i4>
      </vt:variant>
      <vt:variant>
        <vt:i4>5</vt:i4>
      </vt:variant>
      <vt:variant>
        <vt:lpwstr>https://pt.wikipedia.org/wiki/Nazar%C3%A9_(Bel%C3%A9m)</vt:lpwstr>
      </vt:variant>
      <vt:variant>
        <vt:lpwstr/>
      </vt:variant>
      <vt:variant>
        <vt:i4>6160431</vt:i4>
      </vt:variant>
      <vt:variant>
        <vt:i4>726</vt:i4>
      </vt:variant>
      <vt:variant>
        <vt:i4>0</vt:i4>
      </vt:variant>
      <vt:variant>
        <vt:i4>5</vt:i4>
      </vt:variant>
      <vt:variant>
        <vt:lpwstr>https://pt.wikipedia.org/wiki/F%C3%A1tima_(Bel%C3%A9m)</vt:lpwstr>
      </vt:variant>
      <vt:variant>
        <vt:lpwstr/>
      </vt:variant>
      <vt:variant>
        <vt:i4>7733374</vt:i4>
      </vt:variant>
      <vt:variant>
        <vt:i4>723</vt:i4>
      </vt:variant>
      <vt:variant>
        <vt:i4>0</vt:i4>
      </vt:variant>
      <vt:variant>
        <vt:i4>5</vt:i4>
      </vt:variant>
      <vt:variant>
        <vt:lpwstr>https://pt.wikipedia.org/wiki/Cidade_Velha_(Bel%C3%A9m)</vt:lpwstr>
      </vt:variant>
      <vt:variant>
        <vt:lpwstr/>
      </vt:variant>
      <vt:variant>
        <vt:i4>5177392</vt:i4>
      </vt:variant>
      <vt:variant>
        <vt:i4>720</vt:i4>
      </vt:variant>
      <vt:variant>
        <vt:i4>0</vt:i4>
      </vt:variant>
      <vt:variant>
        <vt:i4>5</vt:i4>
      </vt:variant>
      <vt:variant>
        <vt:lpwstr>https://pt.wikipedia.org/wiki/Campina_(Bel%C3%A9m)</vt:lpwstr>
      </vt:variant>
      <vt:variant>
        <vt:lpwstr/>
      </vt:variant>
      <vt:variant>
        <vt:i4>2162730</vt:i4>
      </vt:variant>
      <vt:variant>
        <vt:i4>717</vt:i4>
      </vt:variant>
      <vt:variant>
        <vt:i4>0</vt:i4>
      </vt:variant>
      <vt:variant>
        <vt:i4>5</vt:i4>
      </vt:variant>
      <vt:variant>
        <vt:lpwstr>https://pt.wikipedia.org/wiki/Batista_Campos_(Bel%C3%A9m)</vt:lpwstr>
      </vt:variant>
      <vt:variant>
        <vt:lpwstr/>
      </vt:variant>
      <vt:variant>
        <vt:i4>5832756</vt:i4>
      </vt:variant>
      <vt:variant>
        <vt:i4>714</vt:i4>
      </vt:variant>
      <vt:variant>
        <vt:i4>0</vt:i4>
      </vt:variant>
      <vt:variant>
        <vt:i4>5</vt:i4>
      </vt:variant>
      <vt:variant>
        <vt:lpwstr>http://www.seduc.pa.gov.br/portal/escola/consulta_matricula/RelatorioMatriculas.php?codigo_ure=19&amp;codigo_use=20</vt:lpwstr>
      </vt:variant>
      <vt:variant>
        <vt:lpwstr/>
      </vt:variant>
      <vt:variant>
        <vt:i4>5898292</vt:i4>
      </vt:variant>
      <vt:variant>
        <vt:i4>711</vt:i4>
      </vt:variant>
      <vt:variant>
        <vt:i4>0</vt:i4>
      </vt:variant>
      <vt:variant>
        <vt:i4>5</vt:i4>
      </vt:variant>
      <vt:variant>
        <vt:lpwstr>http://www.seduc.pa.gov.br/portal/escola/consulta_matricula/RelatorioMatriculas.php?codigo_ure=19&amp;codigo_use=19</vt:lpwstr>
      </vt:variant>
      <vt:variant>
        <vt:lpwstr/>
      </vt:variant>
      <vt:variant>
        <vt:i4>5898292</vt:i4>
      </vt:variant>
      <vt:variant>
        <vt:i4>708</vt:i4>
      </vt:variant>
      <vt:variant>
        <vt:i4>0</vt:i4>
      </vt:variant>
      <vt:variant>
        <vt:i4>5</vt:i4>
      </vt:variant>
      <vt:variant>
        <vt:lpwstr>http://www.seduc.pa.gov.br/portal/escola/consulta_matricula/RelatorioMatriculas.php?codigo_ure=19&amp;codigo_use=18</vt:lpwstr>
      </vt:variant>
      <vt:variant>
        <vt:lpwstr/>
      </vt:variant>
      <vt:variant>
        <vt:i4>5898292</vt:i4>
      </vt:variant>
      <vt:variant>
        <vt:i4>705</vt:i4>
      </vt:variant>
      <vt:variant>
        <vt:i4>0</vt:i4>
      </vt:variant>
      <vt:variant>
        <vt:i4>5</vt:i4>
      </vt:variant>
      <vt:variant>
        <vt:lpwstr>http://www.seduc.pa.gov.br/portal/escola/consulta_matricula/RelatorioMatriculas.php?codigo_ure=19&amp;codigo_use=17</vt:lpwstr>
      </vt:variant>
      <vt:variant>
        <vt:lpwstr/>
      </vt:variant>
      <vt:variant>
        <vt:i4>5898292</vt:i4>
      </vt:variant>
      <vt:variant>
        <vt:i4>702</vt:i4>
      </vt:variant>
      <vt:variant>
        <vt:i4>0</vt:i4>
      </vt:variant>
      <vt:variant>
        <vt:i4>5</vt:i4>
      </vt:variant>
      <vt:variant>
        <vt:lpwstr>http://www.seduc.pa.gov.br/portal/escola/consulta_matricula/RelatorioMatriculas.php?codigo_ure=19&amp;codigo_use=16</vt:lpwstr>
      </vt:variant>
      <vt:variant>
        <vt:lpwstr/>
      </vt:variant>
      <vt:variant>
        <vt:i4>5898292</vt:i4>
      </vt:variant>
      <vt:variant>
        <vt:i4>699</vt:i4>
      </vt:variant>
      <vt:variant>
        <vt:i4>0</vt:i4>
      </vt:variant>
      <vt:variant>
        <vt:i4>5</vt:i4>
      </vt:variant>
      <vt:variant>
        <vt:lpwstr>http://www.seduc.pa.gov.br/portal/escola/consulta_matricula/RelatorioMatriculas.php?codigo_ure=19&amp;codigo_use=15</vt:lpwstr>
      </vt:variant>
      <vt:variant>
        <vt:lpwstr/>
      </vt:variant>
      <vt:variant>
        <vt:i4>5898292</vt:i4>
      </vt:variant>
      <vt:variant>
        <vt:i4>696</vt:i4>
      </vt:variant>
      <vt:variant>
        <vt:i4>0</vt:i4>
      </vt:variant>
      <vt:variant>
        <vt:i4>5</vt:i4>
      </vt:variant>
      <vt:variant>
        <vt:lpwstr>http://www.seduc.pa.gov.br/portal/escola/consulta_matricula/RelatorioMatriculas.php?codigo_ure=19&amp;codigo_use=14</vt:lpwstr>
      </vt:variant>
      <vt:variant>
        <vt:lpwstr/>
      </vt:variant>
      <vt:variant>
        <vt:i4>5898292</vt:i4>
      </vt:variant>
      <vt:variant>
        <vt:i4>693</vt:i4>
      </vt:variant>
      <vt:variant>
        <vt:i4>0</vt:i4>
      </vt:variant>
      <vt:variant>
        <vt:i4>5</vt:i4>
      </vt:variant>
      <vt:variant>
        <vt:lpwstr>http://www.seduc.pa.gov.br/portal/escola/consulta_matricula/RelatorioMatriculas.php?codigo_ure=19&amp;codigo_use=13</vt:lpwstr>
      </vt:variant>
      <vt:variant>
        <vt:lpwstr/>
      </vt:variant>
      <vt:variant>
        <vt:i4>5898292</vt:i4>
      </vt:variant>
      <vt:variant>
        <vt:i4>690</vt:i4>
      </vt:variant>
      <vt:variant>
        <vt:i4>0</vt:i4>
      </vt:variant>
      <vt:variant>
        <vt:i4>5</vt:i4>
      </vt:variant>
      <vt:variant>
        <vt:lpwstr>http://www.seduc.pa.gov.br/portal/escola/consulta_matricula/RelatorioMatriculas.php?codigo_ure=19&amp;codigo_use=12</vt:lpwstr>
      </vt:variant>
      <vt:variant>
        <vt:lpwstr/>
      </vt:variant>
      <vt:variant>
        <vt:i4>5898292</vt:i4>
      </vt:variant>
      <vt:variant>
        <vt:i4>687</vt:i4>
      </vt:variant>
      <vt:variant>
        <vt:i4>0</vt:i4>
      </vt:variant>
      <vt:variant>
        <vt:i4>5</vt:i4>
      </vt:variant>
      <vt:variant>
        <vt:lpwstr>http://www.seduc.pa.gov.br/portal/escola/consulta_matricula/RelatorioMatriculas.php?codigo_ure=19&amp;codigo_use=11</vt:lpwstr>
      </vt:variant>
      <vt:variant>
        <vt:lpwstr/>
      </vt:variant>
      <vt:variant>
        <vt:i4>5898292</vt:i4>
      </vt:variant>
      <vt:variant>
        <vt:i4>684</vt:i4>
      </vt:variant>
      <vt:variant>
        <vt:i4>0</vt:i4>
      </vt:variant>
      <vt:variant>
        <vt:i4>5</vt:i4>
      </vt:variant>
      <vt:variant>
        <vt:lpwstr>http://www.seduc.pa.gov.br/portal/escola/consulta_matricula/RelatorioMatriculas.php?codigo_ure=19&amp;codigo_use=10</vt:lpwstr>
      </vt:variant>
      <vt:variant>
        <vt:lpwstr/>
      </vt:variant>
      <vt:variant>
        <vt:i4>5374004</vt:i4>
      </vt:variant>
      <vt:variant>
        <vt:i4>681</vt:i4>
      </vt:variant>
      <vt:variant>
        <vt:i4>0</vt:i4>
      </vt:variant>
      <vt:variant>
        <vt:i4>5</vt:i4>
      </vt:variant>
      <vt:variant>
        <vt:lpwstr>http://www.seduc.pa.gov.br/portal/escola/consulta_matricula/RelatorioMatriculas.php?codigo_ure=19&amp;codigo_use=9</vt:lpwstr>
      </vt:variant>
      <vt:variant>
        <vt:lpwstr/>
      </vt:variant>
      <vt:variant>
        <vt:i4>5439540</vt:i4>
      </vt:variant>
      <vt:variant>
        <vt:i4>678</vt:i4>
      </vt:variant>
      <vt:variant>
        <vt:i4>0</vt:i4>
      </vt:variant>
      <vt:variant>
        <vt:i4>5</vt:i4>
      </vt:variant>
      <vt:variant>
        <vt:lpwstr>http://www.seduc.pa.gov.br/portal/escola/consulta_matricula/RelatorioMatriculas.php?codigo_ure=19&amp;codigo_use=8</vt:lpwstr>
      </vt:variant>
      <vt:variant>
        <vt:lpwstr/>
      </vt:variant>
      <vt:variant>
        <vt:i4>6029364</vt:i4>
      </vt:variant>
      <vt:variant>
        <vt:i4>675</vt:i4>
      </vt:variant>
      <vt:variant>
        <vt:i4>0</vt:i4>
      </vt:variant>
      <vt:variant>
        <vt:i4>5</vt:i4>
      </vt:variant>
      <vt:variant>
        <vt:lpwstr>http://www.seduc.pa.gov.br/portal/escola/consulta_matricula/RelatorioMatriculas.php?codigo_ure=19&amp;codigo_use=7</vt:lpwstr>
      </vt:variant>
      <vt:variant>
        <vt:lpwstr/>
      </vt:variant>
      <vt:variant>
        <vt:i4>6094900</vt:i4>
      </vt:variant>
      <vt:variant>
        <vt:i4>672</vt:i4>
      </vt:variant>
      <vt:variant>
        <vt:i4>0</vt:i4>
      </vt:variant>
      <vt:variant>
        <vt:i4>5</vt:i4>
      </vt:variant>
      <vt:variant>
        <vt:lpwstr>http://www.seduc.pa.gov.br/portal/escola/consulta_matricula/RelatorioMatriculas.php?codigo_ure=19&amp;codigo_use=6</vt:lpwstr>
      </vt:variant>
      <vt:variant>
        <vt:lpwstr/>
      </vt:variant>
      <vt:variant>
        <vt:i4>6160436</vt:i4>
      </vt:variant>
      <vt:variant>
        <vt:i4>669</vt:i4>
      </vt:variant>
      <vt:variant>
        <vt:i4>0</vt:i4>
      </vt:variant>
      <vt:variant>
        <vt:i4>5</vt:i4>
      </vt:variant>
      <vt:variant>
        <vt:lpwstr>http://www.seduc.pa.gov.br/portal/escola/consulta_matricula/RelatorioMatriculas.php?codigo_ure=19&amp;codigo_use=5</vt:lpwstr>
      </vt:variant>
      <vt:variant>
        <vt:lpwstr/>
      </vt:variant>
      <vt:variant>
        <vt:i4>6225972</vt:i4>
      </vt:variant>
      <vt:variant>
        <vt:i4>666</vt:i4>
      </vt:variant>
      <vt:variant>
        <vt:i4>0</vt:i4>
      </vt:variant>
      <vt:variant>
        <vt:i4>5</vt:i4>
      </vt:variant>
      <vt:variant>
        <vt:lpwstr>http://www.seduc.pa.gov.br/portal/escola/consulta_matricula/RelatorioMatriculas.php?codigo_ure=19&amp;codigo_use=4</vt:lpwstr>
      </vt:variant>
      <vt:variant>
        <vt:lpwstr/>
      </vt:variant>
      <vt:variant>
        <vt:i4>5767220</vt:i4>
      </vt:variant>
      <vt:variant>
        <vt:i4>663</vt:i4>
      </vt:variant>
      <vt:variant>
        <vt:i4>0</vt:i4>
      </vt:variant>
      <vt:variant>
        <vt:i4>5</vt:i4>
      </vt:variant>
      <vt:variant>
        <vt:lpwstr>http://www.seduc.pa.gov.br/portal/escola/consulta_matricula/RelatorioMatriculas.php?codigo_ure=19&amp;codigo_use=3</vt:lpwstr>
      </vt:variant>
      <vt:variant>
        <vt:lpwstr/>
      </vt:variant>
      <vt:variant>
        <vt:i4>5832756</vt:i4>
      </vt:variant>
      <vt:variant>
        <vt:i4>660</vt:i4>
      </vt:variant>
      <vt:variant>
        <vt:i4>0</vt:i4>
      </vt:variant>
      <vt:variant>
        <vt:i4>5</vt:i4>
      </vt:variant>
      <vt:variant>
        <vt:lpwstr>http://www.seduc.pa.gov.br/portal/escola/consulta_matricula/RelatorioMatriculas.php?codigo_ure=19&amp;codigo_use=2</vt:lpwstr>
      </vt:variant>
      <vt:variant>
        <vt:lpwstr/>
      </vt:variant>
      <vt:variant>
        <vt:i4>5898292</vt:i4>
      </vt:variant>
      <vt:variant>
        <vt:i4>657</vt:i4>
      </vt:variant>
      <vt:variant>
        <vt:i4>0</vt:i4>
      </vt:variant>
      <vt:variant>
        <vt:i4>5</vt:i4>
      </vt:variant>
      <vt:variant>
        <vt:lpwstr>http://www.seduc.pa.gov.br/portal/escola/consulta_matricula/RelatorioMatriculas.php?codigo_ure=19&amp;codigo_use=1</vt:lpwstr>
      </vt:variant>
      <vt:variant>
        <vt:lpwstr/>
      </vt:variant>
      <vt:variant>
        <vt:i4>3407958</vt:i4>
      </vt:variant>
      <vt:variant>
        <vt:i4>654</vt:i4>
      </vt:variant>
      <vt:variant>
        <vt:i4>0</vt:i4>
      </vt:variant>
      <vt:variant>
        <vt:i4>5</vt:i4>
      </vt:variant>
      <vt:variant>
        <vt:lpwstr>http://www.seduc.pa.gov.br/portal/escola/consulta_matricula/RelatorioMatriculas.php?codigo_ure=20&amp;codigo_municipio=45314</vt:lpwstr>
      </vt:variant>
      <vt:variant>
        <vt:lpwstr/>
      </vt:variant>
      <vt:variant>
        <vt:i4>3211346</vt:i4>
      </vt:variant>
      <vt:variant>
        <vt:i4>651</vt:i4>
      </vt:variant>
      <vt:variant>
        <vt:i4>0</vt:i4>
      </vt:variant>
      <vt:variant>
        <vt:i4>5</vt:i4>
      </vt:variant>
      <vt:variant>
        <vt:lpwstr>http://www.seduc.pa.gov.br/portal/escola/consulta_matricula/RelatorioMatriculas.php?codigo_ure=20&amp;codigo_municipio=45250</vt:lpwstr>
      </vt:variant>
      <vt:variant>
        <vt:lpwstr/>
      </vt:variant>
      <vt:variant>
        <vt:i4>3866711</vt:i4>
      </vt:variant>
      <vt:variant>
        <vt:i4>648</vt:i4>
      </vt:variant>
      <vt:variant>
        <vt:i4>0</vt:i4>
      </vt:variant>
      <vt:variant>
        <vt:i4>5</vt:i4>
      </vt:variant>
      <vt:variant>
        <vt:lpwstr>http://www.seduc.pa.gov.br/portal/escola/consulta_matricula/RelatorioMatriculas.php?codigo_ure=20&amp;codigo_municipio=44911</vt:lpwstr>
      </vt:variant>
      <vt:variant>
        <vt:lpwstr/>
      </vt:variant>
      <vt:variant>
        <vt:i4>3866719</vt:i4>
      </vt:variant>
      <vt:variant>
        <vt:i4>645</vt:i4>
      </vt:variant>
      <vt:variant>
        <vt:i4>0</vt:i4>
      </vt:variant>
      <vt:variant>
        <vt:i4>5</vt:i4>
      </vt:variant>
      <vt:variant>
        <vt:lpwstr>http://www.seduc.pa.gov.br/portal/escola/consulta_matricula/RelatorioMatriculas.php?codigo_ure=20&amp;codigo_municipio=44890</vt:lpwstr>
      </vt:variant>
      <vt:variant>
        <vt:lpwstr/>
      </vt:variant>
      <vt:variant>
        <vt:i4>3211348</vt:i4>
      </vt:variant>
      <vt:variant>
        <vt:i4>642</vt:i4>
      </vt:variant>
      <vt:variant>
        <vt:i4>0</vt:i4>
      </vt:variant>
      <vt:variant>
        <vt:i4>5</vt:i4>
      </vt:variant>
      <vt:variant>
        <vt:lpwstr>http://www.seduc.pa.gov.br/portal/escola/consulta_matricula/RelatorioMatriculas.php?codigo_ure=20&amp;codigo_municipio=44725</vt:lpwstr>
      </vt:variant>
      <vt:variant>
        <vt:lpwstr/>
      </vt:variant>
      <vt:variant>
        <vt:i4>4128851</vt:i4>
      </vt:variant>
      <vt:variant>
        <vt:i4>639</vt:i4>
      </vt:variant>
      <vt:variant>
        <vt:i4>0</vt:i4>
      </vt:variant>
      <vt:variant>
        <vt:i4>5</vt:i4>
      </vt:variant>
      <vt:variant>
        <vt:lpwstr>http://www.seduc.pa.gov.br/portal/escola/consulta_matricula/RelatorioMatriculas.php?codigo_ure=20&amp;codigo_municipio=44458</vt:lpwstr>
      </vt:variant>
      <vt:variant>
        <vt:lpwstr/>
      </vt:variant>
      <vt:variant>
        <vt:i4>3539028</vt:i4>
      </vt:variant>
      <vt:variant>
        <vt:i4>636</vt:i4>
      </vt:variant>
      <vt:variant>
        <vt:i4>0</vt:i4>
      </vt:variant>
      <vt:variant>
        <vt:i4>5</vt:i4>
      </vt:variant>
      <vt:variant>
        <vt:lpwstr>http://www.seduc.pa.gov.br/portal/escola/consulta_matricula/RelatorioMatriculas.php?codigo_ure=20&amp;codigo_municipio=43451</vt:lpwstr>
      </vt:variant>
      <vt:variant>
        <vt:lpwstr/>
      </vt:variant>
      <vt:variant>
        <vt:i4>3932248</vt:i4>
      </vt:variant>
      <vt:variant>
        <vt:i4>633</vt:i4>
      </vt:variant>
      <vt:variant>
        <vt:i4>0</vt:i4>
      </vt:variant>
      <vt:variant>
        <vt:i4>5</vt:i4>
      </vt:variant>
      <vt:variant>
        <vt:lpwstr>http://www.seduc.pa.gov.br/portal/escola/consulta_matricula/RelatorioMatriculas.php?codigo_ure=20&amp;codigo_municipio=42986</vt:lpwstr>
      </vt:variant>
      <vt:variant>
        <vt:lpwstr/>
      </vt:variant>
      <vt:variant>
        <vt:i4>3604604</vt:i4>
      </vt:variant>
      <vt:variant>
        <vt:i4>630</vt:i4>
      </vt:variant>
      <vt:variant>
        <vt:i4>0</vt:i4>
      </vt:variant>
      <vt:variant>
        <vt:i4>5</vt:i4>
      </vt:variant>
      <vt:variant>
        <vt:lpwstr>http://www.seduc.pa.gov.br/portal/escola/consulta_matricula/RelatorioMatriculas.php?codigo_ure=20</vt:lpwstr>
      </vt:variant>
      <vt:variant>
        <vt:lpwstr/>
      </vt:variant>
      <vt:variant>
        <vt:i4>3407996</vt:i4>
      </vt:variant>
      <vt:variant>
        <vt:i4>627</vt:i4>
      </vt:variant>
      <vt:variant>
        <vt:i4>0</vt:i4>
      </vt:variant>
      <vt:variant>
        <vt:i4>5</vt:i4>
      </vt:variant>
      <vt:variant>
        <vt:lpwstr>http://www.seduc.pa.gov.br/portal/escola/consulta_matricula/RelatorioMatriculas.php?codigo_ure=19</vt:lpwstr>
      </vt:variant>
      <vt:variant>
        <vt:lpwstr/>
      </vt:variant>
      <vt:variant>
        <vt:i4>3604571</vt:i4>
      </vt:variant>
      <vt:variant>
        <vt:i4>624</vt:i4>
      </vt:variant>
      <vt:variant>
        <vt:i4>0</vt:i4>
      </vt:variant>
      <vt:variant>
        <vt:i4>5</vt:i4>
      </vt:variant>
      <vt:variant>
        <vt:lpwstr>http://www.seduc.pa.gov.br/portal/escola/consulta_matricula/RelatorioMatriculas.php?codigo_ure=18&amp;codigo_municipio=90913</vt:lpwstr>
      </vt:variant>
      <vt:variant>
        <vt:lpwstr/>
      </vt:variant>
      <vt:variant>
        <vt:i4>4063324</vt:i4>
      </vt:variant>
      <vt:variant>
        <vt:i4>621</vt:i4>
      </vt:variant>
      <vt:variant>
        <vt:i4>0</vt:i4>
      </vt:variant>
      <vt:variant>
        <vt:i4>5</vt:i4>
      </vt:variant>
      <vt:variant>
        <vt:lpwstr>http://www.seduc.pa.gov.br/portal/escola/consulta_matricula/RelatorioMatriculas.php?codigo_ure=18&amp;codigo_municipio=44628</vt:lpwstr>
      </vt:variant>
      <vt:variant>
        <vt:lpwstr/>
      </vt:variant>
      <vt:variant>
        <vt:i4>3276893</vt:i4>
      </vt:variant>
      <vt:variant>
        <vt:i4>618</vt:i4>
      </vt:variant>
      <vt:variant>
        <vt:i4>0</vt:i4>
      </vt:variant>
      <vt:variant>
        <vt:i4>5</vt:i4>
      </vt:variant>
      <vt:variant>
        <vt:lpwstr>http://www.seduc.pa.gov.br/portal/escola/consulta_matricula/RelatorioMatriculas.php?codigo_ure=18&amp;codigo_municipio=45527</vt:lpwstr>
      </vt:variant>
      <vt:variant>
        <vt:lpwstr/>
      </vt:variant>
      <vt:variant>
        <vt:i4>3670110</vt:i4>
      </vt:variant>
      <vt:variant>
        <vt:i4>615</vt:i4>
      </vt:variant>
      <vt:variant>
        <vt:i4>0</vt:i4>
      </vt:variant>
      <vt:variant>
        <vt:i4>5</vt:i4>
      </vt:variant>
      <vt:variant>
        <vt:lpwstr>http://www.seduc.pa.gov.br/portal/escola/consulta_matricula/RelatorioMatriculas.php?codigo_ure=18&amp;codigo_municipio=44008</vt:lpwstr>
      </vt:variant>
      <vt:variant>
        <vt:lpwstr/>
      </vt:variant>
      <vt:variant>
        <vt:i4>3735632</vt:i4>
      </vt:variant>
      <vt:variant>
        <vt:i4>612</vt:i4>
      </vt:variant>
      <vt:variant>
        <vt:i4>0</vt:i4>
      </vt:variant>
      <vt:variant>
        <vt:i4>5</vt:i4>
      </vt:variant>
      <vt:variant>
        <vt:lpwstr>http://www.seduc.pa.gov.br/portal/escola/consulta_matricula/RelatorioMatriculas.php?codigo_ure=18&amp;codigo_municipio=43990</vt:lpwstr>
      </vt:variant>
      <vt:variant>
        <vt:lpwstr/>
      </vt:variant>
      <vt:variant>
        <vt:i4>3407960</vt:i4>
      </vt:variant>
      <vt:variant>
        <vt:i4>609</vt:i4>
      </vt:variant>
      <vt:variant>
        <vt:i4>0</vt:i4>
      </vt:variant>
      <vt:variant>
        <vt:i4>5</vt:i4>
      </vt:variant>
      <vt:variant>
        <vt:lpwstr>http://www.seduc.pa.gov.br/portal/escola/consulta_matricula/RelatorioMatriculas.php?codigo_ure=18&amp;codigo_municipio=45276</vt:lpwstr>
      </vt:variant>
      <vt:variant>
        <vt:lpwstr/>
      </vt:variant>
      <vt:variant>
        <vt:i4>3473503</vt:i4>
      </vt:variant>
      <vt:variant>
        <vt:i4>606</vt:i4>
      </vt:variant>
      <vt:variant>
        <vt:i4>0</vt:i4>
      </vt:variant>
      <vt:variant>
        <vt:i4>5</vt:i4>
      </vt:variant>
      <vt:variant>
        <vt:lpwstr>http://www.seduc.pa.gov.br/portal/escola/consulta_matricula/RelatorioMatriculas.php?codigo_ure=18&amp;codigo_municipio=45500</vt:lpwstr>
      </vt:variant>
      <vt:variant>
        <vt:lpwstr/>
      </vt:variant>
      <vt:variant>
        <vt:i4>3407996</vt:i4>
      </vt:variant>
      <vt:variant>
        <vt:i4>603</vt:i4>
      </vt:variant>
      <vt:variant>
        <vt:i4>0</vt:i4>
      </vt:variant>
      <vt:variant>
        <vt:i4>5</vt:i4>
      </vt:variant>
      <vt:variant>
        <vt:lpwstr>http://www.seduc.pa.gov.br/portal/escola/consulta_matricula/RelatorioMatriculas.php?codigo_ure=18</vt:lpwstr>
      </vt:variant>
      <vt:variant>
        <vt:lpwstr/>
      </vt:variant>
      <vt:variant>
        <vt:i4>4063316</vt:i4>
      </vt:variant>
      <vt:variant>
        <vt:i4>600</vt:i4>
      </vt:variant>
      <vt:variant>
        <vt:i4>0</vt:i4>
      </vt:variant>
      <vt:variant>
        <vt:i4>5</vt:i4>
      </vt:variant>
      <vt:variant>
        <vt:lpwstr>http://www.seduc.pa.gov.br/portal/escola/consulta_matricula/RelatorioMatriculas.php?codigo_ure=17&amp;codigo_municipio=97063</vt:lpwstr>
      </vt:variant>
      <vt:variant>
        <vt:lpwstr/>
      </vt:variant>
      <vt:variant>
        <vt:i4>4128849</vt:i4>
      </vt:variant>
      <vt:variant>
        <vt:i4>597</vt:i4>
      </vt:variant>
      <vt:variant>
        <vt:i4>0</vt:i4>
      </vt:variant>
      <vt:variant>
        <vt:i4>5</vt:i4>
      </vt:variant>
      <vt:variant>
        <vt:lpwstr>http://www.seduc.pa.gov.br/portal/escola/consulta_matricula/RelatorioMatriculas.php?codigo_ure=17&amp;codigo_municipio=43877</vt:lpwstr>
      </vt:variant>
      <vt:variant>
        <vt:lpwstr/>
      </vt:variant>
      <vt:variant>
        <vt:i4>3473490</vt:i4>
      </vt:variant>
      <vt:variant>
        <vt:i4>594</vt:i4>
      </vt:variant>
      <vt:variant>
        <vt:i4>0</vt:i4>
      </vt:variant>
      <vt:variant>
        <vt:i4>5</vt:i4>
      </vt:variant>
      <vt:variant>
        <vt:lpwstr>http://www.seduc.pa.gov.br/portal/escola/consulta_matricula/RelatorioMatriculas.php?codigo_ure=17&amp;codigo_municipio=43540</vt:lpwstr>
      </vt:variant>
      <vt:variant>
        <vt:lpwstr/>
      </vt:variant>
      <vt:variant>
        <vt:i4>3407996</vt:i4>
      </vt:variant>
      <vt:variant>
        <vt:i4>591</vt:i4>
      </vt:variant>
      <vt:variant>
        <vt:i4>0</vt:i4>
      </vt:variant>
      <vt:variant>
        <vt:i4>5</vt:i4>
      </vt:variant>
      <vt:variant>
        <vt:lpwstr>http://www.seduc.pa.gov.br/portal/escola/consulta_matricula/RelatorioMatriculas.php?codigo_ure=17</vt:lpwstr>
      </vt:variant>
      <vt:variant>
        <vt:lpwstr/>
      </vt:variant>
      <vt:variant>
        <vt:i4>3276885</vt:i4>
      </vt:variant>
      <vt:variant>
        <vt:i4>588</vt:i4>
      </vt:variant>
      <vt:variant>
        <vt:i4>0</vt:i4>
      </vt:variant>
      <vt:variant>
        <vt:i4>5</vt:i4>
      </vt:variant>
      <vt:variant>
        <vt:lpwstr>http://www.seduc.pa.gov.br/portal/escola/consulta_matricula/RelatorioMatriculas.php?codigo_ure=16&amp;codigo_municipio=45446</vt:lpwstr>
      </vt:variant>
      <vt:variant>
        <vt:lpwstr/>
      </vt:variant>
      <vt:variant>
        <vt:i4>3997785</vt:i4>
      </vt:variant>
      <vt:variant>
        <vt:i4>585</vt:i4>
      </vt:variant>
      <vt:variant>
        <vt:i4>0</vt:i4>
      </vt:variant>
      <vt:variant>
        <vt:i4>5</vt:i4>
      </vt:variant>
      <vt:variant>
        <vt:lpwstr>http://www.seduc.pa.gov.br/portal/escola/consulta_matricula/RelatorioMatriculas.php?codigo_ure=16&amp;codigo_municipio=44598</vt:lpwstr>
      </vt:variant>
      <vt:variant>
        <vt:lpwstr/>
      </vt:variant>
      <vt:variant>
        <vt:i4>4128850</vt:i4>
      </vt:variant>
      <vt:variant>
        <vt:i4>582</vt:i4>
      </vt:variant>
      <vt:variant>
        <vt:i4>0</vt:i4>
      </vt:variant>
      <vt:variant>
        <vt:i4>5</vt:i4>
      </vt:variant>
      <vt:variant>
        <vt:lpwstr>http://www.seduc.pa.gov.br/portal/escola/consulta_matricula/RelatorioMatriculas.php?codigo_ure=16&amp;codigo_municipio=97012</vt:lpwstr>
      </vt:variant>
      <vt:variant>
        <vt:lpwstr/>
      </vt:variant>
      <vt:variant>
        <vt:i4>3997791</vt:i4>
      </vt:variant>
      <vt:variant>
        <vt:i4>579</vt:i4>
      </vt:variant>
      <vt:variant>
        <vt:i4>0</vt:i4>
      </vt:variant>
      <vt:variant>
        <vt:i4>5</vt:i4>
      </vt:variant>
      <vt:variant>
        <vt:lpwstr>http://www.seduc.pa.gov.br/portal/escola/consulta_matricula/RelatorioMatriculas.php?codigo_ure=16&amp;codigo_municipio=43885</vt:lpwstr>
      </vt:variant>
      <vt:variant>
        <vt:lpwstr/>
      </vt:variant>
      <vt:variant>
        <vt:i4>3407952</vt:i4>
      </vt:variant>
      <vt:variant>
        <vt:i4>576</vt:i4>
      </vt:variant>
      <vt:variant>
        <vt:i4>0</vt:i4>
      </vt:variant>
      <vt:variant>
        <vt:i4>5</vt:i4>
      </vt:variant>
      <vt:variant>
        <vt:lpwstr>http://www.seduc.pa.gov.br/portal/escola/consulta_matricula/RelatorioMatriculas.php?codigo_ure=16&amp;codigo_municipio=97039</vt:lpwstr>
      </vt:variant>
      <vt:variant>
        <vt:lpwstr/>
      </vt:variant>
      <vt:variant>
        <vt:i4>3407996</vt:i4>
      </vt:variant>
      <vt:variant>
        <vt:i4>573</vt:i4>
      </vt:variant>
      <vt:variant>
        <vt:i4>0</vt:i4>
      </vt:variant>
      <vt:variant>
        <vt:i4>5</vt:i4>
      </vt:variant>
      <vt:variant>
        <vt:lpwstr>http://www.seduc.pa.gov.br/portal/escola/consulta_matricula/RelatorioMatriculas.php?codigo_ure=16</vt:lpwstr>
      </vt:variant>
      <vt:variant>
        <vt:lpwstr/>
      </vt:variant>
      <vt:variant>
        <vt:i4>3211355</vt:i4>
      </vt:variant>
      <vt:variant>
        <vt:i4>570</vt:i4>
      </vt:variant>
      <vt:variant>
        <vt:i4>0</vt:i4>
      </vt:variant>
      <vt:variant>
        <vt:i4>5</vt:i4>
      </vt:variant>
      <vt:variant>
        <vt:lpwstr>http://www.seduc.pa.gov.br/portal/escola/consulta_matricula/RelatorioMatriculas.php?codigo_ure=15&amp;codigo_municipio=45594</vt:lpwstr>
      </vt:variant>
      <vt:variant>
        <vt:lpwstr/>
      </vt:variant>
      <vt:variant>
        <vt:i4>3932241</vt:i4>
      </vt:variant>
      <vt:variant>
        <vt:i4>567</vt:i4>
      </vt:variant>
      <vt:variant>
        <vt:i4>0</vt:i4>
      </vt:variant>
      <vt:variant>
        <vt:i4>5</vt:i4>
      </vt:variant>
      <vt:variant>
        <vt:lpwstr>http://www.seduc.pa.gov.br/portal/escola/consulta_matricula/RelatorioMatriculas.php?codigo_ure=15&amp;codigo_municipio=45438</vt:lpwstr>
      </vt:variant>
      <vt:variant>
        <vt:lpwstr/>
      </vt:variant>
      <vt:variant>
        <vt:i4>3473495</vt:i4>
      </vt:variant>
      <vt:variant>
        <vt:i4>564</vt:i4>
      </vt:variant>
      <vt:variant>
        <vt:i4>0</vt:i4>
      </vt:variant>
      <vt:variant>
        <vt:i4>5</vt:i4>
      </vt:variant>
      <vt:variant>
        <vt:lpwstr>http://www.seduc.pa.gov.br/portal/escola/consulta_matricula/RelatorioMatriculas.php?codigo_ure=15&amp;codigo_municipio=45055</vt:lpwstr>
      </vt:variant>
      <vt:variant>
        <vt:lpwstr/>
      </vt:variant>
      <vt:variant>
        <vt:i4>3407966</vt:i4>
      </vt:variant>
      <vt:variant>
        <vt:i4>561</vt:i4>
      </vt:variant>
      <vt:variant>
        <vt:i4>0</vt:i4>
      </vt:variant>
      <vt:variant>
        <vt:i4>5</vt:i4>
      </vt:variant>
      <vt:variant>
        <vt:lpwstr>http://www.seduc.pa.gov.br/portal/escola/consulta_matricula/RelatorioMatriculas.php?codigo_ure=15&amp;codigo_municipio=103926</vt:lpwstr>
      </vt:variant>
      <vt:variant>
        <vt:lpwstr/>
      </vt:variant>
      <vt:variant>
        <vt:i4>3145819</vt:i4>
      </vt:variant>
      <vt:variant>
        <vt:i4>558</vt:i4>
      </vt:variant>
      <vt:variant>
        <vt:i4>0</vt:i4>
      </vt:variant>
      <vt:variant>
        <vt:i4>5</vt:i4>
      </vt:variant>
      <vt:variant>
        <vt:lpwstr>http://www.seduc.pa.gov.br/portal/escola/consulta_matricula/RelatorioMatriculas.php?codigo_ure=15&amp;codigo_municipio=44989</vt:lpwstr>
      </vt:variant>
      <vt:variant>
        <vt:lpwstr/>
      </vt:variant>
      <vt:variant>
        <vt:i4>3997782</vt:i4>
      </vt:variant>
      <vt:variant>
        <vt:i4>555</vt:i4>
      </vt:variant>
      <vt:variant>
        <vt:i4>0</vt:i4>
      </vt:variant>
      <vt:variant>
        <vt:i4>5</vt:i4>
      </vt:variant>
      <vt:variant>
        <vt:lpwstr>http://www.seduc.pa.gov.br/portal/escola/consulta_matricula/RelatorioMatriculas.php?codigo_ure=15&amp;codigo_municipio=44954</vt:lpwstr>
      </vt:variant>
      <vt:variant>
        <vt:lpwstr/>
      </vt:variant>
      <vt:variant>
        <vt:i4>4128854</vt:i4>
      </vt:variant>
      <vt:variant>
        <vt:i4>552</vt:i4>
      </vt:variant>
      <vt:variant>
        <vt:i4>0</vt:i4>
      </vt:variant>
      <vt:variant>
        <vt:i4>5</vt:i4>
      </vt:variant>
      <vt:variant>
        <vt:lpwstr>http://www.seduc.pa.gov.br/portal/escola/consulta_matricula/RelatorioMatriculas.php?codigo_ure=15&amp;codigo_municipio=44857</vt:lpwstr>
      </vt:variant>
      <vt:variant>
        <vt:lpwstr/>
      </vt:variant>
      <vt:variant>
        <vt:i4>3801169</vt:i4>
      </vt:variant>
      <vt:variant>
        <vt:i4>549</vt:i4>
      </vt:variant>
      <vt:variant>
        <vt:i4>0</vt:i4>
      </vt:variant>
      <vt:variant>
        <vt:i4>5</vt:i4>
      </vt:variant>
      <vt:variant>
        <vt:lpwstr>http://www.seduc.pa.gov.br/portal/escola/consulta_matricula/RelatorioMatriculas.php?codigo_ure=15&amp;codigo_municipio=44822</vt:lpwstr>
      </vt:variant>
      <vt:variant>
        <vt:lpwstr/>
      </vt:variant>
      <vt:variant>
        <vt:i4>4128849</vt:i4>
      </vt:variant>
      <vt:variant>
        <vt:i4>546</vt:i4>
      </vt:variant>
      <vt:variant>
        <vt:i4>0</vt:i4>
      </vt:variant>
      <vt:variant>
        <vt:i4>5</vt:i4>
      </vt:variant>
      <vt:variant>
        <vt:lpwstr>http://www.seduc.pa.gov.br/portal/escola/consulta_matricula/RelatorioMatriculas.php?codigo_ure=15&amp;codigo_municipio=108624</vt:lpwstr>
      </vt:variant>
      <vt:variant>
        <vt:lpwstr/>
      </vt:variant>
      <vt:variant>
        <vt:i4>3473499</vt:i4>
      </vt:variant>
      <vt:variant>
        <vt:i4>543</vt:i4>
      </vt:variant>
      <vt:variant>
        <vt:i4>0</vt:i4>
      </vt:variant>
      <vt:variant>
        <vt:i4>5</vt:i4>
      </vt:variant>
      <vt:variant>
        <vt:lpwstr>http://www.seduc.pa.gov.br/portal/escola/consulta_matricula/RelatorioMatriculas.php?codigo_ure=15&amp;codigo_municipio=44580</vt:lpwstr>
      </vt:variant>
      <vt:variant>
        <vt:lpwstr/>
      </vt:variant>
      <vt:variant>
        <vt:i4>3342421</vt:i4>
      </vt:variant>
      <vt:variant>
        <vt:i4>540</vt:i4>
      </vt:variant>
      <vt:variant>
        <vt:i4>0</vt:i4>
      </vt:variant>
      <vt:variant>
        <vt:i4>5</vt:i4>
      </vt:variant>
      <vt:variant>
        <vt:lpwstr>http://www.seduc.pa.gov.br/portal/escola/consulta_matricula/RelatorioMatriculas.php?codigo_ure=15&amp;codigo_municipio=106208</vt:lpwstr>
      </vt:variant>
      <vt:variant>
        <vt:lpwstr/>
      </vt:variant>
      <vt:variant>
        <vt:i4>3604565</vt:i4>
      </vt:variant>
      <vt:variant>
        <vt:i4>537</vt:i4>
      </vt:variant>
      <vt:variant>
        <vt:i4>0</vt:i4>
      </vt:variant>
      <vt:variant>
        <vt:i4>5</vt:i4>
      </vt:variant>
      <vt:variant>
        <vt:lpwstr>http://www.seduc.pa.gov.br/portal/escola/consulta_matricula/RelatorioMatriculas.php?codigo_ure=15&amp;codigo_municipio=43710</vt:lpwstr>
      </vt:variant>
      <vt:variant>
        <vt:lpwstr/>
      </vt:variant>
      <vt:variant>
        <vt:i4>3407955</vt:i4>
      </vt:variant>
      <vt:variant>
        <vt:i4>534</vt:i4>
      </vt:variant>
      <vt:variant>
        <vt:i4>0</vt:i4>
      </vt:variant>
      <vt:variant>
        <vt:i4>5</vt:i4>
      </vt:variant>
      <vt:variant>
        <vt:lpwstr>http://www.seduc.pa.gov.br/portal/escola/consulta_matricula/RelatorioMatriculas.php?codigo_ure=15&amp;codigo_municipio=43672</vt:lpwstr>
      </vt:variant>
      <vt:variant>
        <vt:lpwstr/>
      </vt:variant>
      <vt:variant>
        <vt:i4>3866710</vt:i4>
      </vt:variant>
      <vt:variant>
        <vt:i4>531</vt:i4>
      </vt:variant>
      <vt:variant>
        <vt:i4>0</vt:i4>
      </vt:variant>
      <vt:variant>
        <vt:i4>5</vt:i4>
      </vt:variant>
      <vt:variant>
        <vt:lpwstr>http://www.seduc.pa.gov.br/portal/escola/consulta_matricula/RelatorioMatriculas.php?codigo_ure=15&amp;codigo_municipio=106186</vt:lpwstr>
      </vt:variant>
      <vt:variant>
        <vt:lpwstr/>
      </vt:variant>
      <vt:variant>
        <vt:i4>3997778</vt:i4>
      </vt:variant>
      <vt:variant>
        <vt:i4>528</vt:i4>
      </vt:variant>
      <vt:variant>
        <vt:i4>0</vt:i4>
      </vt:variant>
      <vt:variant>
        <vt:i4>5</vt:i4>
      </vt:variant>
      <vt:variant>
        <vt:lpwstr>http://www.seduc.pa.gov.br/portal/escola/consulta_matricula/RelatorioMatriculas.php?codigo_ure=15&amp;codigo_municipio=97020</vt:lpwstr>
      </vt:variant>
      <vt:variant>
        <vt:lpwstr/>
      </vt:variant>
      <vt:variant>
        <vt:i4>3407996</vt:i4>
      </vt:variant>
      <vt:variant>
        <vt:i4>525</vt:i4>
      </vt:variant>
      <vt:variant>
        <vt:i4>0</vt:i4>
      </vt:variant>
      <vt:variant>
        <vt:i4>5</vt:i4>
      </vt:variant>
      <vt:variant>
        <vt:lpwstr>http://www.seduc.pa.gov.br/portal/escola/consulta_matricula/RelatorioMatriculas.php?codigo_ure=15</vt:lpwstr>
      </vt:variant>
      <vt:variant>
        <vt:lpwstr/>
      </vt:variant>
      <vt:variant>
        <vt:i4>3211346</vt:i4>
      </vt:variant>
      <vt:variant>
        <vt:i4>522</vt:i4>
      </vt:variant>
      <vt:variant>
        <vt:i4>0</vt:i4>
      </vt:variant>
      <vt:variant>
        <vt:i4>5</vt:i4>
      </vt:variant>
      <vt:variant>
        <vt:lpwstr>http://www.seduc.pa.gov.br/portal/escola/consulta_matricula/RelatorioMatriculas.php?codigo_ure=14&amp;codigo_municipio=45110</vt:lpwstr>
      </vt:variant>
      <vt:variant>
        <vt:lpwstr/>
      </vt:variant>
      <vt:variant>
        <vt:i4>3407955</vt:i4>
      </vt:variant>
      <vt:variant>
        <vt:i4>519</vt:i4>
      </vt:variant>
      <vt:variant>
        <vt:i4>0</vt:i4>
      </vt:variant>
      <vt:variant>
        <vt:i4>5</vt:i4>
      </vt:variant>
      <vt:variant>
        <vt:lpwstr>http://www.seduc.pa.gov.br/portal/escola/consulta_matricula/RelatorioMatriculas.php?codigo_ure=14&amp;codigo_municipio=45004</vt:lpwstr>
      </vt:variant>
      <vt:variant>
        <vt:lpwstr/>
      </vt:variant>
      <vt:variant>
        <vt:i4>3932246</vt:i4>
      </vt:variant>
      <vt:variant>
        <vt:i4>516</vt:i4>
      </vt:variant>
      <vt:variant>
        <vt:i4>0</vt:i4>
      </vt:variant>
      <vt:variant>
        <vt:i4>5</vt:i4>
      </vt:variant>
      <vt:variant>
        <vt:lpwstr>http://www.seduc.pa.gov.br/portal/escola/consulta_matricula/RelatorioMatriculas.php?codigo_ure=14&amp;codigo_municipio=97071</vt:lpwstr>
      </vt:variant>
      <vt:variant>
        <vt:lpwstr/>
      </vt:variant>
      <vt:variant>
        <vt:i4>3735642</vt:i4>
      </vt:variant>
      <vt:variant>
        <vt:i4>513</vt:i4>
      </vt:variant>
      <vt:variant>
        <vt:i4>0</vt:i4>
      </vt:variant>
      <vt:variant>
        <vt:i4>5</vt:i4>
      </vt:variant>
      <vt:variant>
        <vt:lpwstr>http://www.seduc.pa.gov.br/portal/escola/consulta_matricula/RelatorioMatriculas.php?codigo_ure=14&amp;codigo_municipio=44881</vt:lpwstr>
      </vt:variant>
      <vt:variant>
        <vt:lpwstr/>
      </vt:variant>
      <vt:variant>
        <vt:i4>4063314</vt:i4>
      </vt:variant>
      <vt:variant>
        <vt:i4>510</vt:i4>
      </vt:variant>
      <vt:variant>
        <vt:i4>0</vt:i4>
      </vt:variant>
      <vt:variant>
        <vt:i4>5</vt:i4>
      </vt:variant>
      <vt:variant>
        <vt:lpwstr>http://www.seduc.pa.gov.br/portal/escola/consulta_matricula/RelatorioMatriculas.php?codigo_ure=14&amp;codigo_municipio=44806</vt:lpwstr>
      </vt:variant>
      <vt:variant>
        <vt:lpwstr/>
      </vt:variant>
      <vt:variant>
        <vt:i4>3473499</vt:i4>
      </vt:variant>
      <vt:variant>
        <vt:i4>507</vt:i4>
      </vt:variant>
      <vt:variant>
        <vt:i4>0</vt:i4>
      </vt:variant>
      <vt:variant>
        <vt:i4>5</vt:i4>
      </vt:variant>
      <vt:variant>
        <vt:lpwstr>http://www.seduc.pa.gov.br/portal/escola/consulta_matricula/RelatorioMatriculas.php?codigo_ure=14&amp;codigo_municipio=44792</vt:lpwstr>
      </vt:variant>
      <vt:variant>
        <vt:lpwstr/>
      </vt:variant>
      <vt:variant>
        <vt:i4>3407959</vt:i4>
      </vt:variant>
      <vt:variant>
        <vt:i4>504</vt:i4>
      </vt:variant>
      <vt:variant>
        <vt:i4>0</vt:i4>
      </vt:variant>
      <vt:variant>
        <vt:i4>5</vt:i4>
      </vt:variant>
      <vt:variant>
        <vt:lpwstr>http://www.seduc.pa.gov.br/portal/escola/consulta_matricula/RelatorioMatriculas.php?codigo_ure=14&amp;codigo_municipio=44652</vt:lpwstr>
      </vt:variant>
      <vt:variant>
        <vt:lpwstr/>
      </vt:variant>
      <vt:variant>
        <vt:i4>3407957</vt:i4>
      </vt:variant>
      <vt:variant>
        <vt:i4>501</vt:i4>
      </vt:variant>
      <vt:variant>
        <vt:i4>0</vt:i4>
      </vt:variant>
      <vt:variant>
        <vt:i4>5</vt:i4>
      </vt:variant>
      <vt:variant>
        <vt:lpwstr>http://www.seduc.pa.gov.br/portal/escola/consulta_matricula/RelatorioMatriculas.php?codigo_ure=14&amp;codigo_municipio=44571</vt:lpwstr>
      </vt:variant>
      <vt:variant>
        <vt:lpwstr/>
      </vt:variant>
      <vt:variant>
        <vt:i4>3932241</vt:i4>
      </vt:variant>
      <vt:variant>
        <vt:i4>498</vt:i4>
      </vt:variant>
      <vt:variant>
        <vt:i4>0</vt:i4>
      </vt:variant>
      <vt:variant>
        <vt:i4>5</vt:i4>
      </vt:variant>
      <vt:variant>
        <vt:lpwstr>http://www.seduc.pa.gov.br/portal/escola/consulta_matricula/RelatorioMatriculas.php?codigo_ure=14&amp;codigo_municipio=44539</vt:lpwstr>
      </vt:variant>
      <vt:variant>
        <vt:lpwstr/>
      </vt:variant>
      <vt:variant>
        <vt:i4>3604566</vt:i4>
      </vt:variant>
      <vt:variant>
        <vt:i4>495</vt:i4>
      </vt:variant>
      <vt:variant>
        <vt:i4>0</vt:i4>
      </vt:variant>
      <vt:variant>
        <vt:i4>5</vt:i4>
      </vt:variant>
      <vt:variant>
        <vt:lpwstr>http://www.seduc.pa.gov.br/portal/escola/consulta_matricula/RelatorioMatriculas.php?codigo_ure=14&amp;codigo_municipio=43532</vt:lpwstr>
      </vt:variant>
      <vt:variant>
        <vt:lpwstr/>
      </vt:variant>
      <vt:variant>
        <vt:i4>3342418</vt:i4>
      </vt:variant>
      <vt:variant>
        <vt:i4>492</vt:i4>
      </vt:variant>
      <vt:variant>
        <vt:i4>0</vt:i4>
      </vt:variant>
      <vt:variant>
        <vt:i4>5</vt:i4>
      </vt:variant>
      <vt:variant>
        <vt:lpwstr>http://www.seduc.pa.gov.br/portal/escola/consulta_matricula/RelatorioMatriculas.php?codigo_ure=14&amp;codigo_municipio=43370</vt:lpwstr>
      </vt:variant>
      <vt:variant>
        <vt:lpwstr/>
      </vt:variant>
      <vt:variant>
        <vt:i4>3407996</vt:i4>
      </vt:variant>
      <vt:variant>
        <vt:i4>489</vt:i4>
      </vt:variant>
      <vt:variant>
        <vt:i4>0</vt:i4>
      </vt:variant>
      <vt:variant>
        <vt:i4>5</vt:i4>
      </vt:variant>
      <vt:variant>
        <vt:lpwstr>http://www.seduc.pa.gov.br/portal/escola/consulta_matricula/RelatorioMatriculas.php?codigo_ure=14</vt:lpwstr>
      </vt:variant>
      <vt:variant>
        <vt:lpwstr/>
      </vt:variant>
      <vt:variant>
        <vt:i4>3539025</vt:i4>
      </vt:variant>
      <vt:variant>
        <vt:i4>486</vt:i4>
      </vt:variant>
      <vt:variant>
        <vt:i4>0</vt:i4>
      </vt:variant>
      <vt:variant>
        <vt:i4>5</vt:i4>
      </vt:variant>
      <vt:variant>
        <vt:lpwstr>http://www.seduc.pa.gov.br/portal/escola/consulta_matricula/RelatorioMatriculas.php?codigo_ure=13&amp;codigo_municipio=44741</vt:lpwstr>
      </vt:variant>
      <vt:variant>
        <vt:lpwstr/>
      </vt:variant>
      <vt:variant>
        <vt:i4>3473495</vt:i4>
      </vt:variant>
      <vt:variant>
        <vt:i4>483</vt:i4>
      </vt:variant>
      <vt:variant>
        <vt:i4>0</vt:i4>
      </vt:variant>
      <vt:variant>
        <vt:i4>5</vt:i4>
      </vt:variant>
      <vt:variant>
        <vt:lpwstr>http://www.seduc.pa.gov.br/portal/escola/consulta_matricula/RelatorioMatriculas.php?codigo_ure=13&amp;codigo_municipio=44326</vt:lpwstr>
      </vt:variant>
      <vt:variant>
        <vt:lpwstr/>
      </vt:variant>
      <vt:variant>
        <vt:i4>3801168</vt:i4>
      </vt:variant>
      <vt:variant>
        <vt:i4>480</vt:i4>
      </vt:variant>
      <vt:variant>
        <vt:i4>0</vt:i4>
      </vt:variant>
      <vt:variant>
        <vt:i4>5</vt:i4>
      </vt:variant>
      <vt:variant>
        <vt:lpwstr>http://www.seduc.pa.gov.br/portal/escola/consulta_matricula/RelatorioMatriculas.php?codigo_ure=13&amp;codigo_municipio=43923</vt:lpwstr>
      </vt:variant>
      <vt:variant>
        <vt:lpwstr/>
      </vt:variant>
      <vt:variant>
        <vt:i4>3145809</vt:i4>
      </vt:variant>
      <vt:variant>
        <vt:i4>477</vt:i4>
      </vt:variant>
      <vt:variant>
        <vt:i4>0</vt:i4>
      </vt:variant>
      <vt:variant>
        <vt:i4>5</vt:i4>
      </vt:variant>
      <vt:variant>
        <vt:lpwstr>http://www.seduc.pa.gov.br/portal/escola/consulta_matricula/RelatorioMatriculas.php?codigo_ure=13&amp;codigo_municipio=43737</vt:lpwstr>
      </vt:variant>
      <vt:variant>
        <vt:lpwstr/>
      </vt:variant>
      <vt:variant>
        <vt:i4>3539025</vt:i4>
      </vt:variant>
      <vt:variant>
        <vt:i4>474</vt:i4>
      </vt:variant>
      <vt:variant>
        <vt:i4>0</vt:i4>
      </vt:variant>
      <vt:variant>
        <vt:i4>5</vt:i4>
      </vt:variant>
      <vt:variant>
        <vt:lpwstr>http://www.seduc.pa.gov.br/portal/escola/consulta_matricula/RelatorioMatriculas.php?codigo_ure=13&amp;codigo_municipio=43630</vt:lpwstr>
      </vt:variant>
      <vt:variant>
        <vt:lpwstr/>
      </vt:variant>
      <vt:variant>
        <vt:i4>3211345</vt:i4>
      </vt:variant>
      <vt:variant>
        <vt:i4>471</vt:i4>
      </vt:variant>
      <vt:variant>
        <vt:i4>0</vt:i4>
      </vt:variant>
      <vt:variant>
        <vt:i4>5</vt:i4>
      </vt:variant>
      <vt:variant>
        <vt:lpwstr>http://www.seduc.pa.gov.br/portal/escola/consulta_matricula/RelatorioMatriculas.php?codigo_ure=13&amp;codigo_municipio=43435</vt:lpwstr>
      </vt:variant>
      <vt:variant>
        <vt:lpwstr/>
      </vt:variant>
      <vt:variant>
        <vt:i4>3539027</vt:i4>
      </vt:variant>
      <vt:variant>
        <vt:i4>468</vt:i4>
      </vt:variant>
      <vt:variant>
        <vt:i4>0</vt:i4>
      </vt:variant>
      <vt:variant>
        <vt:i4>5</vt:i4>
      </vt:variant>
      <vt:variant>
        <vt:lpwstr>http://www.seduc.pa.gov.br/portal/escola/consulta_matricula/RelatorioMatriculas.php?codigo_ure=13&amp;codigo_municipio=43214</vt:lpwstr>
      </vt:variant>
      <vt:variant>
        <vt:lpwstr/>
      </vt:variant>
      <vt:variant>
        <vt:i4>3604570</vt:i4>
      </vt:variant>
      <vt:variant>
        <vt:i4>465</vt:i4>
      </vt:variant>
      <vt:variant>
        <vt:i4>0</vt:i4>
      </vt:variant>
      <vt:variant>
        <vt:i4>5</vt:i4>
      </vt:variant>
      <vt:variant>
        <vt:lpwstr>http://www.seduc.pa.gov.br/portal/escola/consulta_matricula/RelatorioMatriculas.php?codigo_ure=13&amp;codigo_municipio=43087</vt:lpwstr>
      </vt:variant>
      <vt:variant>
        <vt:lpwstr/>
      </vt:variant>
      <vt:variant>
        <vt:i4>3407996</vt:i4>
      </vt:variant>
      <vt:variant>
        <vt:i4>462</vt:i4>
      </vt:variant>
      <vt:variant>
        <vt:i4>0</vt:i4>
      </vt:variant>
      <vt:variant>
        <vt:i4>5</vt:i4>
      </vt:variant>
      <vt:variant>
        <vt:lpwstr>http://www.seduc.pa.gov.br/portal/escola/consulta_matricula/RelatorioMatriculas.php?codigo_ure=13</vt:lpwstr>
      </vt:variant>
      <vt:variant>
        <vt:lpwstr/>
      </vt:variant>
      <vt:variant>
        <vt:i4>3735639</vt:i4>
      </vt:variant>
      <vt:variant>
        <vt:i4>459</vt:i4>
      </vt:variant>
      <vt:variant>
        <vt:i4>0</vt:i4>
      </vt:variant>
      <vt:variant>
        <vt:i4>5</vt:i4>
      </vt:variant>
      <vt:variant>
        <vt:lpwstr>http://www.seduc.pa.gov.br/portal/escola/consulta_matricula/RelatorioMatriculas.php?codigo_ure=12&amp;codigo_municipio=97004</vt:lpwstr>
      </vt:variant>
      <vt:variant>
        <vt:lpwstr/>
      </vt:variant>
      <vt:variant>
        <vt:i4>3866707</vt:i4>
      </vt:variant>
      <vt:variant>
        <vt:i4>456</vt:i4>
      </vt:variant>
      <vt:variant>
        <vt:i4>0</vt:i4>
      </vt:variant>
      <vt:variant>
        <vt:i4>5</vt:i4>
      </vt:variant>
      <vt:variant>
        <vt:lpwstr>http://www.seduc.pa.gov.br/portal/escola/consulta_matricula/RelatorioMatriculas.php?codigo_ure=12&amp;codigo_municipio=44873</vt:lpwstr>
      </vt:variant>
      <vt:variant>
        <vt:lpwstr/>
      </vt:variant>
      <vt:variant>
        <vt:i4>3473489</vt:i4>
      </vt:variant>
      <vt:variant>
        <vt:i4>453</vt:i4>
      </vt:variant>
      <vt:variant>
        <vt:i4>0</vt:i4>
      </vt:variant>
      <vt:variant>
        <vt:i4>5</vt:i4>
      </vt:variant>
      <vt:variant>
        <vt:lpwstr>http://www.seduc.pa.gov.br/portal/escola/consulta_matricula/RelatorioMatriculas.php?codigo_ure=12&amp;codigo_municipio=106160</vt:lpwstr>
      </vt:variant>
      <vt:variant>
        <vt:lpwstr/>
      </vt:variant>
      <vt:variant>
        <vt:i4>3342431</vt:i4>
      </vt:variant>
      <vt:variant>
        <vt:i4>450</vt:i4>
      </vt:variant>
      <vt:variant>
        <vt:i4>0</vt:i4>
      </vt:variant>
      <vt:variant>
        <vt:i4>5</vt:i4>
      </vt:variant>
      <vt:variant>
        <vt:lpwstr>http://www.seduc.pa.gov.br/portal/escola/consulta_matricula/RelatorioMatriculas.php?codigo_ure=12&amp;codigo_municipio=96997</vt:lpwstr>
      </vt:variant>
      <vt:variant>
        <vt:lpwstr/>
      </vt:variant>
      <vt:variant>
        <vt:i4>3604562</vt:i4>
      </vt:variant>
      <vt:variant>
        <vt:i4>447</vt:i4>
      </vt:variant>
      <vt:variant>
        <vt:i4>0</vt:i4>
      </vt:variant>
      <vt:variant>
        <vt:i4>5</vt:i4>
      </vt:variant>
      <vt:variant>
        <vt:lpwstr>http://www.seduc.pa.gov.br/portal/escola/consulta_matricula/RelatorioMatriculas.php?codigo_ure=12&amp;codigo_municipio=44067</vt:lpwstr>
      </vt:variant>
      <vt:variant>
        <vt:lpwstr/>
      </vt:variant>
      <vt:variant>
        <vt:i4>3539029</vt:i4>
      </vt:variant>
      <vt:variant>
        <vt:i4>444</vt:i4>
      </vt:variant>
      <vt:variant>
        <vt:i4>0</vt:i4>
      </vt:variant>
      <vt:variant>
        <vt:i4>5</vt:i4>
      </vt:variant>
      <vt:variant>
        <vt:lpwstr>http://www.seduc.pa.gov.br/portal/escola/consulta_matricula/RelatorioMatriculas.php?codigo_ure=12&amp;codigo_municipio=44016</vt:lpwstr>
      </vt:variant>
      <vt:variant>
        <vt:lpwstr/>
      </vt:variant>
      <vt:variant>
        <vt:i4>3407996</vt:i4>
      </vt:variant>
      <vt:variant>
        <vt:i4>441</vt:i4>
      </vt:variant>
      <vt:variant>
        <vt:i4>0</vt:i4>
      </vt:variant>
      <vt:variant>
        <vt:i4>5</vt:i4>
      </vt:variant>
      <vt:variant>
        <vt:lpwstr>http://www.seduc.pa.gov.br/portal/escola/consulta_matricula/RelatorioMatriculas.php?codigo_ure=12</vt:lpwstr>
      </vt:variant>
      <vt:variant>
        <vt:lpwstr/>
      </vt:variant>
      <vt:variant>
        <vt:i4>3342431</vt:i4>
      </vt:variant>
      <vt:variant>
        <vt:i4>438</vt:i4>
      </vt:variant>
      <vt:variant>
        <vt:i4>0</vt:i4>
      </vt:variant>
      <vt:variant>
        <vt:i4>5</vt:i4>
      </vt:variant>
      <vt:variant>
        <vt:lpwstr>http://www.seduc.pa.gov.br/portal/escola/consulta_matricula/RelatorioMatriculas.php?codigo_ure=11&amp;codigo_municipio=45497</vt:lpwstr>
      </vt:variant>
      <vt:variant>
        <vt:lpwstr/>
      </vt:variant>
      <vt:variant>
        <vt:i4>3473495</vt:i4>
      </vt:variant>
      <vt:variant>
        <vt:i4>435</vt:i4>
      </vt:variant>
      <vt:variant>
        <vt:i4>0</vt:i4>
      </vt:variant>
      <vt:variant>
        <vt:i4>5</vt:i4>
      </vt:variant>
      <vt:variant>
        <vt:lpwstr>http://www.seduc.pa.gov.br/portal/escola/consulta_matricula/RelatorioMatriculas.php?codigo_ure=11&amp;codigo_municipio=45411</vt:lpwstr>
      </vt:variant>
      <vt:variant>
        <vt:lpwstr/>
      </vt:variant>
      <vt:variant>
        <vt:i4>3145814</vt:i4>
      </vt:variant>
      <vt:variant>
        <vt:i4>432</vt:i4>
      </vt:variant>
      <vt:variant>
        <vt:i4>0</vt:i4>
      </vt:variant>
      <vt:variant>
        <vt:i4>5</vt:i4>
      </vt:variant>
      <vt:variant>
        <vt:lpwstr>http://www.seduc.pa.gov.br/portal/escola/consulta_matricula/RelatorioMatriculas.php?codigo_ure=11&amp;codigo_municipio=45101</vt:lpwstr>
      </vt:variant>
      <vt:variant>
        <vt:lpwstr/>
      </vt:variant>
      <vt:variant>
        <vt:i4>3145812</vt:i4>
      </vt:variant>
      <vt:variant>
        <vt:i4>429</vt:i4>
      </vt:variant>
      <vt:variant>
        <vt:i4>0</vt:i4>
      </vt:variant>
      <vt:variant>
        <vt:i4>5</vt:i4>
      </vt:variant>
      <vt:variant>
        <vt:lpwstr>http://www.seduc.pa.gov.br/portal/escola/consulta_matricula/RelatorioMatriculas.php?codigo_ure=11&amp;codigo_municipio=45020</vt:lpwstr>
      </vt:variant>
      <vt:variant>
        <vt:lpwstr/>
      </vt:variant>
      <vt:variant>
        <vt:i4>3276887</vt:i4>
      </vt:variant>
      <vt:variant>
        <vt:i4>426</vt:i4>
      </vt:variant>
      <vt:variant>
        <vt:i4>0</vt:i4>
      </vt:variant>
      <vt:variant>
        <vt:i4>5</vt:i4>
      </vt:variant>
      <vt:variant>
        <vt:lpwstr>http://www.seduc.pa.gov.br/portal/escola/consulta_matricula/RelatorioMatriculas.php?codigo_ure=11&amp;codigo_municipio=45012</vt:lpwstr>
      </vt:variant>
      <vt:variant>
        <vt:lpwstr/>
      </vt:variant>
      <vt:variant>
        <vt:i4>3735637</vt:i4>
      </vt:variant>
      <vt:variant>
        <vt:i4>423</vt:i4>
      </vt:variant>
      <vt:variant>
        <vt:i4>0</vt:i4>
      </vt:variant>
      <vt:variant>
        <vt:i4>5</vt:i4>
      </vt:variant>
      <vt:variant>
        <vt:lpwstr>http://www.seduc.pa.gov.br/portal/escola/consulta_matricula/RelatorioMatriculas.php?codigo_ure=11&amp;codigo_municipio=44920</vt:lpwstr>
      </vt:variant>
      <vt:variant>
        <vt:lpwstr/>
      </vt:variant>
      <vt:variant>
        <vt:i4>3539032</vt:i4>
      </vt:variant>
      <vt:variant>
        <vt:i4>420</vt:i4>
      </vt:variant>
      <vt:variant>
        <vt:i4>0</vt:i4>
      </vt:variant>
      <vt:variant>
        <vt:i4>5</vt:i4>
      </vt:variant>
      <vt:variant>
        <vt:lpwstr>http://www.seduc.pa.gov.br/portal/escola/consulta_matricula/RelatorioMatriculas.php?codigo_ure=11&amp;codigo_municipio=43680</vt:lpwstr>
      </vt:variant>
      <vt:variant>
        <vt:lpwstr/>
      </vt:variant>
      <vt:variant>
        <vt:i4>4063316</vt:i4>
      </vt:variant>
      <vt:variant>
        <vt:i4>417</vt:i4>
      </vt:variant>
      <vt:variant>
        <vt:i4>0</vt:i4>
      </vt:variant>
      <vt:variant>
        <vt:i4>5</vt:i4>
      </vt:variant>
      <vt:variant>
        <vt:lpwstr>http://www.seduc.pa.gov.br/portal/escola/consulta_matricula/RelatorioMatriculas.php?codigo_ure=11&amp;codigo_municipio=43648</vt:lpwstr>
      </vt:variant>
      <vt:variant>
        <vt:lpwstr/>
      </vt:variant>
      <vt:variant>
        <vt:i4>3604564</vt:i4>
      </vt:variant>
      <vt:variant>
        <vt:i4>414</vt:i4>
      </vt:variant>
      <vt:variant>
        <vt:i4>0</vt:i4>
      </vt:variant>
      <vt:variant>
        <vt:i4>5</vt:i4>
      </vt:variant>
      <vt:variant>
        <vt:lpwstr>http://www.seduc.pa.gov.br/portal/escola/consulta_matricula/RelatorioMatriculas.php?codigo_ure=11&amp;codigo_municipio=43443</vt:lpwstr>
      </vt:variant>
      <vt:variant>
        <vt:lpwstr/>
      </vt:variant>
      <vt:variant>
        <vt:i4>3407996</vt:i4>
      </vt:variant>
      <vt:variant>
        <vt:i4>411</vt:i4>
      </vt:variant>
      <vt:variant>
        <vt:i4>0</vt:i4>
      </vt:variant>
      <vt:variant>
        <vt:i4>5</vt:i4>
      </vt:variant>
      <vt:variant>
        <vt:lpwstr>http://www.seduc.pa.gov.br/portal/escola/consulta_matricula/RelatorioMatriculas.php?codigo_ure=11</vt:lpwstr>
      </vt:variant>
      <vt:variant>
        <vt:lpwstr/>
      </vt:variant>
      <vt:variant>
        <vt:i4>3342431</vt:i4>
      </vt:variant>
      <vt:variant>
        <vt:i4>408</vt:i4>
      </vt:variant>
      <vt:variant>
        <vt:i4>0</vt:i4>
      </vt:variant>
      <vt:variant>
        <vt:i4>5</vt:i4>
      </vt:variant>
      <vt:variant>
        <vt:lpwstr>http://www.seduc.pa.gov.br/portal/escola/consulta_matricula/RelatorioMatriculas.php?codigo_ure=10&amp;codigo_municipio=45586</vt:lpwstr>
      </vt:variant>
      <vt:variant>
        <vt:lpwstr/>
      </vt:variant>
      <vt:variant>
        <vt:i4>3997785</vt:i4>
      </vt:variant>
      <vt:variant>
        <vt:i4>405</vt:i4>
      </vt:variant>
      <vt:variant>
        <vt:i4>0</vt:i4>
      </vt:variant>
      <vt:variant>
        <vt:i4>5</vt:i4>
      </vt:variant>
      <vt:variant>
        <vt:lpwstr>http://www.seduc.pa.gov.br/portal/escola/consulta_matricula/RelatorioMatriculas.php?codigo_ure=10&amp;codigo_municipio=42994</vt:lpwstr>
      </vt:variant>
      <vt:variant>
        <vt:lpwstr/>
      </vt:variant>
      <vt:variant>
        <vt:i4>3539039</vt:i4>
      </vt:variant>
      <vt:variant>
        <vt:i4>402</vt:i4>
      </vt:variant>
      <vt:variant>
        <vt:i4>0</vt:i4>
      </vt:variant>
      <vt:variant>
        <vt:i4>5</vt:i4>
      </vt:variant>
      <vt:variant>
        <vt:lpwstr>http://www.seduc.pa.gov.br/portal/escola/consulta_matricula/RelatorioMatriculas.php?codigo_ure=10&amp;codigo_municipio=45284</vt:lpwstr>
      </vt:variant>
      <vt:variant>
        <vt:lpwstr/>
      </vt:variant>
      <vt:variant>
        <vt:i4>3604563</vt:i4>
      </vt:variant>
      <vt:variant>
        <vt:i4>399</vt:i4>
      </vt:variant>
      <vt:variant>
        <vt:i4>0</vt:i4>
      </vt:variant>
      <vt:variant>
        <vt:i4>5</vt:i4>
      </vt:variant>
      <vt:variant>
        <vt:lpwstr>http://www.seduc.pa.gov.br/portal/escola/consulta_matricula/RelatorioMatriculas.php?codigo_ure=10&amp;codigo_municipio=44750</vt:lpwstr>
      </vt:variant>
      <vt:variant>
        <vt:lpwstr/>
      </vt:variant>
      <vt:variant>
        <vt:i4>3407956</vt:i4>
      </vt:variant>
      <vt:variant>
        <vt:i4>396</vt:i4>
      </vt:variant>
      <vt:variant>
        <vt:i4>0</vt:i4>
      </vt:variant>
      <vt:variant>
        <vt:i4>5</vt:i4>
      </vt:variant>
      <vt:variant>
        <vt:lpwstr>http://www.seduc.pa.gov.br/portal/escola/consulta_matricula/RelatorioMatriculas.php?codigo_ure=10&amp;codigo_municipio=92940</vt:lpwstr>
      </vt:variant>
      <vt:variant>
        <vt:lpwstr/>
      </vt:variant>
      <vt:variant>
        <vt:i4>3407960</vt:i4>
      </vt:variant>
      <vt:variant>
        <vt:i4>393</vt:i4>
      </vt:variant>
      <vt:variant>
        <vt:i4>0</vt:i4>
      </vt:variant>
      <vt:variant>
        <vt:i4>5</vt:i4>
      </vt:variant>
      <vt:variant>
        <vt:lpwstr>http://www.seduc.pa.gov.br/portal/escola/consulta_matricula/RelatorioMatriculas.php?codigo_ure=10&amp;codigo_municipio=43397</vt:lpwstr>
      </vt:variant>
      <vt:variant>
        <vt:lpwstr/>
      </vt:variant>
      <vt:variant>
        <vt:i4>3407955</vt:i4>
      </vt:variant>
      <vt:variant>
        <vt:i4>390</vt:i4>
      </vt:variant>
      <vt:variant>
        <vt:i4>0</vt:i4>
      </vt:variant>
      <vt:variant>
        <vt:i4>5</vt:i4>
      </vt:variant>
      <vt:variant>
        <vt:lpwstr>http://www.seduc.pa.gov.br/portal/escola/consulta_matricula/RelatorioMatriculas.php?codigo_ure=10&amp;codigo_municipio=106178</vt:lpwstr>
      </vt:variant>
      <vt:variant>
        <vt:lpwstr/>
      </vt:variant>
      <vt:variant>
        <vt:i4>3407957</vt:i4>
      </vt:variant>
      <vt:variant>
        <vt:i4>387</vt:i4>
      </vt:variant>
      <vt:variant>
        <vt:i4>0</vt:i4>
      </vt:variant>
      <vt:variant>
        <vt:i4>5</vt:i4>
      </vt:variant>
      <vt:variant>
        <vt:lpwstr>http://www.seduc.pa.gov.br/portal/escola/consulta_matricula/RelatorioMatriculas.php?codigo_ure=10&amp;codigo_municipio=43044</vt:lpwstr>
      </vt:variant>
      <vt:variant>
        <vt:lpwstr/>
      </vt:variant>
      <vt:variant>
        <vt:i4>3407996</vt:i4>
      </vt:variant>
      <vt:variant>
        <vt:i4>384</vt:i4>
      </vt:variant>
      <vt:variant>
        <vt:i4>0</vt:i4>
      </vt:variant>
      <vt:variant>
        <vt:i4>5</vt:i4>
      </vt:variant>
      <vt:variant>
        <vt:lpwstr>http://www.seduc.pa.gov.br/portal/escola/consulta_matricula/RelatorioMatriculas.php?codigo_ure=10</vt:lpwstr>
      </vt:variant>
      <vt:variant>
        <vt:lpwstr/>
      </vt:variant>
      <vt:variant>
        <vt:i4>2162762</vt:i4>
      </vt:variant>
      <vt:variant>
        <vt:i4>381</vt:i4>
      </vt:variant>
      <vt:variant>
        <vt:i4>0</vt:i4>
      </vt:variant>
      <vt:variant>
        <vt:i4>5</vt:i4>
      </vt:variant>
      <vt:variant>
        <vt:lpwstr>http://www.seduc.pa.gov.br/portal/escola/consulta_matricula/RelatorioMatriculas.php?codigo_ure=9&amp;codigo_municipio=44270</vt:lpwstr>
      </vt:variant>
      <vt:variant>
        <vt:lpwstr/>
      </vt:variant>
      <vt:variant>
        <vt:i4>2424906</vt:i4>
      </vt:variant>
      <vt:variant>
        <vt:i4>378</vt:i4>
      </vt:variant>
      <vt:variant>
        <vt:i4>0</vt:i4>
      </vt:variant>
      <vt:variant>
        <vt:i4>5</vt:i4>
      </vt:variant>
      <vt:variant>
        <vt:lpwstr>http://www.seduc.pa.gov.br/portal/escola/consulta_matricula/RelatorioMatriculas.php?codigo_ure=9&amp;codigo_municipio=44237</vt:lpwstr>
      </vt:variant>
      <vt:variant>
        <vt:lpwstr/>
      </vt:variant>
      <vt:variant>
        <vt:i4>2359361</vt:i4>
      </vt:variant>
      <vt:variant>
        <vt:i4>375</vt:i4>
      </vt:variant>
      <vt:variant>
        <vt:i4>0</vt:i4>
      </vt:variant>
      <vt:variant>
        <vt:i4>5</vt:i4>
      </vt:variant>
      <vt:variant>
        <vt:lpwstr>http://www.seduc.pa.gov.br/portal/escola/consulta_matricula/RelatorioMatriculas.php?codigo_ure=9&amp;codigo_municipio=43958</vt:lpwstr>
      </vt:variant>
      <vt:variant>
        <vt:lpwstr/>
      </vt:variant>
      <vt:variant>
        <vt:i4>3932284</vt:i4>
      </vt:variant>
      <vt:variant>
        <vt:i4>372</vt:i4>
      </vt:variant>
      <vt:variant>
        <vt:i4>0</vt:i4>
      </vt:variant>
      <vt:variant>
        <vt:i4>5</vt:i4>
      </vt:variant>
      <vt:variant>
        <vt:lpwstr>http://www.seduc.pa.gov.br/portal/escola/consulta_matricula/RelatorioMatriculas.php?codigo_ure=9</vt:lpwstr>
      </vt:variant>
      <vt:variant>
        <vt:lpwstr/>
      </vt:variant>
      <vt:variant>
        <vt:i4>2162763</vt:i4>
      </vt:variant>
      <vt:variant>
        <vt:i4>369</vt:i4>
      </vt:variant>
      <vt:variant>
        <vt:i4>0</vt:i4>
      </vt:variant>
      <vt:variant>
        <vt:i4>5</vt:i4>
      </vt:variant>
      <vt:variant>
        <vt:lpwstr>http://www.seduc.pa.gov.br/portal/escola/consulta_matricula/RelatorioMatriculas.php?codigo_ure=8&amp;codigo_municipio=45373</vt:lpwstr>
      </vt:variant>
      <vt:variant>
        <vt:lpwstr/>
      </vt:variant>
      <vt:variant>
        <vt:i4>2162761</vt:i4>
      </vt:variant>
      <vt:variant>
        <vt:i4>366</vt:i4>
      </vt:variant>
      <vt:variant>
        <vt:i4>0</vt:i4>
      </vt:variant>
      <vt:variant>
        <vt:i4>5</vt:i4>
      </vt:variant>
      <vt:variant>
        <vt:lpwstr>http://www.seduc.pa.gov.br/portal/escola/consulta_matricula/RelatorioMatriculas.php?codigo_ure=8&amp;codigo_municipio=45179</vt:lpwstr>
      </vt:variant>
      <vt:variant>
        <vt:lpwstr/>
      </vt:variant>
      <vt:variant>
        <vt:i4>3014728</vt:i4>
      </vt:variant>
      <vt:variant>
        <vt:i4>363</vt:i4>
      </vt:variant>
      <vt:variant>
        <vt:i4>0</vt:i4>
      </vt:variant>
      <vt:variant>
        <vt:i4>5</vt:i4>
      </vt:variant>
      <vt:variant>
        <vt:lpwstr>http://www.seduc.pa.gov.br/portal/escola/consulta_matricula/RelatorioMatriculas.php?codigo_ure=8&amp;codigo_municipio=45080</vt:lpwstr>
      </vt:variant>
      <vt:variant>
        <vt:lpwstr/>
      </vt:variant>
      <vt:variant>
        <vt:i4>2228296</vt:i4>
      </vt:variant>
      <vt:variant>
        <vt:i4>360</vt:i4>
      </vt:variant>
      <vt:variant>
        <vt:i4>0</vt:i4>
      </vt:variant>
      <vt:variant>
        <vt:i4>5</vt:i4>
      </vt:variant>
      <vt:variant>
        <vt:lpwstr>http://www.seduc.pa.gov.br/portal/escola/consulta_matricula/RelatorioMatriculas.php?codigo_ure=8&amp;codigo_municipio=45047</vt:lpwstr>
      </vt:variant>
      <vt:variant>
        <vt:lpwstr/>
      </vt:variant>
      <vt:variant>
        <vt:i4>2162753</vt:i4>
      </vt:variant>
      <vt:variant>
        <vt:i4>357</vt:i4>
      </vt:variant>
      <vt:variant>
        <vt:i4>0</vt:i4>
      </vt:variant>
      <vt:variant>
        <vt:i4>5</vt:i4>
      </vt:variant>
      <vt:variant>
        <vt:lpwstr>http://www.seduc.pa.gov.br/portal/escola/consulta_matricula/RelatorioMatriculas.php?codigo_ure=8&amp;codigo_municipio=44962</vt:lpwstr>
      </vt:variant>
      <vt:variant>
        <vt:lpwstr/>
      </vt:variant>
      <vt:variant>
        <vt:i4>3080266</vt:i4>
      </vt:variant>
      <vt:variant>
        <vt:i4>354</vt:i4>
      </vt:variant>
      <vt:variant>
        <vt:i4>0</vt:i4>
      </vt:variant>
      <vt:variant>
        <vt:i4>5</vt:i4>
      </vt:variant>
      <vt:variant>
        <vt:lpwstr>http://www.seduc.pa.gov.br/portal/escola/consulta_matricula/RelatorioMatriculas.php?codigo_ure=8&amp;codigo_municipio=44288</vt:lpwstr>
      </vt:variant>
      <vt:variant>
        <vt:lpwstr/>
      </vt:variant>
      <vt:variant>
        <vt:i4>2555969</vt:i4>
      </vt:variant>
      <vt:variant>
        <vt:i4>351</vt:i4>
      </vt:variant>
      <vt:variant>
        <vt:i4>0</vt:i4>
      </vt:variant>
      <vt:variant>
        <vt:i4>5</vt:i4>
      </vt:variant>
      <vt:variant>
        <vt:lpwstr>http://www.seduc.pa.gov.br/portal/escola/consulta_matricula/RelatorioMatriculas.php?codigo_ure=8&amp;codigo_municipio=43974</vt:lpwstr>
      </vt:variant>
      <vt:variant>
        <vt:lpwstr/>
      </vt:variant>
      <vt:variant>
        <vt:i4>2490447</vt:i4>
      </vt:variant>
      <vt:variant>
        <vt:i4>348</vt:i4>
      </vt:variant>
      <vt:variant>
        <vt:i4>0</vt:i4>
      </vt:variant>
      <vt:variant>
        <vt:i4>5</vt:i4>
      </vt:variant>
      <vt:variant>
        <vt:lpwstr>http://www.seduc.pa.gov.br/portal/escola/consulta_matricula/RelatorioMatriculas.php?codigo_ure=8&amp;codigo_municipio=43761</vt:lpwstr>
      </vt:variant>
      <vt:variant>
        <vt:lpwstr/>
      </vt:variant>
      <vt:variant>
        <vt:i4>2228302</vt:i4>
      </vt:variant>
      <vt:variant>
        <vt:i4>345</vt:i4>
      </vt:variant>
      <vt:variant>
        <vt:i4>0</vt:i4>
      </vt:variant>
      <vt:variant>
        <vt:i4>5</vt:i4>
      </vt:variant>
      <vt:variant>
        <vt:lpwstr>http://www.seduc.pa.gov.br/portal/escola/consulta_matricula/RelatorioMatriculas.php?codigo_ure=8&amp;codigo_municipio=43621</vt:lpwstr>
      </vt:variant>
      <vt:variant>
        <vt:lpwstr/>
      </vt:variant>
      <vt:variant>
        <vt:i4>3997820</vt:i4>
      </vt:variant>
      <vt:variant>
        <vt:i4>342</vt:i4>
      </vt:variant>
      <vt:variant>
        <vt:i4>0</vt:i4>
      </vt:variant>
      <vt:variant>
        <vt:i4>5</vt:i4>
      </vt:variant>
      <vt:variant>
        <vt:lpwstr>http://www.seduc.pa.gov.br/portal/escola/consulta_matricula/RelatorioMatriculas.php?codigo_ure=8</vt:lpwstr>
      </vt:variant>
      <vt:variant>
        <vt:lpwstr/>
      </vt:variant>
      <vt:variant>
        <vt:i4>2162763</vt:i4>
      </vt:variant>
      <vt:variant>
        <vt:i4>339</vt:i4>
      </vt:variant>
      <vt:variant>
        <vt:i4>0</vt:i4>
      </vt:variant>
      <vt:variant>
        <vt:i4>5</vt:i4>
      </vt:variant>
      <vt:variant>
        <vt:lpwstr>http://www.seduc.pa.gov.br/portal/escola/consulta_matricula/RelatorioMatriculas.php?codigo_ure=7&amp;codigo_municipio=45381</vt:lpwstr>
      </vt:variant>
      <vt:variant>
        <vt:lpwstr/>
      </vt:variant>
      <vt:variant>
        <vt:i4>3014733</vt:i4>
      </vt:variant>
      <vt:variant>
        <vt:i4>336</vt:i4>
      </vt:variant>
      <vt:variant>
        <vt:i4>0</vt:i4>
      </vt:variant>
      <vt:variant>
        <vt:i4>5</vt:i4>
      </vt:variant>
      <vt:variant>
        <vt:lpwstr>http://www.seduc.pa.gov.br/portal/escola/consulta_matricula/RelatorioMatriculas.php?codigo_ure=7&amp;codigo_municipio=44563</vt:lpwstr>
      </vt:variant>
      <vt:variant>
        <vt:lpwstr/>
      </vt:variant>
      <vt:variant>
        <vt:i4>2883661</vt:i4>
      </vt:variant>
      <vt:variant>
        <vt:i4>333</vt:i4>
      </vt:variant>
      <vt:variant>
        <vt:i4>0</vt:i4>
      </vt:variant>
      <vt:variant>
        <vt:i4>5</vt:i4>
      </vt:variant>
      <vt:variant>
        <vt:lpwstr>http://www.seduc.pa.gov.br/portal/escola/consulta_matricula/RelatorioMatriculas.php?codigo_ure=7&amp;codigo_municipio=44547</vt:lpwstr>
      </vt:variant>
      <vt:variant>
        <vt:lpwstr/>
      </vt:variant>
      <vt:variant>
        <vt:i4>2097225</vt:i4>
      </vt:variant>
      <vt:variant>
        <vt:i4>330</vt:i4>
      </vt:variant>
      <vt:variant>
        <vt:i4>0</vt:i4>
      </vt:variant>
      <vt:variant>
        <vt:i4>5</vt:i4>
      </vt:variant>
      <vt:variant>
        <vt:lpwstr>http://www.seduc.pa.gov.br/portal/escola/consulta_matricula/RelatorioMatriculas.php?codigo_ure=7&amp;codigo_municipio=44180</vt:lpwstr>
      </vt:variant>
      <vt:variant>
        <vt:lpwstr/>
      </vt:variant>
      <vt:variant>
        <vt:i4>2949184</vt:i4>
      </vt:variant>
      <vt:variant>
        <vt:i4>327</vt:i4>
      </vt:variant>
      <vt:variant>
        <vt:i4>0</vt:i4>
      </vt:variant>
      <vt:variant>
        <vt:i4>5</vt:i4>
      </vt:variant>
      <vt:variant>
        <vt:lpwstr>http://www.seduc.pa.gov.br/portal/escola/consulta_matricula/RelatorioMatriculas.php?codigo_ure=7&amp;codigo_municipio=43826</vt:lpwstr>
      </vt:variant>
      <vt:variant>
        <vt:lpwstr/>
      </vt:variant>
      <vt:variant>
        <vt:i4>2818127</vt:i4>
      </vt:variant>
      <vt:variant>
        <vt:i4>324</vt:i4>
      </vt:variant>
      <vt:variant>
        <vt:i4>0</vt:i4>
      </vt:variant>
      <vt:variant>
        <vt:i4>5</vt:i4>
      </vt:variant>
      <vt:variant>
        <vt:lpwstr>http://www.seduc.pa.gov.br/portal/escola/consulta_matricula/RelatorioMatriculas.php?codigo_ure=7&amp;codigo_municipio=43745</vt:lpwstr>
      </vt:variant>
      <vt:variant>
        <vt:lpwstr/>
      </vt:variant>
      <vt:variant>
        <vt:i4>3080264</vt:i4>
      </vt:variant>
      <vt:variant>
        <vt:i4>321</vt:i4>
      </vt:variant>
      <vt:variant>
        <vt:i4>0</vt:i4>
      </vt:variant>
      <vt:variant>
        <vt:i4>5</vt:i4>
      </vt:variant>
      <vt:variant>
        <vt:lpwstr>http://www.seduc.pa.gov.br/portal/escola/consulta_matricula/RelatorioMatriculas.php?codigo_ure=7&amp;codigo_municipio=43001</vt:lpwstr>
      </vt:variant>
      <vt:variant>
        <vt:lpwstr/>
      </vt:variant>
      <vt:variant>
        <vt:i4>3276924</vt:i4>
      </vt:variant>
      <vt:variant>
        <vt:i4>318</vt:i4>
      </vt:variant>
      <vt:variant>
        <vt:i4>0</vt:i4>
      </vt:variant>
      <vt:variant>
        <vt:i4>5</vt:i4>
      </vt:variant>
      <vt:variant>
        <vt:lpwstr>http://www.seduc.pa.gov.br/portal/escola/consulta_matricula/RelatorioMatriculas.php?codigo_ure=7</vt:lpwstr>
      </vt:variant>
      <vt:variant>
        <vt:lpwstr/>
      </vt:variant>
      <vt:variant>
        <vt:i4>2162767</vt:i4>
      </vt:variant>
      <vt:variant>
        <vt:i4>315</vt:i4>
      </vt:variant>
      <vt:variant>
        <vt:i4>0</vt:i4>
      </vt:variant>
      <vt:variant>
        <vt:i4>5</vt:i4>
      </vt:variant>
      <vt:variant>
        <vt:lpwstr>http://www.seduc.pa.gov.br/portal/escola/consulta_matricula/RelatorioMatriculas.php?codigo_ure=6&amp;codigo_municipio=44784</vt:lpwstr>
      </vt:variant>
      <vt:variant>
        <vt:lpwstr/>
      </vt:variant>
      <vt:variant>
        <vt:i4>2687052</vt:i4>
      </vt:variant>
      <vt:variant>
        <vt:i4>312</vt:i4>
      </vt:variant>
      <vt:variant>
        <vt:i4>0</vt:i4>
      </vt:variant>
      <vt:variant>
        <vt:i4>5</vt:i4>
      </vt:variant>
      <vt:variant>
        <vt:lpwstr>http://www.seduc.pa.gov.br/portal/escola/consulta_matricula/RelatorioMatriculas.php?codigo_ure=6&amp;codigo_municipio=44407</vt:lpwstr>
      </vt:variant>
      <vt:variant>
        <vt:lpwstr/>
      </vt:variant>
      <vt:variant>
        <vt:i4>2883656</vt:i4>
      </vt:variant>
      <vt:variant>
        <vt:i4>309</vt:i4>
      </vt:variant>
      <vt:variant>
        <vt:i4>0</vt:i4>
      </vt:variant>
      <vt:variant>
        <vt:i4>5</vt:i4>
      </vt:variant>
      <vt:variant>
        <vt:lpwstr>http://www.seduc.pa.gov.br/portal/escola/consulta_matricula/RelatorioMatriculas.php?codigo_ure=6&amp;codigo_municipio=43028</vt:lpwstr>
      </vt:variant>
      <vt:variant>
        <vt:lpwstr/>
      </vt:variant>
      <vt:variant>
        <vt:i4>3342460</vt:i4>
      </vt:variant>
      <vt:variant>
        <vt:i4>306</vt:i4>
      </vt:variant>
      <vt:variant>
        <vt:i4>0</vt:i4>
      </vt:variant>
      <vt:variant>
        <vt:i4>5</vt:i4>
      </vt:variant>
      <vt:variant>
        <vt:lpwstr>http://www.seduc.pa.gov.br/portal/escola/consulta_matricula/RelatorioMatriculas.php?codigo_ure=6</vt:lpwstr>
      </vt:variant>
      <vt:variant>
        <vt:lpwstr/>
      </vt:variant>
      <vt:variant>
        <vt:i4>2293825</vt:i4>
      </vt:variant>
      <vt:variant>
        <vt:i4>303</vt:i4>
      </vt:variant>
      <vt:variant>
        <vt:i4>0</vt:i4>
      </vt:variant>
      <vt:variant>
        <vt:i4>5</vt:i4>
      </vt:variant>
      <vt:variant>
        <vt:lpwstr>http://www.seduc.pa.gov.br/portal/escola/consulta_matricula/RelatorioMatriculas.php?codigo_ure=5&amp;codigo_municipio=44997</vt:lpwstr>
      </vt:variant>
      <vt:variant>
        <vt:lpwstr/>
      </vt:variant>
      <vt:variant>
        <vt:i4>1572989</vt:i4>
      </vt:variant>
      <vt:variant>
        <vt:i4>300</vt:i4>
      </vt:variant>
      <vt:variant>
        <vt:i4>0</vt:i4>
      </vt:variant>
      <vt:variant>
        <vt:i4>5</vt:i4>
      </vt:variant>
      <vt:variant>
        <vt:lpwstr>http://www.seduc.pa.gov.br/portal/escola/consulta_matricula/RelatorioMatriculas.php?codigo_ure=5&amp;codigo_municipio=1000066</vt:lpwstr>
      </vt:variant>
      <vt:variant>
        <vt:lpwstr/>
      </vt:variant>
      <vt:variant>
        <vt:i4>2359370</vt:i4>
      </vt:variant>
      <vt:variant>
        <vt:i4>297</vt:i4>
      </vt:variant>
      <vt:variant>
        <vt:i4>0</vt:i4>
      </vt:variant>
      <vt:variant>
        <vt:i4>5</vt:i4>
      </vt:variant>
      <vt:variant>
        <vt:lpwstr>http://www.seduc.pa.gov.br/portal/escola/consulta_matricula/RelatorioMatriculas.php?codigo_ure=5&amp;codigo_municipio=43290</vt:lpwstr>
      </vt:variant>
      <vt:variant>
        <vt:lpwstr/>
      </vt:variant>
      <vt:variant>
        <vt:i4>2949194</vt:i4>
      </vt:variant>
      <vt:variant>
        <vt:i4>294</vt:i4>
      </vt:variant>
      <vt:variant>
        <vt:i4>0</vt:i4>
      </vt:variant>
      <vt:variant>
        <vt:i4>5</vt:i4>
      </vt:variant>
      <vt:variant>
        <vt:lpwstr>http://www.seduc.pa.gov.br/portal/escola/consulta_matricula/RelatorioMatriculas.php?codigo_ure=5&amp;codigo_municipio=43206</vt:lpwstr>
      </vt:variant>
      <vt:variant>
        <vt:lpwstr/>
      </vt:variant>
      <vt:variant>
        <vt:i4>3145852</vt:i4>
      </vt:variant>
      <vt:variant>
        <vt:i4>291</vt:i4>
      </vt:variant>
      <vt:variant>
        <vt:i4>0</vt:i4>
      </vt:variant>
      <vt:variant>
        <vt:i4>5</vt:i4>
      </vt:variant>
      <vt:variant>
        <vt:lpwstr>http://www.seduc.pa.gov.br/portal/escola/consulta_matricula/RelatorioMatriculas.php?codigo_ure=5</vt:lpwstr>
      </vt:variant>
      <vt:variant>
        <vt:lpwstr/>
      </vt:variant>
      <vt:variant>
        <vt:i4>2621513</vt:i4>
      </vt:variant>
      <vt:variant>
        <vt:i4>288</vt:i4>
      </vt:variant>
      <vt:variant>
        <vt:i4>0</vt:i4>
      </vt:variant>
      <vt:variant>
        <vt:i4>5</vt:i4>
      </vt:variant>
      <vt:variant>
        <vt:lpwstr>http://www.seduc.pa.gov.br/portal/escola/consulta_matricula/RelatorioMatriculas.php?codigo_ure=4&amp;codigo_municipio=45128</vt:lpwstr>
      </vt:variant>
      <vt:variant>
        <vt:lpwstr/>
      </vt:variant>
      <vt:variant>
        <vt:i4>2293832</vt:i4>
      </vt:variant>
      <vt:variant>
        <vt:i4>285</vt:i4>
      </vt:variant>
      <vt:variant>
        <vt:i4>0</vt:i4>
      </vt:variant>
      <vt:variant>
        <vt:i4>5</vt:i4>
      </vt:variant>
      <vt:variant>
        <vt:lpwstr>http://www.seduc.pa.gov.br/portal/escola/consulta_matricula/RelatorioMatriculas.php?codigo_ure=4&amp;codigo_municipio=45098</vt:lpwstr>
      </vt:variant>
      <vt:variant>
        <vt:lpwstr/>
      </vt:variant>
      <vt:variant>
        <vt:i4>2687048</vt:i4>
      </vt:variant>
      <vt:variant>
        <vt:i4>282</vt:i4>
      </vt:variant>
      <vt:variant>
        <vt:i4>0</vt:i4>
      </vt:variant>
      <vt:variant>
        <vt:i4>5</vt:i4>
      </vt:variant>
      <vt:variant>
        <vt:lpwstr>http://www.seduc.pa.gov.br/portal/escola/consulta_matricula/RelatorioMatriculas.php?codigo_ure=4&amp;codigo_municipio=45039</vt:lpwstr>
      </vt:variant>
      <vt:variant>
        <vt:lpwstr/>
      </vt:variant>
      <vt:variant>
        <vt:i4>2949184</vt:i4>
      </vt:variant>
      <vt:variant>
        <vt:i4>279</vt:i4>
      </vt:variant>
      <vt:variant>
        <vt:i4>0</vt:i4>
      </vt:variant>
      <vt:variant>
        <vt:i4>5</vt:i4>
      </vt:variant>
      <vt:variant>
        <vt:lpwstr>http://www.seduc.pa.gov.br/portal/escola/consulta_matricula/RelatorioMatriculas.php?codigo_ure=4&amp;codigo_municipio=44865</vt:lpwstr>
      </vt:variant>
      <vt:variant>
        <vt:lpwstr/>
      </vt:variant>
      <vt:variant>
        <vt:i4>2031736</vt:i4>
      </vt:variant>
      <vt:variant>
        <vt:i4>276</vt:i4>
      </vt:variant>
      <vt:variant>
        <vt:i4>0</vt:i4>
      </vt:variant>
      <vt:variant>
        <vt:i4>5</vt:i4>
      </vt:variant>
      <vt:variant>
        <vt:lpwstr>http://www.seduc.pa.gov.br/portal/escola/consulta_matricula/RelatorioMatriculas.php?codigo_ure=4&amp;codigo_municipio=106232</vt:lpwstr>
      </vt:variant>
      <vt:variant>
        <vt:lpwstr/>
      </vt:variant>
      <vt:variant>
        <vt:i4>2228291</vt:i4>
      </vt:variant>
      <vt:variant>
        <vt:i4>273</vt:i4>
      </vt:variant>
      <vt:variant>
        <vt:i4>0</vt:i4>
      </vt:variant>
      <vt:variant>
        <vt:i4>5</vt:i4>
      </vt:variant>
      <vt:variant>
        <vt:lpwstr>http://www.seduc.pa.gov.br/portal/escola/consulta_matricula/RelatorioMatriculas.php?codigo_ure=4&amp;codigo_municipio=89745</vt:lpwstr>
      </vt:variant>
      <vt:variant>
        <vt:lpwstr/>
      </vt:variant>
      <vt:variant>
        <vt:i4>2883653</vt:i4>
      </vt:variant>
      <vt:variant>
        <vt:i4>270</vt:i4>
      </vt:variant>
      <vt:variant>
        <vt:i4>0</vt:i4>
      </vt:variant>
      <vt:variant>
        <vt:i4>5</vt:i4>
      </vt:variant>
      <vt:variant>
        <vt:lpwstr>http://www.seduc.pa.gov.br/portal/escola/consulta_matricula/RelatorioMatriculas.php?codigo_ure=4&amp;codigo_municipio=97047</vt:lpwstr>
      </vt:variant>
      <vt:variant>
        <vt:lpwstr/>
      </vt:variant>
      <vt:variant>
        <vt:i4>1769594</vt:i4>
      </vt:variant>
      <vt:variant>
        <vt:i4>267</vt:i4>
      </vt:variant>
      <vt:variant>
        <vt:i4>0</vt:i4>
      </vt:variant>
      <vt:variant>
        <vt:i4>5</vt:i4>
      </vt:variant>
      <vt:variant>
        <vt:lpwstr>http://www.seduc.pa.gov.br/portal/escola/consulta_matricula/RelatorioMatriculas.php?codigo_ure=4&amp;codigo_municipio=106216</vt:lpwstr>
      </vt:variant>
      <vt:variant>
        <vt:lpwstr/>
      </vt:variant>
      <vt:variant>
        <vt:i4>2949194</vt:i4>
      </vt:variant>
      <vt:variant>
        <vt:i4>264</vt:i4>
      </vt:variant>
      <vt:variant>
        <vt:i4>0</vt:i4>
      </vt:variant>
      <vt:variant>
        <vt:i4>5</vt:i4>
      </vt:variant>
      <vt:variant>
        <vt:lpwstr>http://www.seduc.pa.gov.br/portal/escola/consulta_matricula/RelatorioMatriculas.php?codigo_ure=4&amp;codigo_municipio=44261</vt:lpwstr>
      </vt:variant>
      <vt:variant>
        <vt:lpwstr/>
      </vt:variant>
      <vt:variant>
        <vt:i4>2883656</vt:i4>
      </vt:variant>
      <vt:variant>
        <vt:i4>261</vt:i4>
      </vt:variant>
      <vt:variant>
        <vt:i4>0</vt:i4>
      </vt:variant>
      <vt:variant>
        <vt:i4>5</vt:i4>
      </vt:variant>
      <vt:variant>
        <vt:lpwstr>http://www.seduc.pa.gov.br/portal/escola/consulta_matricula/RelatorioMatriculas.php?codigo_ure=4&amp;codigo_municipio=44075</vt:lpwstr>
      </vt:variant>
      <vt:variant>
        <vt:lpwstr/>
      </vt:variant>
      <vt:variant>
        <vt:i4>3014728</vt:i4>
      </vt:variant>
      <vt:variant>
        <vt:i4>258</vt:i4>
      </vt:variant>
      <vt:variant>
        <vt:i4>0</vt:i4>
      </vt:variant>
      <vt:variant>
        <vt:i4>5</vt:i4>
      </vt:variant>
      <vt:variant>
        <vt:lpwstr>http://www.seduc.pa.gov.br/portal/escola/consulta_matricula/RelatorioMatriculas.php?codigo_ure=4&amp;codigo_municipio=44059</vt:lpwstr>
      </vt:variant>
      <vt:variant>
        <vt:lpwstr/>
      </vt:variant>
      <vt:variant>
        <vt:i4>2424911</vt:i4>
      </vt:variant>
      <vt:variant>
        <vt:i4>255</vt:i4>
      </vt:variant>
      <vt:variant>
        <vt:i4>0</vt:i4>
      </vt:variant>
      <vt:variant>
        <vt:i4>5</vt:i4>
      </vt:variant>
      <vt:variant>
        <vt:lpwstr>http://www.seduc.pa.gov.br/portal/escola/consulta_matricula/RelatorioMatriculas.php?codigo_ure=4&amp;codigo_municipio=43796</vt:lpwstr>
      </vt:variant>
      <vt:variant>
        <vt:lpwstr/>
      </vt:variant>
      <vt:variant>
        <vt:i4>3014735</vt:i4>
      </vt:variant>
      <vt:variant>
        <vt:i4>252</vt:i4>
      </vt:variant>
      <vt:variant>
        <vt:i4>0</vt:i4>
      </vt:variant>
      <vt:variant>
        <vt:i4>5</vt:i4>
      </vt:variant>
      <vt:variant>
        <vt:lpwstr>http://www.seduc.pa.gov.br/portal/escola/consulta_matricula/RelatorioMatriculas.php?codigo_ure=4&amp;codigo_municipio=43729</vt:lpwstr>
      </vt:variant>
      <vt:variant>
        <vt:lpwstr/>
      </vt:variant>
      <vt:variant>
        <vt:i4>1704050</vt:i4>
      </vt:variant>
      <vt:variant>
        <vt:i4>249</vt:i4>
      </vt:variant>
      <vt:variant>
        <vt:i4>0</vt:i4>
      </vt:variant>
      <vt:variant>
        <vt:i4>5</vt:i4>
      </vt:variant>
      <vt:variant>
        <vt:lpwstr>http://www.seduc.pa.gov.br/portal/escola/consulta_matricula/RelatorioMatriculas.php?codigo_ure=4&amp;codigo_municipio=106194</vt:lpwstr>
      </vt:variant>
      <vt:variant>
        <vt:lpwstr/>
      </vt:variant>
      <vt:variant>
        <vt:i4>1114231</vt:i4>
      </vt:variant>
      <vt:variant>
        <vt:i4>246</vt:i4>
      </vt:variant>
      <vt:variant>
        <vt:i4>0</vt:i4>
      </vt:variant>
      <vt:variant>
        <vt:i4>5</vt:i4>
      </vt:variant>
      <vt:variant>
        <vt:lpwstr>http://www.seduc.pa.gov.br/portal/escola/consulta_matricula/RelatorioMatriculas.php?codigo_ure=4&amp;codigo_municipio=108628</vt:lpwstr>
      </vt:variant>
      <vt:variant>
        <vt:lpwstr/>
      </vt:variant>
      <vt:variant>
        <vt:i4>1114231</vt:i4>
      </vt:variant>
      <vt:variant>
        <vt:i4>243</vt:i4>
      </vt:variant>
      <vt:variant>
        <vt:i4>0</vt:i4>
      </vt:variant>
      <vt:variant>
        <vt:i4>5</vt:i4>
      </vt:variant>
      <vt:variant>
        <vt:lpwstr>http://www.seduc.pa.gov.br/portal/escola/consulta_matricula/RelatorioMatriculas.php?codigo_ure=4&amp;codigo_municipio=108628</vt:lpwstr>
      </vt:variant>
      <vt:variant>
        <vt:lpwstr/>
      </vt:variant>
      <vt:variant>
        <vt:i4>2621505</vt:i4>
      </vt:variant>
      <vt:variant>
        <vt:i4>240</vt:i4>
      </vt:variant>
      <vt:variant>
        <vt:i4>0</vt:i4>
      </vt:variant>
      <vt:variant>
        <vt:i4>5</vt:i4>
      </vt:variant>
      <vt:variant>
        <vt:lpwstr>http://www.seduc.pa.gov.br/portal/escola/consulta_matricula/RelatorioMatriculas.php?codigo_ure=4&amp;codigo_municipio=42951</vt:lpwstr>
      </vt:variant>
      <vt:variant>
        <vt:lpwstr/>
      </vt:variant>
      <vt:variant>
        <vt:i4>3211388</vt:i4>
      </vt:variant>
      <vt:variant>
        <vt:i4>237</vt:i4>
      </vt:variant>
      <vt:variant>
        <vt:i4>0</vt:i4>
      </vt:variant>
      <vt:variant>
        <vt:i4>5</vt:i4>
      </vt:variant>
      <vt:variant>
        <vt:lpwstr>http://www.seduc.pa.gov.br/portal/escola/consulta_matricula/RelatorioMatriculas.php?codigo_ure=4</vt:lpwstr>
      </vt:variant>
      <vt:variant>
        <vt:lpwstr/>
      </vt:variant>
      <vt:variant>
        <vt:i4>3080267</vt:i4>
      </vt:variant>
      <vt:variant>
        <vt:i4>234</vt:i4>
      </vt:variant>
      <vt:variant>
        <vt:i4>0</vt:i4>
      </vt:variant>
      <vt:variant>
        <vt:i4>5</vt:i4>
      </vt:variant>
      <vt:variant>
        <vt:lpwstr>http://www.seduc.pa.gov.br/portal/escola/consulta_matricula/RelatorioMatriculas.php?codigo_ure=3&amp;codigo_municipio=45322</vt:lpwstr>
      </vt:variant>
      <vt:variant>
        <vt:lpwstr/>
      </vt:variant>
      <vt:variant>
        <vt:i4>2359371</vt:i4>
      </vt:variant>
      <vt:variant>
        <vt:i4>231</vt:i4>
      </vt:variant>
      <vt:variant>
        <vt:i4>0</vt:i4>
      </vt:variant>
      <vt:variant>
        <vt:i4>5</vt:i4>
      </vt:variant>
      <vt:variant>
        <vt:lpwstr>http://www.seduc.pa.gov.br/portal/escola/consulta_matricula/RelatorioMatriculas.php?codigo_ure=3&amp;codigo_municipio=44385</vt:lpwstr>
      </vt:variant>
      <vt:variant>
        <vt:lpwstr/>
      </vt:variant>
      <vt:variant>
        <vt:i4>2949185</vt:i4>
      </vt:variant>
      <vt:variant>
        <vt:i4>228</vt:i4>
      </vt:variant>
      <vt:variant>
        <vt:i4>0</vt:i4>
      </vt:variant>
      <vt:variant>
        <vt:i4>5</vt:i4>
      </vt:variant>
      <vt:variant>
        <vt:lpwstr>http://www.seduc.pa.gov.br/portal/escola/consulta_matricula/RelatorioMatriculas.php?codigo_ure=3&amp;codigo_municipio=43966</vt:lpwstr>
      </vt:variant>
      <vt:variant>
        <vt:lpwstr/>
      </vt:variant>
      <vt:variant>
        <vt:i4>2621514</vt:i4>
      </vt:variant>
      <vt:variant>
        <vt:i4>225</vt:i4>
      </vt:variant>
      <vt:variant>
        <vt:i4>0</vt:i4>
      </vt:variant>
      <vt:variant>
        <vt:i4>5</vt:i4>
      </vt:variant>
      <vt:variant>
        <vt:lpwstr>http://www.seduc.pa.gov.br/portal/escola/consulta_matricula/RelatorioMatriculas.php?codigo_ure=3&amp;codigo_municipio=43230</vt:lpwstr>
      </vt:variant>
      <vt:variant>
        <vt:lpwstr/>
      </vt:variant>
      <vt:variant>
        <vt:i4>2949185</vt:i4>
      </vt:variant>
      <vt:variant>
        <vt:i4>222</vt:i4>
      </vt:variant>
      <vt:variant>
        <vt:i4>0</vt:i4>
      </vt:variant>
      <vt:variant>
        <vt:i4>5</vt:i4>
      </vt:variant>
      <vt:variant>
        <vt:lpwstr>http://www.seduc.pa.gov.br/portal/escola/consulta_matricula/RelatorioMatriculas.php?codigo_ure=3&amp;codigo_municipio=42978</vt:lpwstr>
      </vt:variant>
      <vt:variant>
        <vt:lpwstr/>
      </vt:variant>
      <vt:variant>
        <vt:i4>3014721</vt:i4>
      </vt:variant>
      <vt:variant>
        <vt:i4>219</vt:i4>
      </vt:variant>
      <vt:variant>
        <vt:i4>0</vt:i4>
      </vt:variant>
      <vt:variant>
        <vt:i4>5</vt:i4>
      </vt:variant>
      <vt:variant>
        <vt:lpwstr>http://www.seduc.pa.gov.br/portal/escola/consulta_matricula/RelatorioMatriculas.php?codigo_ure=3&amp;codigo_municipio=42943</vt:lpwstr>
      </vt:variant>
      <vt:variant>
        <vt:lpwstr/>
      </vt:variant>
      <vt:variant>
        <vt:i4>3539068</vt:i4>
      </vt:variant>
      <vt:variant>
        <vt:i4>216</vt:i4>
      </vt:variant>
      <vt:variant>
        <vt:i4>0</vt:i4>
      </vt:variant>
      <vt:variant>
        <vt:i4>5</vt:i4>
      </vt:variant>
      <vt:variant>
        <vt:lpwstr>http://www.seduc.pa.gov.br/portal/escola/consulta_matricula/RelatorioMatriculas.php?codigo_ure=3</vt:lpwstr>
      </vt:variant>
      <vt:variant>
        <vt:lpwstr/>
      </vt:variant>
      <vt:variant>
        <vt:i4>3604604</vt:i4>
      </vt:variant>
      <vt:variant>
        <vt:i4>213</vt:i4>
      </vt:variant>
      <vt:variant>
        <vt:i4>0</vt:i4>
      </vt:variant>
      <vt:variant>
        <vt:i4>5</vt:i4>
      </vt:variant>
      <vt:variant>
        <vt:lpwstr>http://www.seduc.pa.gov.br/portal/escola/consulta_matricula/RelatorioMatriculas.php?codigo_ure=2</vt:lpwstr>
      </vt:variant>
      <vt:variant>
        <vt:lpwstr/>
      </vt:variant>
      <vt:variant>
        <vt:i4>1114166</vt:i4>
      </vt:variant>
      <vt:variant>
        <vt:i4>206</vt:i4>
      </vt:variant>
      <vt:variant>
        <vt:i4>0</vt:i4>
      </vt:variant>
      <vt:variant>
        <vt:i4>5</vt:i4>
      </vt:variant>
      <vt:variant>
        <vt:lpwstr/>
      </vt:variant>
      <vt:variant>
        <vt:lpwstr>_Toc467570259</vt:lpwstr>
      </vt:variant>
      <vt:variant>
        <vt:i4>1114166</vt:i4>
      </vt:variant>
      <vt:variant>
        <vt:i4>200</vt:i4>
      </vt:variant>
      <vt:variant>
        <vt:i4>0</vt:i4>
      </vt:variant>
      <vt:variant>
        <vt:i4>5</vt:i4>
      </vt:variant>
      <vt:variant>
        <vt:lpwstr/>
      </vt:variant>
      <vt:variant>
        <vt:lpwstr>_Toc467570258</vt:lpwstr>
      </vt:variant>
      <vt:variant>
        <vt:i4>1114166</vt:i4>
      </vt:variant>
      <vt:variant>
        <vt:i4>194</vt:i4>
      </vt:variant>
      <vt:variant>
        <vt:i4>0</vt:i4>
      </vt:variant>
      <vt:variant>
        <vt:i4>5</vt:i4>
      </vt:variant>
      <vt:variant>
        <vt:lpwstr/>
      </vt:variant>
      <vt:variant>
        <vt:lpwstr>_Toc467570257</vt:lpwstr>
      </vt:variant>
      <vt:variant>
        <vt:i4>1114166</vt:i4>
      </vt:variant>
      <vt:variant>
        <vt:i4>188</vt:i4>
      </vt:variant>
      <vt:variant>
        <vt:i4>0</vt:i4>
      </vt:variant>
      <vt:variant>
        <vt:i4>5</vt:i4>
      </vt:variant>
      <vt:variant>
        <vt:lpwstr/>
      </vt:variant>
      <vt:variant>
        <vt:lpwstr>_Toc467570256</vt:lpwstr>
      </vt:variant>
      <vt:variant>
        <vt:i4>1114166</vt:i4>
      </vt:variant>
      <vt:variant>
        <vt:i4>182</vt:i4>
      </vt:variant>
      <vt:variant>
        <vt:i4>0</vt:i4>
      </vt:variant>
      <vt:variant>
        <vt:i4>5</vt:i4>
      </vt:variant>
      <vt:variant>
        <vt:lpwstr/>
      </vt:variant>
      <vt:variant>
        <vt:lpwstr>_Toc467570255</vt:lpwstr>
      </vt:variant>
      <vt:variant>
        <vt:i4>1114166</vt:i4>
      </vt:variant>
      <vt:variant>
        <vt:i4>176</vt:i4>
      </vt:variant>
      <vt:variant>
        <vt:i4>0</vt:i4>
      </vt:variant>
      <vt:variant>
        <vt:i4>5</vt:i4>
      </vt:variant>
      <vt:variant>
        <vt:lpwstr/>
      </vt:variant>
      <vt:variant>
        <vt:lpwstr>_Toc467570254</vt:lpwstr>
      </vt:variant>
      <vt:variant>
        <vt:i4>1114166</vt:i4>
      </vt:variant>
      <vt:variant>
        <vt:i4>170</vt:i4>
      </vt:variant>
      <vt:variant>
        <vt:i4>0</vt:i4>
      </vt:variant>
      <vt:variant>
        <vt:i4>5</vt:i4>
      </vt:variant>
      <vt:variant>
        <vt:lpwstr/>
      </vt:variant>
      <vt:variant>
        <vt:lpwstr>_Toc467570253</vt:lpwstr>
      </vt:variant>
      <vt:variant>
        <vt:i4>1114166</vt:i4>
      </vt:variant>
      <vt:variant>
        <vt:i4>164</vt:i4>
      </vt:variant>
      <vt:variant>
        <vt:i4>0</vt:i4>
      </vt:variant>
      <vt:variant>
        <vt:i4>5</vt:i4>
      </vt:variant>
      <vt:variant>
        <vt:lpwstr/>
      </vt:variant>
      <vt:variant>
        <vt:lpwstr>_Toc467570252</vt:lpwstr>
      </vt:variant>
      <vt:variant>
        <vt:i4>1114166</vt:i4>
      </vt:variant>
      <vt:variant>
        <vt:i4>158</vt:i4>
      </vt:variant>
      <vt:variant>
        <vt:i4>0</vt:i4>
      </vt:variant>
      <vt:variant>
        <vt:i4>5</vt:i4>
      </vt:variant>
      <vt:variant>
        <vt:lpwstr/>
      </vt:variant>
      <vt:variant>
        <vt:lpwstr>_Toc467570251</vt:lpwstr>
      </vt:variant>
      <vt:variant>
        <vt:i4>1114166</vt:i4>
      </vt:variant>
      <vt:variant>
        <vt:i4>152</vt:i4>
      </vt:variant>
      <vt:variant>
        <vt:i4>0</vt:i4>
      </vt:variant>
      <vt:variant>
        <vt:i4>5</vt:i4>
      </vt:variant>
      <vt:variant>
        <vt:lpwstr/>
      </vt:variant>
      <vt:variant>
        <vt:lpwstr>_Toc467570250</vt:lpwstr>
      </vt:variant>
      <vt:variant>
        <vt:i4>1048630</vt:i4>
      </vt:variant>
      <vt:variant>
        <vt:i4>146</vt:i4>
      </vt:variant>
      <vt:variant>
        <vt:i4>0</vt:i4>
      </vt:variant>
      <vt:variant>
        <vt:i4>5</vt:i4>
      </vt:variant>
      <vt:variant>
        <vt:lpwstr/>
      </vt:variant>
      <vt:variant>
        <vt:lpwstr>_Toc467570249</vt:lpwstr>
      </vt:variant>
      <vt:variant>
        <vt:i4>1048630</vt:i4>
      </vt:variant>
      <vt:variant>
        <vt:i4>140</vt:i4>
      </vt:variant>
      <vt:variant>
        <vt:i4>0</vt:i4>
      </vt:variant>
      <vt:variant>
        <vt:i4>5</vt:i4>
      </vt:variant>
      <vt:variant>
        <vt:lpwstr/>
      </vt:variant>
      <vt:variant>
        <vt:lpwstr>_Toc467570248</vt:lpwstr>
      </vt:variant>
      <vt:variant>
        <vt:i4>1048630</vt:i4>
      </vt:variant>
      <vt:variant>
        <vt:i4>134</vt:i4>
      </vt:variant>
      <vt:variant>
        <vt:i4>0</vt:i4>
      </vt:variant>
      <vt:variant>
        <vt:i4>5</vt:i4>
      </vt:variant>
      <vt:variant>
        <vt:lpwstr/>
      </vt:variant>
      <vt:variant>
        <vt:lpwstr>_Toc467570247</vt:lpwstr>
      </vt:variant>
      <vt:variant>
        <vt:i4>1048630</vt:i4>
      </vt:variant>
      <vt:variant>
        <vt:i4>128</vt:i4>
      </vt:variant>
      <vt:variant>
        <vt:i4>0</vt:i4>
      </vt:variant>
      <vt:variant>
        <vt:i4>5</vt:i4>
      </vt:variant>
      <vt:variant>
        <vt:lpwstr/>
      </vt:variant>
      <vt:variant>
        <vt:lpwstr>_Toc467570246</vt:lpwstr>
      </vt:variant>
      <vt:variant>
        <vt:i4>1048630</vt:i4>
      </vt:variant>
      <vt:variant>
        <vt:i4>122</vt:i4>
      </vt:variant>
      <vt:variant>
        <vt:i4>0</vt:i4>
      </vt:variant>
      <vt:variant>
        <vt:i4>5</vt:i4>
      </vt:variant>
      <vt:variant>
        <vt:lpwstr/>
      </vt:variant>
      <vt:variant>
        <vt:lpwstr>_Toc467570245</vt:lpwstr>
      </vt:variant>
      <vt:variant>
        <vt:i4>1048630</vt:i4>
      </vt:variant>
      <vt:variant>
        <vt:i4>116</vt:i4>
      </vt:variant>
      <vt:variant>
        <vt:i4>0</vt:i4>
      </vt:variant>
      <vt:variant>
        <vt:i4>5</vt:i4>
      </vt:variant>
      <vt:variant>
        <vt:lpwstr/>
      </vt:variant>
      <vt:variant>
        <vt:lpwstr>_Toc467570244</vt:lpwstr>
      </vt:variant>
      <vt:variant>
        <vt:i4>1048630</vt:i4>
      </vt:variant>
      <vt:variant>
        <vt:i4>110</vt:i4>
      </vt:variant>
      <vt:variant>
        <vt:i4>0</vt:i4>
      </vt:variant>
      <vt:variant>
        <vt:i4>5</vt:i4>
      </vt:variant>
      <vt:variant>
        <vt:lpwstr/>
      </vt:variant>
      <vt:variant>
        <vt:lpwstr>_Toc467570243</vt:lpwstr>
      </vt:variant>
      <vt:variant>
        <vt:i4>1048630</vt:i4>
      </vt:variant>
      <vt:variant>
        <vt:i4>104</vt:i4>
      </vt:variant>
      <vt:variant>
        <vt:i4>0</vt:i4>
      </vt:variant>
      <vt:variant>
        <vt:i4>5</vt:i4>
      </vt:variant>
      <vt:variant>
        <vt:lpwstr/>
      </vt:variant>
      <vt:variant>
        <vt:lpwstr>_Toc467570242</vt:lpwstr>
      </vt:variant>
      <vt:variant>
        <vt:i4>1048630</vt:i4>
      </vt:variant>
      <vt:variant>
        <vt:i4>98</vt:i4>
      </vt:variant>
      <vt:variant>
        <vt:i4>0</vt:i4>
      </vt:variant>
      <vt:variant>
        <vt:i4>5</vt:i4>
      </vt:variant>
      <vt:variant>
        <vt:lpwstr/>
      </vt:variant>
      <vt:variant>
        <vt:lpwstr>_Toc467570241</vt:lpwstr>
      </vt:variant>
      <vt:variant>
        <vt:i4>1048630</vt:i4>
      </vt:variant>
      <vt:variant>
        <vt:i4>92</vt:i4>
      </vt:variant>
      <vt:variant>
        <vt:i4>0</vt:i4>
      </vt:variant>
      <vt:variant>
        <vt:i4>5</vt:i4>
      </vt:variant>
      <vt:variant>
        <vt:lpwstr/>
      </vt:variant>
      <vt:variant>
        <vt:lpwstr>_Toc467570240</vt:lpwstr>
      </vt:variant>
      <vt:variant>
        <vt:i4>1507382</vt:i4>
      </vt:variant>
      <vt:variant>
        <vt:i4>86</vt:i4>
      </vt:variant>
      <vt:variant>
        <vt:i4>0</vt:i4>
      </vt:variant>
      <vt:variant>
        <vt:i4>5</vt:i4>
      </vt:variant>
      <vt:variant>
        <vt:lpwstr/>
      </vt:variant>
      <vt:variant>
        <vt:lpwstr>_Toc467570239</vt:lpwstr>
      </vt:variant>
      <vt:variant>
        <vt:i4>1507382</vt:i4>
      </vt:variant>
      <vt:variant>
        <vt:i4>80</vt:i4>
      </vt:variant>
      <vt:variant>
        <vt:i4>0</vt:i4>
      </vt:variant>
      <vt:variant>
        <vt:i4>5</vt:i4>
      </vt:variant>
      <vt:variant>
        <vt:lpwstr/>
      </vt:variant>
      <vt:variant>
        <vt:lpwstr>_Toc467570238</vt:lpwstr>
      </vt:variant>
      <vt:variant>
        <vt:i4>1507382</vt:i4>
      </vt:variant>
      <vt:variant>
        <vt:i4>74</vt:i4>
      </vt:variant>
      <vt:variant>
        <vt:i4>0</vt:i4>
      </vt:variant>
      <vt:variant>
        <vt:i4>5</vt:i4>
      </vt:variant>
      <vt:variant>
        <vt:lpwstr/>
      </vt:variant>
      <vt:variant>
        <vt:lpwstr>_Toc467570237</vt:lpwstr>
      </vt:variant>
      <vt:variant>
        <vt:i4>1507382</vt:i4>
      </vt:variant>
      <vt:variant>
        <vt:i4>68</vt:i4>
      </vt:variant>
      <vt:variant>
        <vt:i4>0</vt:i4>
      </vt:variant>
      <vt:variant>
        <vt:i4>5</vt:i4>
      </vt:variant>
      <vt:variant>
        <vt:lpwstr/>
      </vt:variant>
      <vt:variant>
        <vt:lpwstr>_Toc467570236</vt:lpwstr>
      </vt:variant>
      <vt:variant>
        <vt:i4>1507382</vt:i4>
      </vt:variant>
      <vt:variant>
        <vt:i4>62</vt:i4>
      </vt:variant>
      <vt:variant>
        <vt:i4>0</vt:i4>
      </vt:variant>
      <vt:variant>
        <vt:i4>5</vt:i4>
      </vt:variant>
      <vt:variant>
        <vt:lpwstr/>
      </vt:variant>
      <vt:variant>
        <vt:lpwstr>_Toc467570235</vt:lpwstr>
      </vt:variant>
      <vt:variant>
        <vt:i4>1507382</vt:i4>
      </vt:variant>
      <vt:variant>
        <vt:i4>56</vt:i4>
      </vt:variant>
      <vt:variant>
        <vt:i4>0</vt:i4>
      </vt:variant>
      <vt:variant>
        <vt:i4>5</vt:i4>
      </vt:variant>
      <vt:variant>
        <vt:lpwstr/>
      </vt:variant>
      <vt:variant>
        <vt:lpwstr>_Toc467570234</vt:lpwstr>
      </vt:variant>
      <vt:variant>
        <vt:i4>1507382</vt:i4>
      </vt:variant>
      <vt:variant>
        <vt:i4>50</vt:i4>
      </vt:variant>
      <vt:variant>
        <vt:i4>0</vt:i4>
      </vt:variant>
      <vt:variant>
        <vt:i4>5</vt:i4>
      </vt:variant>
      <vt:variant>
        <vt:lpwstr/>
      </vt:variant>
      <vt:variant>
        <vt:lpwstr>_Toc467570233</vt:lpwstr>
      </vt:variant>
      <vt:variant>
        <vt:i4>1507382</vt:i4>
      </vt:variant>
      <vt:variant>
        <vt:i4>44</vt:i4>
      </vt:variant>
      <vt:variant>
        <vt:i4>0</vt:i4>
      </vt:variant>
      <vt:variant>
        <vt:i4>5</vt:i4>
      </vt:variant>
      <vt:variant>
        <vt:lpwstr/>
      </vt:variant>
      <vt:variant>
        <vt:lpwstr>_Toc467570232</vt:lpwstr>
      </vt:variant>
      <vt:variant>
        <vt:i4>1507382</vt:i4>
      </vt:variant>
      <vt:variant>
        <vt:i4>38</vt:i4>
      </vt:variant>
      <vt:variant>
        <vt:i4>0</vt:i4>
      </vt:variant>
      <vt:variant>
        <vt:i4>5</vt:i4>
      </vt:variant>
      <vt:variant>
        <vt:lpwstr/>
      </vt:variant>
      <vt:variant>
        <vt:lpwstr>_Toc467570231</vt:lpwstr>
      </vt:variant>
      <vt:variant>
        <vt:i4>1507382</vt:i4>
      </vt:variant>
      <vt:variant>
        <vt:i4>32</vt:i4>
      </vt:variant>
      <vt:variant>
        <vt:i4>0</vt:i4>
      </vt:variant>
      <vt:variant>
        <vt:i4>5</vt:i4>
      </vt:variant>
      <vt:variant>
        <vt:lpwstr/>
      </vt:variant>
      <vt:variant>
        <vt:lpwstr>_Toc467570230</vt:lpwstr>
      </vt:variant>
      <vt:variant>
        <vt:i4>1441846</vt:i4>
      </vt:variant>
      <vt:variant>
        <vt:i4>26</vt:i4>
      </vt:variant>
      <vt:variant>
        <vt:i4>0</vt:i4>
      </vt:variant>
      <vt:variant>
        <vt:i4>5</vt:i4>
      </vt:variant>
      <vt:variant>
        <vt:lpwstr/>
      </vt:variant>
      <vt:variant>
        <vt:lpwstr>_Toc467570229</vt:lpwstr>
      </vt:variant>
      <vt:variant>
        <vt:i4>1441846</vt:i4>
      </vt:variant>
      <vt:variant>
        <vt:i4>20</vt:i4>
      </vt:variant>
      <vt:variant>
        <vt:i4>0</vt:i4>
      </vt:variant>
      <vt:variant>
        <vt:i4>5</vt:i4>
      </vt:variant>
      <vt:variant>
        <vt:lpwstr/>
      </vt:variant>
      <vt:variant>
        <vt:lpwstr>_Toc467570228</vt:lpwstr>
      </vt:variant>
      <vt:variant>
        <vt:i4>1441846</vt:i4>
      </vt:variant>
      <vt:variant>
        <vt:i4>14</vt:i4>
      </vt:variant>
      <vt:variant>
        <vt:i4>0</vt:i4>
      </vt:variant>
      <vt:variant>
        <vt:i4>5</vt:i4>
      </vt:variant>
      <vt:variant>
        <vt:lpwstr/>
      </vt:variant>
      <vt:variant>
        <vt:lpwstr>_Toc467570227</vt:lpwstr>
      </vt:variant>
      <vt:variant>
        <vt:i4>1441846</vt:i4>
      </vt:variant>
      <vt:variant>
        <vt:i4>8</vt:i4>
      </vt:variant>
      <vt:variant>
        <vt:i4>0</vt:i4>
      </vt:variant>
      <vt:variant>
        <vt:i4>5</vt:i4>
      </vt:variant>
      <vt:variant>
        <vt:lpwstr/>
      </vt:variant>
      <vt:variant>
        <vt:lpwstr>_Toc467570226</vt:lpwstr>
      </vt:variant>
      <vt:variant>
        <vt:i4>6815777</vt:i4>
      </vt:variant>
      <vt:variant>
        <vt:i4>12</vt:i4>
      </vt:variant>
      <vt:variant>
        <vt:i4>0</vt:i4>
      </vt:variant>
      <vt:variant>
        <vt:i4>5</vt:i4>
      </vt:variant>
      <vt:variant>
        <vt:lpwstr>http://g1.globo.com/pa/para/noticia/2015/03/projeto-mundiar-combate-evasao-escolar-no-para.html</vt:lpwstr>
      </vt:variant>
      <vt:variant>
        <vt:lpwstr/>
      </vt:variant>
      <vt:variant>
        <vt:i4>7864437</vt:i4>
      </vt:variant>
      <vt:variant>
        <vt:i4>9</vt:i4>
      </vt:variant>
      <vt:variant>
        <vt:i4>0</vt:i4>
      </vt:variant>
      <vt:variant>
        <vt:i4>5</vt:i4>
      </vt:variant>
      <vt:variant>
        <vt:lpwstr>http://aldadejesusoliveira.blogspot.com.br/2010/10/pontes-educacionais-em-musica-apostila.html</vt:lpwstr>
      </vt:variant>
      <vt:variant>
        <vt:lpwstr/>
      </vt:variant>
      <vt:variant>
        <vt:i4>7405619</vt:i4>
      </vt:variant>
      <vt:variant>
        <vt:i4>6</vt:i4>
      </vt:variant>
      <vt:variant>
        <vt:i4>0</vt:i4>
      </vt:variant>
      <vt:variant>
        <vt:i4>5</vt:i4>
      </vt:variant>
      <vt:variant>
        <vt:lpwstr>http://www.dicionarioetimologico.com.br/estrategia/</vt:lpwstr>
      </vt:variant>
      <vt:variant>
        <vt:lpwstr/>
      </vt:variant>
      <vt:variant>
        <vt:i4>7536689</vt:i4>
      </vt:variant>
      <vt:variant>
        <vt:i4>3</vt:i4>
      </vt:variant>
      <vt:variant>
        <vt:i4>0</vt:i4>
      </vt:variant>
      <vt:variant>
        <vt:i4>5</vt:i4>
      </vt:variant>
      <vt:variant>
        <vt:lpwstr>http://www.dicio.com.br/estrategia/</vt:lpwstr>
      </vt:variant>
      <vt:variant>
        <vt:lpwstr/>
      </vt:variant>
      <vt:variant>
        <vt:i4>5177427</vt:i4>
      </vt:variant>
      <vt:variant>
        <vt:i4>0</vt:i4>
      </vt:variant>
      <vt:variant>
        <vt:i4>0</vt:i4>
      </vt:variant>
      <vt:variant>
        <vt:i4>5</vt:i4>
      </vt:variant>
      <vt:variant>
        <vt:lpwstr>http://michaelis.uol.com.br/moderno/portugues/index.php?lingua=portugues- portugues&amp;palavra=concep%E7%E3o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Tainá Façanha</dc:creator>
  <cp:lastModifiedBy>Giselle Guilhon</cp:lastModifiedBy>
  <cp:revision>172</cp:revision>
  <cp:lastPrinted>2017-06-07T17:41:00Z</cp:lastPrinted>
  <dcterms:created xsi:type="dcterms:W3CDTF">2021-08-08T18:12:00Z</dcterms:created>
  <dcterms:modified xsi:type="dcterms:W3CDTF">2023-02-18T04:28:00Z</dcterms:modified>
</cp:coreProperties>
</file>