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CA227" w14:textId="77777777" w:rsidR="003A5111" w:rsidRPr="006426DC" w:rsidRDefault="003A5111" w:rsidP="00377D50">
      <w:pPr>
        <w:spacing w:line="240" w:lineRule="auto"/>
        <w:jc w:val="center"/>
        <w:rPr>
          <w:b/>
          <w:bCs/>
          <w:sz w:val="28"/>
          <w:szCs w:val="28"/>
        </w:rPr>
      </w:pPr>
      <w:r w:rsidRPr="006426DC">
        <w:rPr>
          <w:b/>
          <w:bCs/>
          <w:sz w:val="28"/>
          <w:szCs w:val="28"/>
        </w:rPr>
        <w:t xml:space="preserve">Encruzilhadas Poéticas: </w:t>
      </w:r>
    </w:p>
    <w:p w14:paraId="72D45693" w14:textId="3C55341F" w:rsidR="003A5111" w:rsidRPr="006426DC" w:rsidRDefault="006F6EC6" w:rsidP="00377D50">
      <w:pPr>
        <w:spacing w:line="240" w:lineRule="auto"/>
        <w:jc w:val="center"/>
        <w:rPr>
          <w:rFonts w:eastAsiaTheme="minorHAnsi"/>
          <w:b/>
          <w:bCs/>
          <w:sz w:val="28"/>
          <w:szCs w:val="28"/>
        </w:rPr>
      </w:pPr>
      <w:r w:rsidRPr="006426DC">
        <w:rPr>
          <w:b/>
          <w:bCs/>
          <w:i/>
          <w:iCs/>
          <w:sz w:val="28"/>
          <w:szCs w:val="28"/>
        </w:rPr>
        <w:t>p</w:t>
      </w:r>
      <w:r w:rsidR="00D30478" w:rsidRPr="006426DC">
        <w:rPr>
          <w:b/>
          <w:bCs/>
          <w:i/>
          <w:iCs/>
          <w:sz w:val="28"/>
          <w:szCs w:val="28"/>
        </w:rPr>
        <w:t>erformances</w:t>
      </w:r>
      <w:r w:rsidR="00D30478" w:rsidRPr="006426DC">
        <w:rPr>
          <w:b/>
          <w:bCs/>
          <w:sz w:val="28"/>
          <w:szCs w:val="28"/>
        </w:rPr>
        <w:t xml:space="preserve"> negras na </w:t>
      </w:r>
      <w:r w:rsidRPr="006426DC">
        <w:rPr>
          <w:b/>
          <w:bCs/>
          <w:sz w:val="28"/>
          <w:szCs w:val="28"/>
        </w:rPr>
        <w:t>A</w:t>
      </w:r>
      <w:r w:rsidR="003A5111" w:rsidRPr="006426DC">
        <w:rPr>
          <w:b/>
          <w:bCs/>
          <w:sz w:val="28"/>
          <w:szCs w:val="28"/>
        </w:rPr>
        <w:t>mazônia</w:t>
      </w:r>
    </w:p>
    <w:p w14:paraId="41556B17" w14:textId="77777777" w:rsidR="003A5111" w:rsidRPr="006426DC" w:rsidRDefault="003A5111" w:rsidP="00377D50">
      <w:pPr>
        <w:spacing w:line="240" w:lineRule="auto"/>
        <w:jc w:val="center"/>
        <w:rPr>
          <w:b/>
          <w:bCs/>
        </w:rPr>
      </w:pPr>
    </w:p>
    <w:p w14:paraId="0AE23FA7" w14:textId="77777777" w:rsidR="003A5111" w:rsidRPr="006426DC" w:rsidRDefault="003A5111" w:rsidP="00377D50">
      <w:pPr>
        <w:spacing w:line="240" w:lineRule="auto"/>
        <w:jc w:val="center"/>
        <w:rPr>
          <w:b/>
          <w:bCs/>
        </w:rPr>
      </w:pPr>
    </w:p>
    <w:p w14:paraId="3A546A93" w14:textId="6E38AA1F" w:rsidR="00CA5B29" w:rsidRPr="006426DC" w:rsidRDefault="00CA5B29" w:rsidP="00377D50">
      <w:pPr>
        <w:spacing w:line="240" w:lineRule="auto"/>
        <w:ind w:left="4111" w:hanging="284"/>
        <w:jc w:val="right"/>
        <w:rPr>
          <w:i/>
          <w:iCs/>
        </w:rPr>
      </w:pPr>
      <w:r w:rsidRPr="006426DC">
        <w:rPr>
          <w:i/>
          <w:iCs/>
        </w:rPr>
        <w:t>Carmem Pricila Virgolino Teixeira</w:t>
      </w:r>
    </w:p>
    <w:p w14:paraId="5389626B" w14:textId="31BAABC1" w:rsidR="00CA5B29" w:rsidRPr="006426DC" w:rsidRDefault="00CA5B29" w:rsidP="00377D50">
      <w:pPr>
        <w:ind w:left="4111" w:hanging="284"/>
        <w:jc w:val="right"/>
        <w:rPr>
          <w:rStyle w:val="Hyperlink"/>
          <w:sz w:val="22"/>
          <w:szCs w:val="22"/>
          <w:u w:val="none"/>
        </w:rPr>
      </w:pPr>
      <w:r w:rsidRPr="006426DC">
        <w:rPr>
          <w:sz w:val="22"/>
          <w:szCs w:val="22"/>
        </w:rPr>
        <w:t xml:space="preserve">UFPA </w:t>
      </w:r>
      <w:r w:rsidR="006F6EC6" w:rsidRPr="006426DC">
        <w:rPr>
          <w:sz w:val="22"/>
          <w:szCs w:val="22"/>
        </w:rPr>
        <w:t xml:space="preserve">– </w:t>
      </w:r>
      <w:hyperlink r:id="rId8" w:history="1">
        <w:r w:rsidR="00B347CA" w:rsidRPr="006426DC">
          <w:rPr>
            <w:rStyle w:val="Hyperlink"/>
            <w:sz w:val="22"/>
            <w:szCs w:val="22"/>
            <w:u w:val="none"/>
          </w:rPr>
          <w:t>carmemvirgolina@gmail.com</w:t>
        </w:r>
      </w:hyperlink>
    </w:p>
    <w:p w14:paraId="4E786FB2" w14:textId="77777777" w:rsidR="00C02157" w:rsidRPr="006426DC" w:rsidRDefault="00C02157" w:rsidP="00377D50">
      <w:pPr>
        <w:ind w:left="4111" w:hanging="284"/>
        <w:jc w:val="right"/>
        <w:rPr>
          <w:i/>
          <w:iCs/>
          <w:sz w:val="22"/>
          <w:szCs w:val="22"/>
        </w:rPr>
      </w:pPr>
    </w:p>
    <w:p w14:paraId="5F33B1C1" w14:textId="1B914637" w:rsidR="00CA5B29" w:rsidRPr="006426DC" w:rsidRDefault="00CA5B29" w:rsidP="00377D50">
      <w:pPr>
        <w:spacing w:line="240" w:lineRule="auto"/>
        <w:ind w:left="4111" w:hanging="284"/>
        <w:jc w:val="right"/>
        <w:rPr>
          <w:i/>
          <w:iCs/>
        </w:rPr>
      </w:pPr>
      <w:r w:rsidRPr="006426DC">
        <w:rPr>
          <w:i/>
          <w:iCs/>
        </w:rPr>
        <w:t>Giselle Guilhon Antunes Camargo</w:t>
      </w:r>
    </w:p>
    <w:p w14:paraId="28430542" w14:textId="77AEA217" w:rsidR="00CA5B29" w:rsidRPr="006426DC" w:rsidRDefault="00CA5B29" w:rsidP="00377D50">
      <w:pPr>
        <w:spacing w:line="240" w:lineRule="auto"/>
        <w:ind w:left="4111" w:hanging="284"/>
        <w:jc w:val="right"/>
        <w:rPr>
          <w:sz w:val="22"/>
          <w:szCs w:val="22"/>
        </w:rPr>
      </w:pPr>
      <w:r w:rsidRPr="006426DC">
        <w:rPr>
          <w:sz w:val="22"/>
          <w:szCs w:val="22"/>
        </w:rPr>
        <w:t>UFPA</w:t>
      </w:r>
      <w:r w:rsidR="00081577" w:rsidRPr="006426DC">
        <w:rPr>
          <w:sz w:val="22"/>
          <w:szCs w:val="22"/>
        </w:rPr>
        <w:t xml:space="preserve"> – </w:t>
      </w:r>
      <w:hyperlink r:id="rId9" w:history="1">
        <w:r w:rsidRPr="006426DC">
          <w:rPr>
            <w:rStyle w:val="Hyperlink"/>
            <w:sz w:val="22"/>
            <w:szCs w:val="22"/>
            <w:u w:val="none"/>
          </w:rPr>
          <w:t>giguilhon@yahoo.com.br</w:t>
        </w:r>
      </w:hyperlink>
    </w:p>
    <w:p w14:paraId="4B74728B" w14:textId="3EBD88D4" w:rsidR="005E7BCD" w:rsidRPr="006426DC" w:rsidRDefault="00CD5554" w:rsidP="00377D50">
      <w:pPr>
        <w:spacing w:line="240" w:lineRule="auto"/>
        <w:ind w:left="4111" w:hanging="284"/>
        <w:jc w:val="right"/>
        <w:rPr>
          <w:sz w:val="22"/>
          <w:szCs w:val="22"/>
        </w:rPr>
      </w:pPr>
      <w:r w:rsidRPr="006426DC">
        <w:rPr>
          <w:sz w:val="22"/>
          <w:szCs w:val="22"/>
        </w:rPr>
        <w:t>(</w:t>
      </w:r>
      <w:r w:rsidR="005E7BCD" w:rsidRPr="006426DC">
        <w:rPr>
          <w:sz w:val="22"/>
          <w:szCs w:val="22"/>
        </w:rPr>
        <w:t>orientadora</w:t>
      </w:r>
      <w:r w:rsidRPr="006426DC">
        <w:rPr>
          <w:sz w:val="22"/>
          <w:szCs w:val="22"/>
        </w:rPr>
        <w:t>)</w:t>
      </w:r>
    </w:p>
    <w:p w14:paraId="2E2D7D6F" w14:textId="77777777" w:rsidR="00CA5B29" w:rsidRPr="006426DC" w:rsidRDefault="00CA5B29" w:rsidP="00377D50">
      <w:pPr>
        <w:spacing w:line="240" w:lineRule="auto"/>
        <w:ind w:left="4111" w:hanging="284"/>
        <w:jc w:val="right"/>
      </w:pPr>
    </w:p>
    <w:p w14:paraId="2231D79A" w14:textId="77777777" w:rsidR="00CA5B29" w:rsidRPr="006426DC" w:rsidRDefault="00CA5B29" w:rsidP="00377D50">
      <w:pPr>
        <w:ind w:left="4111" w:hanging="284"/>
        <w:jc w:val="right"/>
        <w:rPr>
          <w:i/>
          <w:iCs/>
          <w:u w:val="single"/>
        </w:rPr>
      </w:pPr>
    </w:p>
    <w:p w14:paraId="03FEF248" w14:textId="1864968B" w:rsidR="004279D5" w:rsidRPr="006426DC" w:rsidRDefault="00CA5B29" w:rsidP="00377D50">
      <w:pPr>
        <w:spacing w:line="240" w:lineRule="auto"/>
        <w:ind w:left="851"/>
        <w:rPr>
          <w:sz w:val="22"/>
          <w:szCs w:val="22"/>
        </w:rPr>
      </w:pPr>
      <w:r w:rsidRPr="006426DC">
        <w:rPr>
          <w:b/>
          <w:bCs/>
          <w:sz w:val="22"/>
          <w:szCs w:val="22"/>
        </w:rPr>
        <w:t xml:space="preserve">Resumo: </w:t>
      </w:r>
      <w:r w:rsidRPr="006426DC">
        <w:rPr>
          <w:sz w:val="22"/>
          <w:szCs w:val="22"/>
        </w:rPr>
        <w:t>O presente texto</w:t>
      </w:r>
      <w:r w:rsidRPr="006426DC">
        <w:rPr>
          <w:b/>
          <w:bCs/>
          <w:sz w:val="22"/>
          <w:szCs w:val="22"/>
        </w:rPr>
        <w:t xml:space="preserve"> </w:t>
      </w:r>
      <w:r w:rsidRPr="006426DC">
        <w:rPr>
          <w:sz w:val="22"/>
          <w:szCs w:val="22"/>
        </w:rPr>
        <w:t>tem por intenção evidenciar a produção de conhecimento gerada nos terreiros de matriz cultural africana em Belém</w:t>
      </w:r>
      <w:r w:rsidR="00E5756C" w:rsidRPr="006426DC">
        <w:rPr>
          <w:sz w:val="22"/>
          <w:szCs w:val="22"/>
        </w:rPr>
        <w:t xml:space="preserve">, </w:t>
      </w:r>
      <w:r w:rsidR="000847F6" w:rsidRPr="006426DC">
        <w:rPr>
          <w:sz w:val="22"/>
          <w:szCs w:val="22"/>
        </w:rPr>
        <w:t xml:space="preserve">em diálogo com </w:t>
      </w:r>
      <w:r w:rsidR="00E5756C" w:rsidRPr="006426DC">
        <w:rPr>
          <w:sz w:val="22"/>
          <w:szCs w:val="22"/>
        </w:rPr>
        <w:t xml:space="preserve">conceitos </w:t>
      </w:r>
      <w:r w:rsidR="00896562" w:rsidRPr="006426DC">
        <w:rPr>
          <w:sz w:val="22"/>
          <w:szCs w:val="22"/>
        </w:rPr>
        <w:t>provenientes d</w:t>
      </w:r>
      <w:r w:rsidR="00BF4E42" w:rsidRPr="006426DC">
        <w:rPr>
          <w:sz w:val="22"/>
          <w:szCs w:val="22"/>
        </w:rPr>
        <w:t xml:space="preserve">os estudos das </w:t>
      </w:r>
      <w:r w:rsidR="00BF4E42" w:rsidRPr="006426DC">
        <w:rPr>
          <w:i/>
          <w:iCs/>
          <w:sz w:val="22"/>
          <w:szCs w:val="22"/>
        </w:rPr>
        <w:t>performances</w:t>
      </w:r>
      <w:r w:rsidR="00BF4E42" w:rsidRPr="006426DC">
        <w:rPr>
          <w:sz w:val="22"/>
          <w:szCs w:val="22"/>
        </w:rPr>
        <w:t xml:space="preserve"> negras no Brasil, tais como “ambientes de memória” e “forças motrizes”</w:t>
      </w:r>
      <w:r w:rsidR="00BF4E42" w:rsidRPr="006426DC">
        <w:rPr>
          <w:sz w:val="22"/>
          <w:szCs w:val="22"/>
        </w:rPr>
        <w:t xml:space="preserve">. </w:t>
      </w:r>
      <w:r w:rsidR="003C607C" w:rsidRPr="006426DC">
        <w:rPr>
          <w:sz w:val="22"/>
          <w:szCs w:val="22"/>
        </w:rPr>
        <w:t>P</w:t>
      </w:r>
      <w:r w:rsidR="003C607C" w:rsidRPr="006426DC">
        <w:rPr>
          <w:sz w:val="22"/>
          <w:szCs w:val="22"/>
        </w:rPr>
        <w:t xml:space="preserve">ara se pensar os corpos dançantes </w:t>
      </w:r>
      <w:r w:rsidR="001321A8" w:rsidRPr="006426DC">
        <w:rPr>
          <w:sz w:val="22"/>
          <w:szCs w:val="22"/>
        </w:rPr>
        <w:t>– corpos-terr</w:t>
      </w:r>
      <w:r w:rsidR="00974CEC" w:rsidRPr="006426DC">
        <w:rPr>
          <w:sz w:val="22"/>
          <w:szCs w:val="22"/>
        </w:rPr>
        <w:t>i</w:t>
      </w:r>
      <w:r w:rsidR="001321A8" w:rsidRPr="006426DC">
        <w:rPr>
          <w:sz w:val="22"/>
          <w:szCs w:val="22"/>
        </w:rPr>
        <w:t>tórios</w:t>
      </w:r>
      <w:r w:rsidR="00C049DE" w:rsidRPr="006426DC">
        <w:rPr>
          <w:sz w:val="22"/>
          <w:szCs w:val="22"/>
        </w:rPr>
        <w:t xml:space="preserve"> </w:t>
      </w:r>
      <w:r w:rsidR="001321A8" w:rsidRPr="006426DC">
        <w:rPr>
          <w:sz w:val="22"/>
          <w:szCs w:val="22"/>
        </w:rPr>
        <w:t xml:space="preserve">poéticos </w:t>
      </w:r>
      <w:r w:rsidR="000603FF" w:rsidRPr="006426DC">
        <w:rPr>
          <w:sz w:val="22"/>
          <w:szCs w:val="22"/>
        </w:rPr>
        <w:t xml:space="preserve">negros </w:t>
      </w:r>
      <w:r w:rsidR="001321A8" w:rsidRPr="006426DC">
        <w:rPr>
          <w:sz w:val="22"/>
          <w:szCs w:val="22"/>
        </w:rPr>
        <w:t xml:space="preserve">– </w:t>
      </w:r>
      <w:r w:rsidR="00622334" w:rsidRPr="006426DC">
        <w:rPr>
          <w:sz w:val="22"/>
          <w:szCs w:val="22"/>
        </w:rPr>
        <w:t>desses</w:t>
      </w:r>
      <w:r w:rsidR="001321A8" w:rsidRPr="006426DC">
        <w:rPr>
          <w:sz w:val="22"/>
          <w:szCs w:val="22"/>
        </w:rPr>
        <w:t xml:space="preserve"> </w:t>
      </w:r>
      <w:r w:rsidR="003C607C" w:rsidRPr="006426DC">
        <w:rPr>
          <w:sz w:val="22"/>
          <w:szCs w:val="22"/>
        </w:rPr>
        <w:t xml:space="preserve">espaços habitados por culturas de </w:t>
      </w:r>
      <w:r w:rsidR="003C607C" w:rsidRPr="006426DC">
        <w:rPr>
          <w:sz w:val="22"/>
          <w:szCs w:val="22"/>
        </w:rPr>
        <w:t xml:space="preserve">matriz e </w:t>
      </w:r>
      <w:r w:rsidR="003C607C" w:rsidRPr="006426DC">
        <w:rPr>
          <w:sz w:val="22"/>
          <w:szCs w:val="22"/>
        </w:rPr>
        <w:t xml:space="preserve">motriz africana, </w:t>
      </w:r>
      <w:r w:rsidR="003B1164" w:rsidRPr="006426DC">
        <w:rPr>
          <w:sz w:val="22"/>
          <w:szCs w:val="22"/>
        </w:rPr>
        <w:t>pretende</w:t>
      </w:r>
      <w:r w:rsidR="003B1164" w:rsidRPr="006426DC">
        <w:rPr>
          <w:sz w:val="22"/>
          <w:szCs w:val="22"/>
        </w:rPr>
        <w:t>-s</w:t>
      </w:r>
      <w:r w:rsidR="001245B0" w:rsidRPr="006426DC">
        <w:rPr>
          <w:sz w:val="22"/>
          <w:szCs w:val="22"/>
        </w:rPr>
        <w:t>e</w:t>
      </w:r>
      <w:r w:rsidR="003B1164" w:rsidRPr="006426DC">
        <w:rPr>
          <w:sz w:val="22"/>
          <w:szCs w:val="22"/>
        </w:rPr>
        <w:t xml:space="preserve"> </w:t>
      </w:r>
      <w:r w:rsidR="00C164E4" w:rsidRPr="006426DC">
        <w:rPr>
          <w:sz w:val="22"/>
          <w:szCs w:val="22"/>
        </w:rPr>
        <w:t>c</w:t>
      </w:r>
      <w:r w:rsidR="00465A63" w:rsidRPr="006426DC">
        <w:rPr>
          <w:sz w:val="22"/>
          <w:szCs w:val="22"/>
        </w:rPr>
        <w:t xml:space="preserve">olocar em </w:t>
      </w:r>
      <w:r w:rsidR="00ED6A51" w:rsidRPr="006426DC">
        <w:rPr>
          <w:sz w:val="22"/>
          <w:szCs w:val="22"/>
        </w:rPr>
        <w:t>diálogo</w:t>
      </w:r>
      <w:r w:rsidR="00C2305D" w:rsidRPr="006426DC">
        <w:rPr>
          <w:sz w:val="22"/>
          <w:szCs w:val="22"/>
        </w:rPr>
        <w:t xml:space="preserve"> </w:t>
      </w:r>
      <w:r w:rsidR="003B1164" w:rsidRPr="006426DC">
        <w:rPr>
          <w:sz w:val="22"/>
          <w:szCs w:val="22"/>
        </w:rPr>
        <w:t xml:space="preserve">as narrativas da trajetória pessoal de Carmem Virgolino </w:t>
      </w:r>
      <w:r w:rsidR="006B0D12" w:rsidRPr="006426DC">
        <w:rPr>
          <w:sz w:val="22"/>
          <w:szCs w:val="22"/>
        </w:rPr>
        <w:t xml:space="preserve">com </w:t>
      </w:r>
      <w:r w:rsidR="00465A63" w:rsidRPr="006426DC">
        <w:rPr>
          <w:sz w:val="22"/>
          <w:szCs w:val="22"/>
        </w:rPr>
        <w:t xml:space="preserve">as </w:t>
      </w:r>
      <w:r w:rsidR="00B02B8A" w:rsidRPr="006426DC">
        <w:rPr>
          <w:sz w:val="22"/>
          <w:szCs w:val="22"/>
        </w:rPr>
        <w:t>práticas culturais</w:t>
      </w:r>
      <w:r w:rsidR="00552C03" w:rsidRPr="006426DC">
        <w:rPr>
          <w:sz w:val="22"/>
          <w:szCs w:val="22"/>
        </w:rPr>
        <w:t xml:space="preserve"> </w:t>
      </w:r>
      <w:r w:rsidR="00552C03" w:rsidRPr="006426DC">
        <w:rPr>
          <w:sz w:val="22"/>
          <w:szCs w:val="22"/>
        </w:rPr>
        <w:t>afro-brasileiras</w:t>
      </w:r>
      <w:r w:rsidR="00552C03" w:rsidRPr="006426DC">
        <w:rPr>
          <w:sz w:val="22"/>
          <w:szCs w:val="22"/>
        </w:rPr>
        <w:t xml:space="preserve"> e negro-a</w:t>
      </w:r>
      <w:r w:rsidR="008201AE" w:rsidRPr="006426DC">
        <w:rPr>
          <w:sz w:val="22"/>
          <w:szCs w:val="22"/>
        </w:rPr>
        <w:t>f</w:t>
      </w:r>
      <w:r w:rsidR="00552C03" w:rsidRPr="006426DC">
        <w:rPr>
          <w:sz w:val="22"/>
          <w:szCs w:val="22"/>
        </w:rPr>
        <w:t>ricanas</w:t>
      </w:r>
      <w:r w:rsidR="00B02B8A" w:rsidRPr="006426DC">
        <w:rPr>
          <w:sz w:val="22"/>
          <w:szCs w:val="22"/>
        </w:rPr>
        <w:t xml:space="preserve">, incluindo a dança, e </w:t>
      </w:r>
      <w:r w:rsidR="00955F51" w:rsidRPr="006426DC">
        <w:rPr>
          <w:sz w:val="22"/>
          <w:szCs w:val="22"/>
        </w:rPr>
        <w:t xml:space="preserve">com </w:t>
      </w:r>
      <w:r w:rsidR="00B02B8A" w:rsidRPr="006426DC">
        <w:rPr>
          <w:sz w:val="22"/>
          <w:szCs w:val="22"/>
        </w:rPr>
        <w:t xml:space="preserve">as </w:t>
      </w:r>
      <w:r w:rsidR="006752AD" w:rsidRPr="006426DC">
        <w:rPr>
          <w:sz w:val="22"/>
          <w:szCs w:val="22"/>
        </w:rPr>
        <w:t>narrativas</w:t>
      </w:r>
      <w:r w:rsidR="00F77D8E" w:rsidRPr="006426DC">
        <w:rPr>
          <w:sz w:val="22"/>
          <w:szCs w:val="22"/>
        </w:rPr>
        <w:t xml:space="preserve"> orais afro-religiosas</w:t>
      </w:r>
      <w:r w:rsidR="00552C03" w:rsidRPr="006426DC">
        <w:rPr>
          <w:sz w:val="22"/>
          <w:szCs w:val="22"/>
        </w:rPr>
        <w:t>.</w:t>
      </w:r>
    </w:p>
    <w:p w14:paraId="76922135" w14:textId="77777777" w:rsidR="004279D5" w:rsidRPr="006426DC" w:rsidRDefault="004279D5" w:rsidP="00377D50">
      <w:pPr>
        <w:spacing w:line="240" w:lineRule="auto"/>
        <w:ind w:left="851"/>
        <w:rPr>
          <w:sz w:val="22"/>
          <w:szCs w:val="22"/>
        </w:rPr>
      </w:pPr>
    </w:p>
    <w:p w14:paraId="00D8D0B9" w14:textId="2D25B4FC" w:rsidR="00CA5B29" w:rsidRPr="006426DC" w:rsidRDefault="00CA5B29" w:rsidP="00377D50">
      <w:pPr>
        <w:spacing w:line="240" w:lineRule="auto"/>
        <w:ind w:left="851"/>
        <w:rPr>
          <w:sz w:val="22"/>
          <w:szCs w:val="22"/>
        </w:rPr>
      </w:pPr>
      <w:r w:rsidRPr="006426DC">
        <w:rPr>
          <w:b/>
          <w:bCs/>
          <w:sz w:val="22"/>
          <w:szCs w:val="22"/>
        </w:rPr>
        <w:t>Palavras-chave:</w:t>
      </w:r>
      <w:r w:rsidRPr="006426DC">
        <w:rPr>
          <w:sz w:val="22"/>
          <w:szCs w:val="22"/>
        </w:rPr>
        <w:t xml:space="preserve"> </w:t>
      </w:r>
      <w:r w:rsidR="00081577" w:rsidRPr="006426DC">
        <w:rPr>
          <w:i/>
          <w:iCs/>
          <w:sz w:val="22"/>
          <w:szCs w:val="22"/>
        </w:rPr>
        <w:t>P</w:t>
      </w:r>
      <w:r w:rsidRPr="006426DC">
        <w:rPr>
          <w:i/>
          <w:iCs/>
          <w:sz w:val="22"/>
          <w:szCs w:val="22"/>
        </w:rPr>
        <w:t>erformance</w:t>
      </w:r>
      <w:r w:rsidRPr="006426DC">
        <w:rPr>
          <w:sz w:val="22"/>
          <w:szCs w:val="22"/>
        </w:rPr>
        <w:t xml:space="preserve"> </w:t>
      </w:r>
      <w:r w:rsidR="00081577" w:rsidRPr="006426DC">
        <w:rPr>
          <w:sz w:val="22"/>
          <w:szCs w:val="22"/>
        </w:rPr>
        <w:t>N</w:t>
      </w:r>
      <w:r w:rsidRPr="006426DC">
        <w:rPr>
          <w:sz w:val="22"/>
          <w:szCs w:val="22"/>
        </w:rPr>
        <w:t>egra</w:t>
      </w:r>
      <w:r w:rsidR="00ED6FFB" w:rsidRPr="006426DC">
        <w:rPr>
          <w:sz w:val="22"/>
          <w:szCs w:val="22"/>
        </w:rPr>
        <w:t>. N</w:t>
      </w:r>
      <w:r w:rsidR="00377D50" w:rsidRPr="006426DC">
        <w:rPr>
          <w:sz w:val="22"/>
          <w:szCs w:val="22"/>
        </w:rPr>
        <w:t>a</w:t>
      </w:r>
      <w:r w:rsidRPr="006426DC">
        <w:rPr>
          <w:sz w:val="22"/>
          <w:szCs w:val="22"/>
        </w:rPr>
        <w:t>rrativas</w:t>
      </w:r>
      <w:r w:rsidR="00377D50" w:rsidRPr="006426DC">
        <w:rPr>
          <w:sz w:val="22"/>
          <w:szCs w:val="22"/>
        </w:rPr>
        <w:t xml:space="preserve"> Orais</w:t>
      </w:r>
      <w:r w:rsidR="00ED6FFB" w:rsidRPr="006426DC">
        <w:rPr>
          <w:sz w:val="22"/>
          <w:szCs w:val="22"/>
        </w:rPr>
        <w:t>.</w:t>
      </w:r>
      <w:r w:rsidRPr="006426DC">
        <w:rPr>
          <w:sz w:val="22"/>
          <w:szCs w:val="22"/>
        </w:rPr>
        <w:t xml:space="preserve"> </w:t>
      </w:r>
      <w:r w:rsidR="00ED6FFB" w:rsidRPr="006426DC">
        <w:rPr>
          <w:sz w:val="22"/>
          <w:szCs w:val="22"/>
        </w:rPr>
        <w:t>M</w:t>
      </w:r>
      <w:r w:rsidRPr="006426DC">
        <w:rPr>
          <w:sz w:val="22"/>
          <w:szCs w:val="22"/>
        </w:rPr>
        <w:t>otriz</w:t>
      </w:r>
      <w:r w:rsidR="00ED6FFB" w:rsidRPr="006426DC">
        <w:rPr>
          <w:sz w:val="22"/>
          <w:szCs w:val="22"/>
        </w:rPr>
        <w:t xml:space="preserve"> A</w:t>
      </w:r>
      <w:r w:rsidRPr="006426DC">
        <w:rPr>
          <w:sz w:val="22"/>
          <w:szCs w:val="22"/>
        </w:rPr>
        <w:t>fricana</w:t>
      </w:r>
      <w:r w:rsidR="00ED6FFB" w:rsidRPr="006426DC">
        <w:rPr>
          <w:sz w:val="22"/>
          <w:szCs w:val="22"/>
        </w:rPr>
        <w:t>.</w:t>
      </w:r>
      <w:r w:rsidRPr="006426DC">
        <w:rPr>
          <w:sz w:val="22"/>
          <w:szCs w:val="22"/>
        </w:rPr>
        <w:t xml:space="preserve"> </w:t>
      </w:r>
      <w:r w:rsidR="00ED6FFB" w:rsidRPr="006426DC">
        <w:rPr>
          <w:sz w:val="22"/>
          <w:szCs w:val="22"/>
        </w:rPr>
        <w:t>T</w:t>
      </w:r>
      <w:r w:rsidRPr="006426DC">
        <w:rPr>
          <w:sz w:val="22"/>
          <w:szCs w:val="22"/>
        </w:rPr>
        <w:t>erritório</w:t>
      </w:r>
      <w:r w:rsidR="00ED6FFB" w:rsidRPr="006426DC">
        <w:rPr>
          <w:sz w:val="22"/>
          <w:szCs w:val="22"/>
        </w:rPr>
        <w:t xml:space="preserve">. </w:t>
      </w:r>
      <w:r w:rsidR="00105054" w:rsidRPr="006426DC">
        <w:rPr>
          <w:sz w:val="22"/>
          <w:szCs w:val="22"/>
        </w:rPr>
        <w:t>M</w:t>
      </w:r>
      <w:r w:rsidRPr="006426DC">
        <w:rPr>
          <w:sz w:val="22"/>
          <w:szCs w:val="22"/>
        </w:rPr>
        <w:t>emória.</w:t>
      </w:r>
    </w:p>
    <w:p w14:paraId="18CC0634" w14:textId="77777777" w:rsidR="00CA5B29" w:rsidRPr="006426DC" w:rsidRDefault="00CA5B29" w:rsidP="00377D50">
      <w:pPr>
        <w:spacing w:line="240" w:lineRule="auto"/>
        <w:ind w:left="851"/>
        <w:rPr>
          <w:b/>
          <w:bCs/>
          <w:sz w:val="22"/>
          <w:szCs w:val="22"/>
          <w:lang w:val="es-CO"/>
        </w:rPr>
      </w:pPr>
    </w:p>
    <w:p w14:paraId="0E0AB8E5" w14:textId="68C8F760" w:rsidR="00CA5B29" w:rsidRPr="006426DC" w:rsidRDefault="00CA5B29" w:rsidP="00377D50">
      <w:pPr>
        <w:spacing w:line="240" w:lineRule="auto"/>
        <w:ind w:left="851"/>
        <w:rPr>
          <w:sz w:val="22"/>
          <w:szCs w:val="22"/>
          <w:lang w:val="es-CO"/>
        </w:rPr>
      </w:pPr>
      <w:r w:rsidRPr="006426DC">
        <w:rPr>
          <w:b/>
          <w:bCs/>
          <w:sz w:val="22"/>
          <w:szCs w:val="22"/>
          <w:lang w:val="es-CO"/>
        </w:rPr>
        <w:t>Resumen:</w:t>
      </w:r>
      <w:r w:rsidRPr="006426DC">
        <w:rPr>
          <w:sz w:val="22"/>
          <w:szCs w:val="22"/>
          <w:lang w:val="es-CO"/>
        </w:rPr>
        <w:t xml:space="preserve"> </w:t>
      </w:r>
      <w:r w:rsidR="001837FC" w:rsidRPr="006426DC">
        <w:rPr>
          <w:sz w:val="22"/>
          <w:szCs w:val="22"/>
          <w:lang w:val="es-CO"/>
        </w:rPr>
        <w:t xml:space="preserve">The </w:t>
      </w:r>
      <w:proofErr w:type="spellStart"/>
      <w:r w:rsidR="001837FC" w:rsidRPr="006426DC">
        <w:rPr>
          <w:sz w:val="22"/>
          <w:szCs w:val="22"/>
          <w:lang w:val="es-CO"/>
        </w:rPr>
        <w:t>present</w:t>
      </w:r>
      <w:proofErr w:type="spellEnd"/>
      <w:r w:rsidR="001837FC" w:rsidRPr="006426DC">
        <w:rPr>
          <w:sz w:val="22"/>
          <w:szCs w:val="22"/>
          <w:lang w:val="es-CO"/>
        </w:rPr>
        <w:t xml:space="preserve"> </w:t>
      </w:r>
      <w:proofErr w:type="spellStart"/>
      <w:r w:rsidR="001837FC" w:rsidRPr="006426DC">
        <w:rPr>
          <w:sz w:val="22"/>
          <w:szCs w:val="22"/>
          <w:lang w:val="es-CO"/>
        </w:rPr>
        <w:t>text</w:t>
      </w:r>
      <w:proofErr w:type="spellEnd"/>
      <w:r w:rsidR="001837FC" w:rsidRPr="006426DC">
        <w:rPr>
          <w:sz w:val="22"/>
          <w:szCs w:val="22"/>
          <w:lang w:val="es-CO"/>
        </w:rPr>
        <w:t xml:space="preserve"> </w:t>
      </w:r>
      <w:proofErr w:type="spellStart"/>
      <w:r w:rsidR="001837FC" w:rsidRPr="006426DC">
        <w:rPr>
          <w:sz w:val="22"/>
          <w:szCs w:val="22"/>
          <w:lang w:val="es-CO"/>
        </w:rPr>
        <w:t>intends</w:t>
      </w:r>
      <w:proofErr w:type="spellEnd"/>
      <w:r w:rsidR="001837FC" w:rsidRPr="006426DC">
        <w:rPr>
          <w:sz w:val="22"/>
          <w:szCs w:val="22"/>
          <w:lang w:val="es-CO"/>
        </w:rPr>
        <w:t xml:space="preserve"> to </w:t>
      </w:r>
      <w:proofErr w:type="spellStart"/>
      <w:r w:rsidR="001837FC" w:rsidRPr="006426DC">
        <w:rPr>
          <w:sz w:val="22"/>
          <w:szCs w:val="22"/>
          <w:lang w:val="es-CO"/>
        </w:rPr>
        <w:t>highlight</w:t>
      </w:r>
      <w:proofErr w:type="spellEnd"/>
      <w:r w:rsidR="001837FC" w:rsidRPr="006426DC">
        <w:rPr>
          <w:sz w:val="22"/>
          <w:szCs w:val="22"/>
          <w:lang w:val="es-CO"/>
        </w:rPr>
        <w:t xml:space="preserve"> the </w:t>
      </w:r>
      <w:proofErr w:type="spellStart"/>
      <w:r w:rsidR="001837FC" w:rsidRPr="006426DC">
        <w:rPr>
          <w:sz w:val="22"/>
          <w:szCs w:val="22"/>
          <w:lang w:val="es-CO"/>
        </w:rPr>
        <w:t>production</w:t>
      </w:r>
      <w:proofErr w:type="spellEnd"/>
      <w:r w:rsidR="001837FC" w:rsidRPr="006426DC">
        <w:rPr>
          <w:sz w:val="22"/>
          <w:szCs w:val="22"/>
          <w:lang w:val="es-CO"/>
        </w:rPr>
        <w:t xml:space="preserve"> of </w:t>
      </w:r>
      <w:proofErr w:type="spellStart"/>
      <w:r w:rsidR="001837FC" w:rsidRPr="006426DC">
        <w:rPr>
          <w:sz w:val="22"/>
          <w:szCs w:val="22"/>
          <w:lang w:val="es-CO"/>
        </w:rPr>
        <w:t>knowledge</w:t>
      </w:r>
      <w:proofErr w:type="spellEnd"/>
      <w:r w:rsidR="001837FC" w:rsidRPr="006426DC">
        <w:rPr>
          <w:sz w:val="22"/>
          <w:szCs w:val="22"/>
          <w:lang w:val="es-CO"/>
        </w:rPr>
        <w:t xml:space="preserve"> </w:t>
      </w:r>
      <w:proofErr w:type="spellStart"/>
      <w:r w:rsidR="001837FC" w:rsidRPr="006426DC">
        <w:rPr>
          <w:sz w:val="22"/>
          <w:szCs w:val="22"/>
          <w:lang w:val="es-CO"/>
        </w:rPr>
        <w:t>generated</w:t>
      </w:r>
      <w:proofErr w:type="spellEnd"/>
      <w:r w:rsidR="001837FC" w:rsidRPr="006426DC">
        <w:rPr>
          <w:sz w:val="22"/>
          <w:szCs w:val="22"/>
          <w:lang w:val="es-CO"/>
        </w:rPr>
        <w:t xml:space="preserve"> in the </w:t>
      </w:r>
      <w:r w:rsidR="009A4039" w:rsidRPr="006426DC">
        <w:rPr>
          <w:i/>
          <w:iCs/>
          <w:sz w:val="22"/>
          <w:szCs w:val="22"/>
          <w:lang w:val="es-CO"/>
        </w:rPr>
        <w:t>terreiro</w:t>
      </w:r>
      <w:r w:rsidR="002B7629" w:rsidRPr="006426DC">
        <w:rPr>
          <w:i/>
          <w:iCs/>
          <w:sz w:val="22"/>
          <w:szCs w:val="22"/>
          <w:lang w:val="es-CO"/>
        </w:rPr>
        <w:t>s</w:t>
      </w:r>
      <w:r w:rsidR="009A4039" w:rsidRPr="006426DC">
        <w:rPr>
          <w:sz w:val="22"/>
          <w:szCs w:val="22"/>
          <w:lang w:val="es-CO"/>
        </w:rPr>
        <w:t xml:space="preserve"> of </w:t>
      </w:r>
      <w:proofErr w:type="spellStart"/>
      <w:r w:rsidR="009A4039" w:rsidRPr="006426DC">
        <w:rPr>
          <w:sz w:val="22"/>
          <w:szCs w:val="22"/>
          <w:lang w:val="es-CO"/>
        </w:rPr>
        <w:t>African</w:t>
      </w:r>
      <w:proofErr w:type="spellEnd"/>
      <w:r w:rsidR="009A4039" w:rsidRPr="006426DC">
        <w:rPr>
          <w:sz w:val="22"/>
          <w:szCs w:val="22"/>
          <w:lang w:val="es-CO"/>
        </w:rPr>
        <w:t xml:space="preserve"> cultural </w:t>
      </w:r>
      <w:proofErr w:type="spellStart"/>
      <w:r w:rsidR="009A4039" w:rsidRPr="006426DC">
        <w:rPr>
          <w:sz w:val="22"/>
          <w:szCs w:val="22"/>
          <w:lang w:val="es-CO"/>
        </w:rPr>
        <w:t>matrix</w:t>
      </w:r>
      <w:proofErr w:type="spellEnd"/>
      <w:r w:rsidR="009A4039" w:rsidRPr="006426DC">
        <w:rPr>
          <w:sz w:val="22"/>
          <w:szCs w:val="22"/>
          <w:lang w:val="es-CO"/>
        </w:rPr>
        <w:t xml:space="preserve"> </w:t>
      </w:r>
      <w:r w:rsidR="001837FC" w:rsidRPr="006426DC">
        <w:rPr>
          <w:sz w:val="22"/>
          <w:szCs w:val="22"/>
          <w:lang w:val="es-CO"/>
        </w:rPr>
        <w:t>in Belém</w:t>
      </w:r>
      <w:r w:rsidR="00896562" w:rsidRPr="006426DC">
        <w:rPr>
          <w:sz w:val="22"/>
          <w:szCs w:val="22"/>
          <w:lang w:val="es-CO"/>
        </w:rPr>
        <w:t>, i</w:t>
      </w:r>
      <w:r w:rsidR="001837FC" w:rsidRPr="006426DC">
        <w:rPr>
          <w:sz w:val="22"/>
          <w:szCs w:val="22"/>
          <w:lang w:val="es-CO"/>
        </w:rPr>
        <w:t xml:space="preserve">n dialogue with </w:t>
      </w:r>
      <w:proofErr w:type="spellStart"/>
      <w:r w:rsidR="001837FC" w:rsidRPr="006426DC">
        <w:rPr>
          <w:sz w:val="22"/>
          <w:szCs w:val="22"/>
          <w:lang w:val="es-CO"/>
        </w:rPr>
        <w:t>concepts</w:t>
      </w:r>
      <w:proofErr w:type="spellEnd"/>
      <w:r w:rsidR="001837FC" w:rsidRPr="006426DC">
        <w:rPr>
          <w:sz w:val="22"/>
          <w:szCs w:val="22"/>
          <w:lang w:val="es-CO"/>
        </w:rPr>
        <w:t xml:space="preserve"> from the </w:t>
      </w:r>
      <w:proofErr w:type="spellStart"/>
      <w:r w:rsidR="001837FC" w:rsidRPr="006426DC">
        <w:rPr>
          <w:sz w:val="22"/>
          <w:szCs w:val="22"/>
          <w:lang w:val="es-CO"/>
        </w:rPr>
        <w:t>studies</w:t>
      </w:r>
      <w:proofErr w:type="spellEnd"/>
      <w:r w:rsidR="001837FC" w:rsidRPr="006426DC">
        <w:rPr>
          <w:sz w:val="22"/>
          <w:szCs w:val="22"/>
          <w:lang w:val="es-CO"/>
        </w:rPr>
        <w:t xml:space="preserve"> of </w:t>
      </w:r>
      <w:proofErr w:type="spellStart"/>
      <w:r w:rsidR="001837FC" w:rsidRPr="006426DC">
        <w:rPr>
          <w:sz w:val="22"/>
          <w:szCs w:val="22"/>
          <w:lang w:val="es-CO"/>
        </w:rPr>
        <w:t>black</w:t>
      </w:r>
      <w:proofErr w:type="spellEnd"/>
      <w:r w:rsidR="001837FC" w:rsidRPr="006426DC">
        <w:rPr>
          <w:sz w:val="22"/>
          <w:szCs w:val="22"/>
          <w:lang w:val="es-CO"/>
        </w:rPr>
        <w:t xml:space="preserve"> performances in Brazil, </w:t>
      </w:r>
      <w:proofErr w:type="spellStart"/>
      <w:r w:rsidR="001837FC" w:rsidRPr="006426DC">
        <w:rPr>
          <w:sz w:val="22"/>
          <w:szCs w:val="22"/>
          <w:lang w:val="es-CO"/>
        </w:rPr>
        <w:t>such</w:t>
      </w:r>
      <w:proofErr w:type="spellEnd"/>
      <w:r w:rsidR="001837FC" w:rsidRPr="006426DC">
        <w:rPr>
          <w:sz w:val="22"/>
          <w:szCs w:val="22"/>
          <w:lang w:val="es-CO"/>
        </w:rPr>
        <w:t xml:space="preserve"> as “</w:t>
      </w:r>
      <w:proofErr w:type="spellStart"/>
      <w:r w:rsidR="001837FC" w:rsidRPr="006426DC">
        <w:rPr>
          <w:sz w:val="22"/>
          <w:szCs w:val="22"/>
          <w:lang w:val="es-CO"/>
        </w:rPr>
        <w:t>memory</w:t>
      </w:r>
      <w:proofErr w:type="spellEnd"/>
      <w:r w:rsidR="001837FC" w:rsidRPr="006426DC">
        <w:rPr>
          <w:sz w:val="22"/>
          <w:szCs w:val="22"/>
          <w:lang w:val="es-CO"/>
        </w:rPr>
        <w:t xml:space="preserve"> </w:t>
      </w:r>
      <w:proofErr w:type="spellStart"/>
      <w:r w:rsidR="001837FC" w:rsidRPr="006426DC">
        <w:rPr>
          <w:sz w:val="22"/>
          <w:szCs w:val="22"/>
          <w:lang w:val="es-CO"/>
        </w:rPr>
        <w:t>environments</w:t>
      </w:r>
      <w:proofErr w:type="spellEnd"/>
      <w:r w:rsidR="001837FC" w:rsidRPr="006426DC">
        <w:rPr>
          <w:sz w:val="22"/>
          <w:szCs w:val="22"/>
          <w:lang w:val="es-CO"/>
        </w:rPr>
        <w:t>” and “driv</w:t>
      </w:r>
      <w:r w:rsidR="00F81B06" w:rsidRPr="006426DC">
        <w:rPr>
          <w:sz w:val="22"/>
          <w:szCs w:val="22"/>
          <w:lang w:val="es-CO"/>
        </w:rPr>
        <w:t xml:space="preserve">ing </w:t>
      </w:r>
      <w:proofErr w:type="spellStart"/>
      <w:r w:rsidR="00F81B06" w:rsidRPr="006426DC">
        <w:rPr>
          <w:sz w:val="22"/>
          <w:szCs w:val="22"/>
          <w:lang w:val="es-CO"/>
        </w:rPr>
        <w:t>forces</w:t>
      </w:r>
      <w:proofErr w:type="spellEnd"/>
      <w:r w:rsidR="001837FC" w:rsidRPr="006426DC">
        <w:rPr>
          <w:sz w:val="22"/>
          <w:szCs w:val="22"/>
          <w:lang w:val="es-CO"/>
        </w:rPr>
        <w:t>”</w:t>
      </w:r>
      <w:r w:rsidR="008C1A0C" w:rsidRPr="006426DC">
        <w:rPr>
          <w:sz w:val="22"/>
          <w:szCs w:val="22"/>
          <w:lang w:val="es-CO"/>
        </w:rPr>
        <w:t xml:space="preserve">. </w:t>
      </w:r>
      <w:r w:rsidR="00955F51" w:rsidRPr="006426DC">
        <w:rPr>
          <w:sz w:val="22"/>
          <w:szCs w:val="22"/>
          <w:lang w:val="es-CO"/>
        </w:rPr>
        <w:t xml:space="preserve">In </w:t>
      </w:r>
      <w:proofErr w:type="spellStart"/>
      <w:r w:rsidR="00955F51" w:rsidRPr="006426DC">
        <w:rPr>
          <w:sz w:val="22"/>
          <w:szCs w:val="22"/>
          <w:lang w:val="es-CO"/>
        </w:rPr>
        <w:t>order</w:t>
      </w:r>
      <w:proofErr w:type="spellEnd"/>
      <w:r w:rsidR="00955F51" w:rsidRPr="006426DC">
        <w:rPr>
          <w:sz w:val="22"/>
          <w:szCs w:val="22"/>
          <w:lang w:val="es-CO"/>
        </w:rPr>
        <w:t xml:space="preserve"> to think about the </w:t>
      </w:r>
      <w:proofErr w:type="spellStart"/>
      <w:r w:rsidR="00955F51" w:rsidRPr="006426DC">
        <w:rPr>
          <w:sz w:val="22"/>
          <w:szCs w:val="22"/>
          <w:lang w:val="es-CO"/>
        </w:rPr>
        <w:t>dancing</w:t>
      </w:r>
      <w:proofErr w:type="spellEnd"/>
      <w:r w:rsidR="00955F51" w:rsidRPr="006426DC">
        <w:rPr>
          <w:sz w:val="22"/>
          <w:szCs w:val="22"/>
          <w:lang w:val="es-CO"/>
        </w:rPr>
        <w:t xml:space="preserve"> </w:t>
      </w:r>
      <w:proofErr w:type="spellStart"/>
      <w:r w:rsidR="00955F51" w:rsidRPr="006426DC">
        <w:rPr>
          <w:sz w:val="22"/>
          <w:szCs w:val="22"/>
          <w:lang w:val="es-CO"/>
        </w:rPr>
        <w:t>bodies</w:t>
      </w:r>
      <w:proofErr w:type="spellEnd"/>
      <w:r w:rsidR="00955F51" w:rsidRPr="006426DC">
        <w:rPr>
          <w:sz w:val="22"/>
          <w:szCs w:val="22"/>
          <w:lang w:val="es-CO"/>
        </w:rPr>
        <w:t xml:space="preserve"> – </w:t>
      </w:r>
      <w:proofErr w:type="spellStart"/>
      <w:r w:rsidR="00955F51" w:rsidRPr="006426DC">
        <w:rPr>
          <w:sz w:val="22"/>
          <w:szCs w:val="22"/>
          <w:lang w:val="es-CO"/>
        </w:rPr>
        <w:t>black</w:t>
      </w:r>
      <w:proofErr w:type="spellEnd"/>
      <w:r w:rsidR="00955F51" w:rsidRPr="006426DC">
        <w:rPr>
          <w:sz w:val="22"/>
          <w:szCs w:val="22"/>
          <w:lang w:val="es-CO"/>
        </w:rPr>
        <w:t xml:space="preserve"> </w:t>
      </w:r>
      <w:proofErr w:type="spellStart"/>
      <w:r w:rsidR="00955F51" w:rsidRPr="006426DC">
        <w:rPr>
          <w:sz w:val="22"/>
          <w:szCs w:val="22"/>
          <w:lang w:val="es-CO"/>
        </w:rPr>
        <w:t>poetic</w:t>
      </w:r>
      <w:proofErr w:type="spellEnd"/>
      <w:r w:rsidR="00955F51" w:rsidRPr="006426DC">
        <w:rPr>
          <w:sz w:val="22"/>
          <w:szCs w:val="22"/>
          <w:lang w:val="es-CO"/>
        </w:rPr>
        <w:t xml:space="preserve"> </w:t>
      </w:r>
      <w:proofErr w:type="spellStart"/>
      <w:r w:rsidR="00955F51" w:rsidRPr="006426DC">
        <w:rPr>
          <w:sz w:val="22"/>
          <w:szCs w:val="22"/>
          <w:lang w:val="es-CO"/>
        </w:rPr>
        <w:t>bodies-territories</w:t>
      </w:r>
      <w:proofErr w:type="spellEnd"/>
      <w:r w:rsidR="00955F51" w:rsidRPr="006426DC">
        <w:rPr>
          <w:sz w:val="22"/>
          <w:szCs w:val="22"/>
          <w:lang w:val="es-CO"/>
        </w:rPr>
        <w:t xml:space="preserve"> – these </w:t>
      </w:r>
      <w:proofErr w:type="spellStart"/>
      <w:r w:rsidR="00955F51" w:rsidRPr="006426DC">
        <w:rPr>
          <w:sz w:val="22"/>
          <w:szCs w:val="22"/>
          <w:lang w:val="es-CO"/>
        </w:rPr>
        <w:t>spaces</w:t>
      </w:r>
      <w:proofErr w:type="spellEnd"/>
      <w:r w:rsidR="00955F51" w:rsidRPr="006426DC">
        <w:rPr>
          <w:sz w:val="22"/>
          <w:szCs w:val="22"/>
          <w:lang w:val="es-CO"/>
        </w:rPr>
        <w:t xml:space="preserve"> </w:t>
      </w:r>
      <w:proofErr w:type="spellStart"/>
      <w:r w:rsidR="00955F51" w:rsidRPr="006426DC">
        <w:rPr>
          <w:sz w:val="22"/>
          <w:szCs w:val="22"/>
          <w:lang w:val="es-CO"/>
        </w:rPr>
        <w:t>inhabited</w:t>
      </w:r>
      <w:proofErr w:type="spellEnd"/>
      <w:r w:rsidR="00955F51" w:rsidRPr="006426DC">
        <w:rPr>
          <w:sz w:val="22"/>
          <w:szCs w:val="22"/>
          <w:lang w:val="es-CO"/>
        </w:rPr>
        <w:t xml:space="preserve"> by cultures of </w:t>
      </w:r>
      <w:proofErr w:type="spellStart"/>
      <w:r w:rsidR="00955F51" w:rsidRPr="006426DC">
        <w:rPr>
          <w:sz w:val="22"/>
          <w:szCs w:val="22"/>
          <w:lang w:val="es-CO"/>
        </w:rPr>
        <w:t>African</w:t>
      </w:r>
      <w:proofErr w:type="spellEnd"/>
      <w:r w:rsidR="00955F51" w:rsidRPr="006426DC">
        <w:rPr>
          <w:sz w:val="22"/>
          <w:szCs w:val="22"/>
          <w:lang w:val="es-CO"/>
        </w:rPr>
        <w:t xml:space="preserve"> </w:t>
      </w:r>
      <w:proofErr w:type="spellStart"/>
      <w:r w:rsidR="00955F51" w:rsidRPr="006426DC">
        <w:rPr>
          <w:sz w:val="22"/>
          <w:szCs w:val="22"/>
          <w:lang w:val="es-CO"/>
        </w:rPr>
        <w:t>matrix</w:t>
      </w:r>
      <w:proofErr w:type="spellEnd"/>
      <w:r w:rsidR="00955F51" w:rsidRPr="006426DC">
        <w:rPr>
          <w:sz w:val="22"/>
          <w:szCs w:val="22"/>
          <w:lang w:val="es-CO"/>
        </w:rPr>
        <w:t xml:space="preserve"> and </w:t>
      </w:r>
      <w:proofErr w:type="spellStart"/>
      <w:r w:rsidR="006D5D3B" w:rsidRPr="006426DC">
        <w:rPr>
          <w:sz w:val="22"/>
          <w:szCs w:val="22"/>
          <w:lang w:val="es-CO"/>
        </w:rPr>
        <w:t>motrix</w:t>
      </w:r>
      <w:proofErr w:type="spellEnd"/>
      <w:r w:rsidR="00593A98" w:rsidRPr="006426DC">
        <w:rPr>
          <w:sz w:val="22"/>
          <w:szCs w:val="22"/>
          <w:lang w:val="es-CO"/>
        </w:rPr>
        <w:t xml:space="preserve">, </w:t>
      </w:r>
      <w:proofErr w:type="spellStart"/>
      <w:r w:rsidR="00737385" w:rsidRPr="006426DC">
        <w:rPr>
          <w:sz w:val="22"/>
          <w:szCs w:val="22"/>
          <w:lang w:val="es-CO"/>
        </w:rPr>
        <w:t>it</w:t>
      </w:r>
      <w:proofErr w:type="spellEnd"/>
      <w:r w:rsidR="00737385" w:rsidRPr="006426DC">
        <w:rPr>
          <w:sz w:val="22"/>
          <w:szCs w:val="22"/>
          <w:lang w:val="es-CO"/>
        </w:rPr>
        <w:t xml:space="preserve"> is </w:t>
      </w:r>
      <w:proofErr w:type="spellStart"/>
      <w:r w:rsidR="00955F51" w:rsidRPr="006426DC">
        <w:rPr>
          <w:sz w:val="22"/>
          <w:szCs w:val="22"/>
          <w:lang w:val="es-CO"/>
        </w:rPr>
        <w:t>intend</w:t>
      </w:r>
      <w:r w:rsidR="00737385" w:rsidRPr="006426DC">
        <w:rPr>
          <w:sz w:val="22"/>
          <w:szCs w:val="22"/>
          <w:lang w:val="es-CO"/>
        </w:rPr>
        <w:t>ed</w:t>
      </w:r>
      <w:proofErr w:type="spellEnd"/>
      <w:r w:rsidR="00955F51" w:rsidRPr="006426DC">
        <w:rPr>
          <w:sz w:val="22"/>
          <w:szCs w:val="22"/>
          <w:lang w:val="es-CO"/>
        </w:rPr>
        <w:t xml:space="preserve"> to </w:t>
      </w:r>
      <w:proofErr w:type="spellStart"/>
      <w:r w:rsidR="00955F51" w:rsidRPr="006426DC">
        <w:rPr>
          <w:sz w:val="22"/>
          <w:szCs w:val="22"/>
          <w:lang w:val="es-CO"/>
        </w:rPr>
        <w:t>put</w:t>
      </w:r>
      <w:proofErr w:type="spellEnd"/>
      <w:r w:rsidR="00955F51" w:rsidRPr="006426DC">
        <w:rPr>
          <w:sz w:val="22"/>
          <w:szCs w:val="22"/>
          <w:lang w:val="es-CO"/>
        </w:rPr>
        <w:t xml:space="preserve"> in dialogue the narratives of the personal </w:t>
      </w:r>
      <w:proofErr w:type="spellStart"/>
      <w:r w:rsidR="00955F51" w:rsidRPr="006426DC">
        <w:rPr>
          <w:sz w:val="22"/>
          <w:szCs w:val="22"/>
          <w:lang w:val="es-CO"/>
        </w:rPr>
        <w:t>trajectory</w:t>
      </w:r>
      <w:proofErr w:type="spellEnd"/>
      <w:r w:rsidR="00955F51" w:rsidRPr="006426DC">
        <w:rPr>
          <w:sz w:val="22"/>
          <w:szCs w:val="22"/>
          <w:lang w:val="es-CO"/>
        </w:rPr>
        <w:t xml:space="preserve"> of Carmem Virgolino with the Afro-Brazilian and </w:t>
      </w:r>
      <w:r w:rsidR="006E2D08" w:rsidRPr="006426DC">
        <w:rPr>
          <w:sz w:val="22"/>
          <w:szCs w:val="22"/>
          <w:lang w:val="es-CO"/>
        </w:rPr>
        <w:t>n</w:t>
      </w:r>
      <w:r w:rsidR="00B9627C" w:rsidRPr="006426DC">
        <w:rPr>
          <w:sz w:val="22"/>
          <w:szCs w:val="22"/>
          <w:lang w:val="es-CO"/>
        </w:rPr>
        <w:t>egro</w:t>
      </w:r>
      <w:r w:rsidR="00955F51" w:rsidRPr="006426DC">
        <w:rPr>
          <w:sz w:val="22"/>
          <w:szCs w:val="22"/>
          <w:lang w:val="es-CO"/>
        </w:rPr>
        <w:t>-</w:t>
      </w:r>
      <w:proofErr w:type="spellStart"/>
      <w:r w:rsidR="00955F51" w:rsidRPr="006426DC">
        <w:rPr>
          <w:sz w:val="22"/>
          <w:szCs w:val="22"/>
          <w:lang w:val="es-CO"/>
        </w:rPr>
        <w:t>African</w:t>
      </w:r>
      <w:proofErr w:type="spellEnd"/>
      <w:r w:rsidR="00955F51" w:rsidRPr="006426DC">
        <w:rPr>
          <w:sz w:val="22"/>
          <w:szCs w:val="22"/>
          <w:lang w:val="es-CO"/>
        </w:rPr>
        <w:t xml:space="preserve"> cultural </w:t>
      </w:r>
      <w:proofErr w:type="spellStart"/>
      <w:r w:rsidR="00955F51" w:rsidRPr="006426DC">
        <w:rPr>
          <w:sz w:val="22"/>
          <w:szCs w:val="22"/>
          <w:lang w:val="es-CO"/>
        </w:rPr>
        <w:t>practices</w:t>
      </w:r>
      <w:proofErr w:type="spellEnd"/>
      <w:r w:rsidR="00955F51" w:rsidRPr="006426DC">
        <w:rPr>
          <w:sz w:val="22"/>
          <w:szCs w:val="22"/>
          <w:lang w:val="es-CO"/>
        </w:rPr>
        <w:t xml:space="preserve">, </w:t>
      </w:r>
      <w:proofErr w:type="spellStart"/>
      <w:r w:rsidR="00955F51" w:rsidRPr="006426DC">
        <w:rPr>
          <w:sz w:val="22"/>
          <w:szCs w:val="22"/>
          <w:lang w:val="es-CO"/>
        </w:rPr>
        <w:t>including</w:t>
      </w:r>
      <w:proofErr w:type="spellEnd"/>
      <w:r w:rsidR="00955F51" w:rsidRPr="006426DC">
        <w:rPr>
          <w:sz w:val="22"/>
          <w:szCs w:val="22"/>
          <w:lang w:val="es-CO"/>
        </w:rPr>
        <w:t xml:space="preserve"> dance, and </w:t>
      </w:r>
      <w:r w:rsidR="00955F51" w:rsidRPr="006426DC">
        <w:rPr>
          <w:sz w:val="22"/>
          <w:szCs w:val="22"/>
          <w:lang w:val="es-CO"/>
        </w:rPr>
        <w:t xml:space="preserve">with the </w:t>
      </w:r>
      <w:r w:rsidR="00955F51" w:rsidRPr="006426DC">
        <w:rPr>
          <w:sz w:val="22"/>
          <w:szCs w:val="22"/>
          <w:lang w:val="es-CO"/>
        </w:rPr>
        <w:t>Afro-</w:t>
      </w:r>
      <w:proofErr w:type="spellStart"/>
      <w:r w:rsidR="00955F51" w:rsidRPr="006426DC">
        <w:rPr>
          <w:sz w:val="22"/>
          <w:szCs w:val="22"/>
          <w:lang w:val="es-CO"/>
        </w:rPr>
        <w:t>religious</w:t>
      </w:r>
      <w:proofErr w:type="spellEnd"/>
      <w:r w:rsidR="00955F51" w:rsidRPr="006426DC">
        <w:rPr>
          <w:sz w:val="22"/>
          <w:szCs w:val="22"/>
          <w:lang w:val="es-CO"/>
        </w:rPr>
        <w:t xml:space="preserve"> oral narratives.</w:t>
      </w:r>
    </w:p>
    <w:p w14:paraId="7300C560" w14:textId="77777777" w:rsidR="00955F51" w:rsidRPr="006426DC" w:rsidRDefault="00955F51" w:rsidP="00377D50">
      <w:pPr>
        <w:spacing w:line="240" w:lineRule="auto"/>
        <w:ind w:left="851"/>
        <w:rPr>
          <w:sz w:val="22"/>
          <w:szCs w:val="22"/>
          <w:lang w:val="es-CO"/>
        </w:rPr>
      </w:pPr>
    </w:p>
    <w:p w14:paraId="3B917A50" w14:textId="0BB21771" w:rsidR="00CA5B29" w:rsidRPr="006426DC" w:rsidRDefault="00CA5B29" w:rsidP="00467DDD">
      <w:pPr>
        <w:spacing w:line="240" w:lineRule="auto"/>
        <w:ind w:left="851"/>
        <w:rPr>
          <w:sz w:val="22"/>
          <w:szCs w:val="22"/>
          <w:lang w:val="es-CO"/>
        </w:rPr>
      </w:pPr>
      <w:r w:rsidRPr="006426DC">
        <w:rPr>
          <w:b/>
          <w:bCs/>
          <w:sz w:val="22"/>
          <w:szCs w:val="22"/>
          <w:lang w:val="es-CO"/>
        </w:rPr>
        <w:t>Palabras-clave:</w:t>
      </w:r>
      <w:r w:rsidRPr="006426DC">
        <w:rPr>
          <w:sz w:val="22"/>
          <w:szCs w:val="22"/>
          <w:lang w:val="es-CO"/>
        </w:rPr>
        <w:t xml:space="preserve"> </w:t>
      </w:r>
      <w:r w:rsidR="00981D6E" w:rsidRPr="006426DC">
        <w:rPr>
          <w:sz w:val="22"/>
          <w:szCs w:val="22"/>
          <w:lang w:val="es-CO"/>
        </w:rPr>
        <w:t xml:space="preserve">Black Performance. </w:t>
      </w:r>
      <w:r w:rsidR="004D489B" w:rsidRPr="006426DC">
        <w:rPr>
          <w:sz w:val="22"/>
          <w:szCs w:val="22"/>
          <w:lang w:val="es-CO"/>
        </w:rPr>
        <w:t xml:space="preserve">Oral </w:t>
      </w:r>
      <w:r w:rsidR="00981D6E" w:rsidRPr="006426DC">
        <w:rPr>
          <w:sz w:val="22"/>
          <w:szCs w:val="22"/>
          <w:lang w:val="es-CO"/>
        </w:rPr>
        <w:t xml:space="preserve">Narratives. </w:t>
      </w:r>
      <w:proofErr w:type="spellStart"/>
      <w:r w:rsidR="00981D6E" w:rsidRPr="006426DC">
        <w:rPr>
          <w:sz w:val="22"/>
          <w:szCs w:val="22"/>
          <w:lang w:val="es-CO"/>
        </w:rPr>
        <w:t>African</w:t>
      </w:r>
      <w:proofErr w:type="spellEnd"/>
      <w:r w:rsidR="00981D6E" w:rsidRPr="006426DC">
        <w:rPr>
          <w:sz w:val="22"/>
          <w:szCs w:val="22"/>
          <w:lang w:val="es-CO"/>
        </w:rPr>
        <w:t xml:space="preserve"> </w:t>
      </w:r>
      <w:proofErr w:type="spellStart"/>
      <w:r w:rsidR="00981D6E" w:rsidRPr="006426DC">
        <w:rPr>
          <w:sz w:val="22"/>
          <w:szCs w:val="22"/>
          <w:lang w:val="es-CO"/>
        </w:rPr>
        <w:t>Mot</w:t>
      </w:r>
      <w:r w:rsidR="00377D50" w:rsidRPr="006426DC">
        <w:rPr>
          <w:sz w:val="22"/>
          <w:szCs w:val="22"/>
          <w:lang w:val="es-CO"/>
        </w:rPr>
        <w:t>rix</w:t>
      </w:r>
      <w:proofErr w:type="spellEnd"/>
      <w:r w:rsidR="00981D6E" w:rsidRPr="006426DC">
        <w:rPr>
          <w:sz w:val="22"/>
          <w:szCs w:val="22"/>
          <w:lang w:val="es-CO"/>
        </w:rPr>
        <w:t xml:space="preserve">. </w:t>
      </w:r>
      <w:proofErr w:type="spellStart"/>
      <w:r w:rsidR="00981D6E" w:rsidRPr="006426DC">
        <w:rPr>
          <w:sz w:val="22"/>
          <w:szCs w:val="22"/>
          <w:lang w:val="es-CO"/>
        </w:rPr>
        <w:t>Territory</w:t>
      </w:r>
      <w:proofErr w:type="spellEnd"/>
      <w:r w:rsidR="00981D6E" w:rsidRPr="006426DC">
        <w:rPr>
          <w:sz w:val="22"/>
          <w:szCs w:val="22"/>
          <w:lang w:val="es-CO"/>
        </w:rPr>
        <w:t xml:space="preserve">. </w:t>
      </w:r>
      <w:proofErr w:type="spellStart"/>
      <w:r w:rsidR="00981D6E" w:rsidRPr="006426DC">
        <w:rPr>
          <w:sz w:val="22"/>
          <w:szCs w:val="22"/>
          <w:lang w:val="es-CO"/>
        </w:rPr>
        <w:t>Memory</w:t>
      </w:r>
      <w:proofErr w:type="spellEnd"/>
      <w:r w:rsidR="00981D6E" w:rsidRPr="006426DC">
        <w:rPr>
          <w:sz w:val="22"/>
          <w:szCs w:val="22"/>
          <w:lang w:val="es-CO"/>
        </w:rPr>
        <w:t>.</w:t>
      </w:r>
    </w:p>
    <w:p w14:paraId="06C3B625" w14:textId="77777777" w:rsidR="00467DDD" w:rsidRPr="006426DC" w:rsidRDefault="00467DDD" w:rsidP="00467DDD">
      <w:pPr>
        <w:spacing w:line="240" w:lineRule="auto"/>
        <w:ind w:left="851"/>
        <w:rPr>
          <w:rFonts w:cstheme="minorBidi"/>
          <w:i/>
          <w:iCs/>
          <w:sz w:val="20"/>
          <w:szCs w:val="20"/>
        </w:rPr>
      </w:pPr>
    </w:p>
    <w:p w14:paraId="47F6EC5D" w14:textId="77777777" w:rsidR="00467DDD" w:rsidRPr="006426DC" w:rsidRDefault="00467DDD" w:rsidP="00467DDD">
      <w:pPr>
        <w:spacing w:line="240" w:lineRule="auto"/>
        <w:ind w:left="851"/>
        <w:rPr>
          <w:rFonts w:cstheme="minorBidi"/>
          <w:i/>
          <w:iCs/>
          <w:sz w:val="20"/>
          <w:szCs w:val="20"/>
        </w:rPr>
      </w:pPr>
    </w:p>
    <w:p w14:paraId="44061390" w14:textId="77777777" w:rsidR="00CA5B29" w:rsidRPr="006426DC" w:rsidRDefault="00CA5B29" w:rsidP="00377D50">
      <w:pPr>
        <w:pStyle w:val="PargrafodaLista"/>
        <w:numPr>
          <w:ilvl w:val="0"/>
          <w:numId w:val="37"/>
        </w:numPr>
        <w:spacing w:line="240" w:lineRule="auto"/>
        <w:ind w:left="284" w:hanging="284"/>
        <w:rPr>
          <w:b/>
          <w:bCs/>
        </w:rPr>
      </w:pPr>
      <w:r w:rsidRPr="006426DC">
        <w:rPr>
          <w:b/>
          <w:bCs/>
        </w:rPr>
        <w:t>Vivência e Escrita</w:t>
      </w:r>
    </w:p>
    <w:p w14:paraId="235E7A3B" w14:textId="77777777" w:rsidR="00CA5B29" w:rsidRPr="006426DC" w:rsidRDefault="00CA5B29" w:rsidP="00377D50"/>
    <w:p w14:paraId="15DAD97E" w14:textId="56780F8E" w:rsidR="00E34F5E" w:rsidRPr="006426DC" w:rsidRDefault="00CA5B29" w:rsidP="00377D50">
      <w:pPr>
        <w:ind w:firstLine="851"/>
      </w:pPr>
      <w:r w:rsidRPr="006426DC">
        <w:t>Consider</w:t>
      </w:r>
      <w:r w:rsidR="00BD5E10" w:rsidRPr="006426DC">
        <w:t>o</w:t>
      </w:r>
      <w:r w:rsidRPr="006426DC">
        <w:t xml:space="preserve"> importante </w:t>
      </w:r>
      <w:r w:rsidR="00A354AC" w:rsidRPr="006426DC">
        <w:t xml:space="preserve">informar </w:t>
      </w:r>
      <w:r w:rsidRPr="006426DC">
        <w:t xml:space="preserve">à leitora e ao leitor </w:t>
      </w:r>
      <w:r w:rsidR="005C486E" w:rsidRPr="006426DC">
        <w:t xml:space="preserve">sobre </w:t>
      </w:r>
      <w:r w:rsidR="00CF714A" w:rsidRPr="006426DC">
        <w:t xml:space="preserve">os </w:t>
      </w:r>
      <w:r w:rsidRPr="006426DC">
        <w:t xml:space="preserve">caminhos que </w:t>
      </w:r>
      <w:r w:rsidR="00CF714A" w:rsidRPr="006426DC">
        <w:t>trilhei</w:t>
      </w:r>
      <w:r w:rsidR="005C486E" w:rsidRPr="006426DC">
        <w:t xml:space="preserve"> para chegar nesta </w:t>
      </w:r>
      <w:r w:rsidRPr="006426DC">
        <w:t>escrita</w:t>
      </w:r>
      <w:r w:rsidR="00A70E35" w:rsidRPr="006426DC">
        <w:t>. Escrita</w:t>
      </w:r>
      <w:r w:rsidRPr="006426DC">
        <w:t xml:space="preserve"> sentida e tecida “entre” diversos caminhos – encruzilhada de mundos, saberes, práticas e </w:t>
      </w:r>
      <w:proofErr w:type="spellStart"/>
      <w:r w:rsidRPr="006426DC">
        <w:t>rExistências</w:t>
      </w:r>
      <w:proofErr w:type="spellEnd"/>
      <w:r w:rsidRPr="006426DC">
        <w:t>. Para quem quiser adentrar os caminhos para os quais este texto convoca, faz-se necessário saber que fal</w:t>
      </w:r>
      <w:r w:rsidR="005F7231" w:rsidRPr="006426DC">
        <w:t>o</w:t>
      </w:r>
      <w:r w:rsidRPr="006426DC">
        <w:t xml:space="preserve"> a partir de uma </w:t>
      </w:r>
      <w:r w:rsidRPr="006426DC">
        <w:rPr>
          <w:i/>
          <w:iCs/>
        </w:rPr>
        <w:t>encruza</w:t>
      </w:r>
      <w:r w:rsidRPr="006426DC">
        <w:t xml:space="preserve">: entre rituais e artes cênicas, entre experiência e reflexão, entre a escrita do que se inscreve no corpo enquanto gesto fundante, remontando cosmologias, e o que </w:t>
      </w:r>
      <w:r w:rsidR="004D0CDE" w:rsidRPr="006426DC">
        <w:t xml:space="preserve">é </w:t>
      </w:r>
      <w:r w:rsidR="00D33423" w:rsidRPr="006426DC">
        <w:t xml:space="preserve">transferido </w:t>
      </w:r>
      <w:r w:rsidRPr="006426DC">
        <w:t>para a escrita das letras no papel.</w:t>
      </w:r>
      <w:r w:rsidR="00E34F5E" w:rsidRPr="006426DC">
        <w:t xml:space="preserve"> </w:t>
      </w:r>
    </w:p>
    <w:p w14:paraId="342E153C" w14:textId="35A7C330" w:rsidR="00CA5B29" w:rsidRPr="006426DC" w:rsidRDefault="00CA5B29" w:rsidP="00377D50">
      <w:pPr>
        <w:ind w:firstLine="851"/>
      </w:pPr>
      <w:r w:rsidRPr="006426DC">
        <w:lastRenderedPageBreak/>
        <w:t>Convoc</w:t>
      </w:r>
      <w:r w:rsidR="008A3B01" w:rsidRPr="006426DC">
        <w:t>o,</w:t>
      </w:r>
      <w:r w:rsidRPr="006426DC">
        <w:t xml:space="preserve"> desta maneira, quem </w:t>
      </w:r>
      <w:r w:rsidR="008A3B01" w:rsidRPr="006426DC">
        <w:t>me</w:t>
      </w:r>
      <w:r w:rsidRPr="006426DC">
        <w:t xml:space="preserve"> lê, a percorrer os caminhos que te</w:t>
      </w:r>
      <w:r w:rsidR="00412EE5" w:rsidRPr="006426DC">
        <w:t>ço</w:t>
      </w:r>
      <w:r w:rsidRPr="006426DC">
        <w:t xml:space="preserve">, sabendo que é da </w:t>
      </w:r>
      <w:r w:rsidRPr="006426DC">
        <w:rPr>
          <w:i/>
          <w:iCs/>
        </w:rPr>
        <w:t xml:space="preserve">encruza </w:t>
      </w:r>
      <w:r w:rsidRPr="006426DC">
        <w:t xml:space="preserve">que </w:t>
      </w:r>
      <w:r w:rsidR="00412EE5" w:rsidRPr="006426DC">
        <w:t xml:space="preserve">vos </w:t>
      </w:r>
      <w:r w:rsidRPr="006426DC">
        <w:t>fal</w:t>
      </w:r>
      <w:r w:rsidR="00412EE5" w:rsidRPr="006426DC">
        <w:t>o</w:t>
      </w:r>
      <w:r w:rsidRPr="006426DC">
        <w:t xml:space="preserve"> e </w:t>
      </w:r>
      <w:r w:rsidR="00401CAE" w:rsidRPr="006426DC">
        <w:t xml:space="preserve">os </w:t>
      </w:r>
      <w:r w:rsidRPr="006426DC">
        <w:t>convid</w:t>
      </w:r>
      <w:r w:rsidR="00401CAE" w:rsidRPr="006426DC">
        <w:t xml:space="preserve">o </w:t>
      </w:r>
      <w:r w:rsidRPr="006426DC">
        <w:t xml:space="preserve">a considerar </w:t>
      </w:r>
      <w:r w:rsidR="0064759C" w:rsidRPr="006426DC">
        <w:t>“</w:t>
      </w:r>
      <w:r w:rsidRPr="006426DC">
        <w:t>emoção</w:t>
      </w:r>
      <w:r w:rsidR="0064759C" w:rsidRPr="006426DC">
        <w:t>”</w:t>
      </w:r>
      <w:r w:rsidRPr="006426DC">
        <w:t xml:space="preserve">, </w:t>
      </w:r>
      <w:r w:rsidR="0064759C" w:rsidRPr="006426DC">
        <w:t>“</w:t>
      </w:r>
      <w:r w:rsidRPr="006426DC">
        <w:t>intuição</w:t>
      </w:r>
      <w:r w:rsidR="0064759C" w:rsidRPr="006426DC">
        <w:t>”</w:t>
      </w:r>
      <w:r w:rsidRPr="006426DC">
        <w:t xml:space="preserve"> e </w:t>
      </w:r>
      <w:r w:rsidR="0064759C" w:rsidRPr="006426DC">
        <w:t>“</w:t>
      </w:r>
      <w:r w:rsidRPr="006426DC">
        <w:t>trajetória</w:t>
      </w:r>
      <w:r w:rsidR="0064759C" w:rsidRPr="006426DC">
        <w:t>”</w:t>
      </w:r>
      <w:r w:rsidRPr="006426DC">
        <w:t xml:space="preserve"> categorias constituintes da produção de conhecimento sobre o existir. Desta forma, o termo encruzilhada, símbolo de grande relevância para as culturas de matriz africana, é aqui utilizado, também, como categoria epistemológica, justamente para explicitar esse trânsito entre mundos, no qual </w:t>
      </w:r>
      <w:r w:rsidR="0077017A" w:rsidRPr="006426DC">
        <w:t xml:space="preserve">me situo. </w:t>
      </w:r>
      <w:r w:rsidR="00F4320B" w:rsidRPr="006426DC">
        <w:t>A</w:t>
      </w:r>
      <w:r w:rsidR="00F4320B" w:rsidRPr="006426DC">
        <w:t>o me apropriar d</w:t>
      </w:r>
      <w:r w:rsidR="00F4320B" w:rsidRPr="006426DC">
        <w:t xml:space="preserve">o </w:t>
      </w:r>
      <w:r w:rsidR="00F4320B" w:rsidRPr="006426DC">
        <w:t>conceito de “encruzilhada”</w:t>
      </w:r>
      <w:r w:rsidR="00F4320B" w:rsidRPr="006426DC">
        <w:t xml:space="preserve">, </w:t>
      </w:r>
      <w:r w:rsidR="00565017" w:rsidRPr="006426DC">
        <w:t xml:space="preserve">estabeleço </w:t>
      </w:r>
      <w:r w:rsidR="00A457DF" w:rsidRPr="006426DC">
        <w:t xml:space="preserve">um diálogo </w:t>
      </w:r>
      <w:r w:rsidRPr="006426DC">
        <w:t xml:space="preserve">com </w:t>
      </w:r>
      <w:r w:rsidR="00963D01" w:rsidRPr="006426DC">
        <w:t xml:space="preserve">Leda </w:t>
      </w:r>
      <w:r w:rsidRPr="006426DC">
        <w:t>Martins (2003</w:t>
      </w:r>
      <w:r w:rsidR="000068F7">
        <w:t>)</w:t>
      </w:r>
      <w:r w:rsidR="00625649" w:rsidRPr="006426DC">
        <w:t xml:space="preserve">: </w:t>
      </w:r>
    </w:p>
    <w:p w14:paraId="66F167B3" w14:textId="77777777" w:rsidR="00CA5B29" w:rsidRPr="006426DC" w:rsidRDefault="00CA5B29" w:rsidP="00377D50">
      <w:pPr>
        <w:ind w:left="1701"/>
        <w:rPr>
          <w:sz w:val="20"/>
          <w:szCs w:val="20"/>
        </w:rPr>
      </w:pPr>
    </w:p>
    <w:p w14:paraId="5624341D" w14:textId="5337CFDC" w:rsidR="00CA5B29" w:rsidRPr="006426DC" w:rsidRDefault="00CA5B29" w:rsidP="00377D50">
      <w:pPr>
        <w:spacing w:line="240" w:lineRule="auto"/>
        <w:ind w:left="2268"/>
        <w:rPr>
          <w:sz w:val="22"/>
          <w:szCs w:val="22"/>
        </w:rPr>
      </w:pPr>
      <w:r w:rsidRPr="006426DC">
        <w:rPr>
          <w:sz w:val="22"/>
          <w:szCs w:val="22"/>
        </w:rPr>
        <w:t>Na tentativa de melhor apreender a variedade dinâmica desses processos de trânsito sígnico, interações e interseções, utilizo-me do termo encruzilhada como uma clave teórica que nos permite clivar algumas das formas e constructos que daí emergem. A noção de encruzilhada, utilizada como operador conceitual, oferece-nos a possibilidade de trânsito sistêmico e epistêmico que emergem dos processos inter e transculturais, nos quais se confrontam e se entrecruzam, nem sempre amistosamente, práticas performáticas, concepções e cosmovisões, princípios filosóficos e metafísicos, saberes diversos [...]</w:t>
      </w:r>
      <w:r w:rsidR="000068F7">
        <w:rPr>
          <w:sz w:val="22"/>
          <w:szCs w:val="22"/>
        </w:rPr>
        <w:t xml:space="preserve"> (MARTINS, </w:t>
      </w:r>
      <w:r w:rsidR="000C47AC">
        <w:rPr>
          <w:sz w:val="22"/>
          <w:szCs w:val="22"/>
        </w:rPr>
        <w:t>2003, p. 69)</w:t>
      </w:r>
      <w:r w:rsidRPr="006426DC">
        <w:rPr>
          <w:sz w:val="22"/>
          <w:szCs w:val="22"/>
        </w:rPr>
        <w:t>.</w:t>
      </w:r>
    </w:p>
    <w:p w14:paraId="45F02090" w14:textId="77777777" w:rsidR="00CA5B29" w:rsidRPr="006426DC" w:rsidRDefault="00CA5B29" w:rsidP="00377D50">
      <w:pPr>
        <w:ind w:left="1701"/>
        <w:rPr>
          <w:sz w:val="20"/>
          <w:szCs w:val="20"/>
        </w:rPr>
      </w:pPr>
    </w:p>
    <w:p w14:paraId="45C637AD" w14:textId="069EE7BD" w:rsidR="00E34F5E" w:rsidRPr="006426DC" w:rsidRDefault="00CA5B29" w:rsidP="00377D50">
      <w:pPr>
        <w:ind w:firstLine="851"/>
      </w:pPr>
      <w:r w:rsidRPr="006426DC">
        <w:t>Esses caminhos que mencion</w:t>
      </w:r>
      <w:r w:rsidR="00C61494" w:rsidRPr="006426DC">
        <w:t>o</w:t>
      </w:r>
      <w:r w:rsidRPr="006426DC">
        <w:t xml:space="preserve"> dizem respeito à </w:t>
      </w:r>
      <w:r w:rsidR="00BC03DB" w:rsidRPr="006426DC">
        <w:t xml:space="preserve">minha </w:t>
      </w:r>
      <w:r w:rsidRPr="006426DC">
        <w:t xml:space="preserve">trajetória pessoal que, aos poucos, foi ao encontro da ancestralidade que </w:t>
      </w:r>
      <w:r w:rsidR="00BC03DB" w:rsidRPr="006426DC">
        <w:t xml:space="preserve">me </w:t>
      </w:r>
      <w:r w:rsidRPr="006426DC">
        <w:t xml:space="preserve">conduziu até aqui – desde </w:t>
      </w:r>
      <w:r w:rsidR="00BC03DB" w:rsidRPr="006426DC">
        <w:t>meu</w:t>
      </w:r>
      <w:r w:rsidRPr="006426DC">
        <w:t xml:space="preserve"> primeiro contato com a </w:t>
      </w:r>
      <w:r w:rsidRPr="006426DC">
        <w:rPr>
          <w:i/>
          <w:iCs/>
        </w:rPr>
        <w:t>Capoeira Angola</w:t>
      </w:r>
      <w:r w:rsidRPr="006426DC">
        <w:t>, passando pelas práticas de dança afro-brasileira, até chegar nas casas de axé que conhec</w:t>
      </w:r>
      <w:r w:rsidR="00F06BAB" w:rsidRPr="006426DC">
        <w:t>i</w:t>
      </w:r>
      <w:r w:rsidRPr="006426DC">
        <w:t xml:space="preserve"> e frequent</w:t>
      </w:r>
      <w:r w:rsidR="00F06BAB" w:rsidRPr="006426DC">
        <w:t>o</w:t>
      </w:r>
      <w:r w:rsidRPr="006426DC">
        <w:t>. Nesta escrita, quer</w:t>
      </w:r>
      <w:r w:rsidR="00F06BAB" w:rsidRPr="006426DC">
        <w:t>o</w:t>
      </w:r>
      <w:r w:rsidRPr="006426DC">
        <w:t xml:space="preserve"> injetar algumas doses de narrativas pessoais, provenientes tanto de mestras e mestres de culturas de </w:t>
      </w:r>
      <w:r w:rsidRPr="006426DC">
        <w:rPr>
          <w:color w:val="000000" w:themeColor="text1"/>
        </w:rPr>
        <w:t>motrizes</w:t>
      </w:r>
      <w:r w:rsidRPr="006426DC">
        <w:t xml:space="preserve"> africanas, como de parceiros e parceiras do fazer artístico, cientistas sociais, filósofas e filósofos, poetas, ativistas e forças da natureza.</w:t>
      </w:r>
      <w:r w:rsidR="00E34F5E" w:rsidRPr="006426DC">
        <w:t xml:space="preserve"> </w:t>
      </w:r>
    </w:p>
    <w:p w14:paraId="26E33F62" w14:textId="5DE6EFF0" w:rsidR="00CA5B29" w:rsidRPr="006426DC" w:rsidRDefault="00CA5B29" w:rsidP="00377D50">
      <w:pPr>
        <w:ind w:firstLine="851"/>
      </w:pPr>
      <w:r w:rsidRPr="006426DC">
        <w:t xml:space="preserve">Queremos pensar, sobretudo, onde se manifestam as </w:t>
      </w:r>
      <w:r w:rsidRPr="006426DC">
        <w:rPr>
          <w:i/>
          <w:iCs/>
        </w:rPr>
        <w:t>performances</w:t>
      </w:r>
      <w:r w:rsidRPr="006426DC">
        <w:t xml:space="preserve"> negras na cidade de Belém, compreendendo </w:t>
      </w:r>
      <w:r w:rsidRPr="006426DC">
        <w:rPr>
          <w:i/>
          <w:iCs/>
        </w:rPr>
        <w:t>performance</w:t>
      </w:r>
      <w:r w:rsidRPr="006426DC">
        <w:t xml:space="preserve"> enquanto categoria analítica e epistemológica. Utiliz</w:t>
      </w:r>
      <w:r w:rsidR="00192C13" w:rsidRPr="006426DC">
        <w:t xml:space="preserve">o </w:t>
      </w:r>
      <w:r w:rsidRPr="006426DC">
        <w:t xml:space="preserve">aqui o conceito de </w:t>
      </w:r>
      <w:r w:rsidR="00192C13" w:rsidRPr="006426DC">
        <w:t>“</w:t>
      </w:r>
      <w:r w:rsidRPr="006426DC">
        <w:t>motrizes</w:t>
      </w:r>
      <w:r w:rsidR="00192C13" w:rsidRPr="006426DC">
        <w:t>”</w:t>
      </w:r>
      <w:r w:rsidRPr="006426DC">
        <w:t xml:space="preserve"> no lugar de </w:t>
      </w:r>
      <w:r w:rsidR="00192C13" w:rsidRPr="006426DC">
        <w:t>“</w:t>
      </w:r>
      <w:r w:rsidRPr="006426DC">
        <w:t>matrizes</w:t>
      </w:r>
      <w:r w:rsidR="00192C13" w:rsidRPr="006426DC">
        <w:t>”</w:t>
      </w:r>
      <w:r w:rsidRPr="006426DC">
        <w:t xml:space="preserve">, pois a noção de motrizes se refere a um profundo engajamento do corpo do </w:t>
      </w:r>
      <w:r w:rsidRPr="006426DC">
        <w:rPr>
          <w:i/>
          <w:iCs/>
        </w:rPr>
        <w:t>performe</w:t>
      </w:r>
      <w:r w:rsidR="008647D8" w:rsidRPr="006426DC">
        <w:rPr>
          <w:i/>
          <w:iCs/>
        </w:rPr>
        <w:t>r</w:t>
      </w:r>
      <w:r w:rsidR="008274E1" w:rsidRPr="006426DC">
        <w:rPr>
          <w:i/>
          <w:iCs/>
        </w:rPr>
        <w:t xml:space="preserve"> </w:t>
      </w:r>
      <w:proofErr w:type="gramStart"/>
      <w:r w:rsidRPr="006426DC">
        <w:t>no momento em que</w:t>
      </w:r>
      <w:proofErr w:type="gramEnd"/>
      <w:r w:rsidRPr="006426DC">
        <w:t xml:space="preserve"> restaura um comportamento performático. Embora ancorada num conhecimento ancestral, a </w:t>
      </w:r>
      <w:r w:rsidRPr="006426DC">
        <w:rPr>
          <w:i/>
          <w:iCs/>
        </w:rPr>
        <w:t>performance</w:t>
      </w:r>
      <w:r w:rsidRPr="006426DC">
        <w:t xml:space="preserve"> – quer ritual, lúdica ou teatral – mantém características de semelhanças e adaptações com uma matriz que passará por modificações quando levadas em consideração as variantes referentes ao </w:t>
      </w:r>
      <w:r w:rsidRPr="006426DC">
        <w:rPr>
          <w:i/>
          <w:iCs/>
        </w:rPr>
        <w:t>performer</w:t>
      </w:r>
      <w:r w:rsidRPr="006426DC">
        <w:t xml:space="preserve">, à audiência, ao espaço e à função da </w:t>
      </w:r>
      <w:r w:rsidRPr="006426DC">
        <w:rPr>
          <w:i/>
          <w:iCs/>
        </w:rPr>
        <w:t>performance</w:t>
      </w:r>
      <w:r w:rsidRPr="006426DC">
        <w:t xml:space="preserve"> que está acontecendo. </w:t>
      </w:r>
    </w:p>
    <w:p w14:paraId="7703470C" w14:textId="77777777" w:rsidR="00CA5B29" w:rsidRPr="006426DC" w:rsidRDefault="00CA5B29" w:rsidP="00377D50">
      <w:pPr>
        <w:ind w:left="2268"/>
        <w:rPr>
          <w:sz w:val="20"/>
          <w:szCs w:val="20"/>
        </w:rPr>
      </w:pPr>
    </w:p>
    <w:p w14:paraId="53C99D41" w14:textId="6CC7E0E3" w:rsidR="00CA5B29" w:rsidRPr="006426DC" w:rsidRDefault="00CA5B29" w:rsidP="00377D50">
      <w:pPr>
        <w:spacing w:line="240" w:lineRule="auto"/>
        <w:ind w:left="2268"/>
        <w:rPr>
          <w:sz w:val="22"/>
          <w:szCs w:val="22"/>
        </w:rPr>
      </w:pPr>
      <w:r w:rsidRPr="006426DC">
        <w:rPr>
          <w:sz w:val="22"/>
          <w:szCs w:val="22"/>
        </w:rPr>
        <w:lastRenderedPageBreak/>
        <w:t xml:space="preserve">[...] no decorrer do aprofundamento do estudo das </w:t>
      </w:r>
      <w:r w:rsidRPr="006426DC">
        <w:rPr>
          <w:i/>
          <w:iCs/>
          <w:sz w:val="22"/>
          <w:szCs w:val="22"/>
        </w:rPr>
        <w:t xml:space="preserve">performances </w:t>
      </w:r>
      <w:r w:rsidRPr="006426DC">
        <w:rPr>
          <w:sz w:val="22"/>
          <w:szCs w:val="22"/>
        </w:rPr>
        <w:t>como dinâmicas interculturais em que a arte, a religião, a filosofia são reprocessadas por comportamentos lúdicos corporais, o termo matriz se tornou insuficiente. Ele remete a uma única origem, quando o que se observa é que dessas origens, dinâmicas próprias foram preservadas</w:t>
      </w:r>
      <w:r w:rsidR="001505E5" w:rsidRPr="006426DC">
        <w:rPr>
          <w:sz w:val="22"/>
          <w:szCs w:val="22"/>
        </w:rPr>
        <w:t>;</w:t>
      </w:r>
      <w:r w:rsidRPr="006426DC">
        <w:rPr>
          <w:sz w:val="22"/>
          <w:szCs w:val="22"/>
        </w:rPr>
        <w:t xml:space="preserve"> entretanto, muitas de suas formas iniciais foram perdidas ao contato e contágio com outras culturas. Além do mais, não poderíamos falar em uma única matriz africana, pois incontáveis e díspares são as culturas daquele continente, mesmo considerando somente aquelas provenientes das regiões subsaarianas. O presente estudo procura apontar para a existência não apenas de uma única “matriz africana”, mas, sobretudo de “motrizes” desenvolvidas por africanos e seus descendentes e simpatizantes no Brasil, presentes também na diáspora, e celebrações festivas e ritualísticas no continente americano independentemente dos limites territoriais e</w:t>
      </w:r>
      <w:r w:rsidR="00EF67EB" w:rsidRPr="006426DC">
        <w:rPr>
          <w:sz w:val="22"/>
          <w:szCs w:val="22"/>
        </w:rPr>
        <w:t>/</w:t>
      </w:r>
      <w:r w:rsidRPr="006426DC">
        <w:rPr>
          <w:sz w:val="22"/>
          <w:szCs w:val="22"/>
        </w:rPr>
        <w:t>ou linguísticos dos seus habitantes. Estas motrizes, sim, apresentam características semelhantes, não só em suas funções como em seus elementos constituintes e por serem historicamente trazidas do Continente Africano e reconfiguradas no solo brasileiro eu as denomino Afro-Brasileiras (LIGIÈRO, 2011, p. 06)</w:t>
      </w:r>
      <w:r w:rsidR="00AC3CA2" w:rsidRPr="006426DC">
        <w:rPr>
          <w:sz w:val="22"/>
          <w:szCs w:val="22"/>
        </w:rPr>
        <w:t>.</w:t>
      </w:r>
    </w:p>
    <w:p w14:paraId="78A2B73A" w14:textId="77777777" w:rsidR="00CA5B29" w:rsidRPr="006426DC" w:rsidRDefault="00CA5B29" w:rsidP="00377D50">
      <w:pPr>
        <w:pStyle w:val="Textodenotaderodap"/>
        <w:ind w:left="992"/>
        <w:rPr>
          <w:rFonts w:ascii="Times New Roman" w:hAnsi="Times New Roman"/>
        </w:rPr>
      </w:pPr>
    </w:p>
    <w:p w14:paraId="155C2C80" w14:textId="4991445E" w:rsidR="00CA5B29" w:rsidRPr="006426DC" w:rsidRDefault="00CA5B29" w:rsidP="00377D50">
      <w:pPr>
        <w:ind w:firstLine="851"/>
      </w:pPr>
      <w:r w:rsidRPr="006426DC">
        <w:t xml:space="preserve">Na encruzilhada, </w:t>
      </w:r>
      <w:r w:rsidR="00A31B4C" w:rsidRPr="006426DC">
        <w:t xml:space="preserve">minha </w:t>
      </w:r>
      <w:r w:rsidRPr="006426DC">
        <w:t xml:space="preserve">escrita pretende apontar para o aprendizado com sujeitos sociais que ensinam outras formas de entender o mundo, quais sejam, aquelas pautadas na visão de mundo de ancestralidades africanas e no conhecimento produzido nos terreiros. Onde </w:t>
      </w:r>
      <w:r w:rsidR="00297414" w:rsidRPr="006426DC">
        <w:t xml:space="preserve">nós </w:t>
      </w:r>
      <w:r w:rsidRPr="006426DC">
        <w:t xml:space="preserve">esquecemos os sentimentos, a intuição e o fazer prático como parte relevante para a percepção </w:t>
      </w:r>
      <w:r w:rsidR="00297414" w:rsidRPr="006426DC">
        <w:t>d</w:t>
      </w:r>
      <w:r w:rsidRPr="006426DC">
        <w:t>a</w:t>
      </w:r>
      <w:r w:rsidR="00297414" w:rsidRPr="006426DC">
        <w:t>/sobre a</w:t>
      </w:r>
      <w:r w:rsidRPr="006426DC">
        <w:t xml:space="preserve"> vida? Para além do conceito individualista de autoria, e em detrimento dele, lanç</w:t>
      </w:r>
      <w:r w:rsidR="00A31B4C" w:rsidRPr="006426DC">
        <w:t>o</w:t>
      </w:r>
      <w:r w:rsidRPr="006426DC">
        <w:t xml:space="preserve"> um olhar para a constatação de que, embora um texto possa ser escrito por uma única pessoa, antes da escrita, existe toda uma teia ancestral, comunitária de afetos, construída em repetidos encontros, que aumenta o desejo de estarmos vivas e proporciona o acesso aos saberes e ambientes de memória que </w:t>
      </w:r>
      <w:r w:rsidR="006C6C4A" w:rsidRPr="006426DC">
        <w:t xml:space="preserve">nos </w:t>
      </w:r>
      <w:r w:rsidRPr="006426DC">
        <w:t xml:space="preserve">mobilizaram e </w:t>
      </w:r>
      <w:r w:rsidR="006C6C4A" w:rsidRPr="006426DC">
        <w:t>nos</w:t>
      </w:r>
      <w:r w:rsidRPr="006426DC">
        <w:t xml:space="preserve"> trouxeram até aqui. </w:t>
      </w:r>
    </w:p>
    <w:p w14:paraId="0C23EADE" w14:textId="77777777" w:rsidR="00CA5B29" w:rsidRPr="006426DC" w:rsidRDefault="00CA5B29" w:rsidP="00377D50">
      <w:pPr>
        <w:ind w:firstLine="708"/>
        <w:rPr>
          <w:sz w:val="22"/>
          <w:szCs w:val="22"/>
        </w:rPr>
      </w:pPr>
    </w:p>
    <w:p w14:paraId="58F5FB3F" w14:textId="14EBB40C" w:rsidR="00CA5B29" w:rsidRPr="006426DC" w:rsidRDefault="00CA5B29" w:rsidP="00377D50">
      <w:pPr>
        <w:spacing w:line="240" w:lineRule="auto"/>
        <w:ind w:left="2268"/>
        <w:rPr>
          <w:sz w:val="22"/>
          <w:szCs w:val="22"/>
        </w:rPr>
      </w:pPr>
      <w:r w:rsidRPr="006426DC">
        <w:rPr>
          <w:sz w:val="22"/>
          <w:szCs w:val="22"/>
        </w:rPr>
        <w:t xml:space="preserve">[...] como afirma [...] Roach, “as </w:t>
      </w:r>
      <w:r w:rsidRPr="006426DC">
        <w:rPr>
          <w:i/>
          <w:iCs/>
          <w:sz w:val="22"/>
          <w:szCs w:val="22"/>
        </w:rPr>
        <w:t>performances</w:t>
      </w:r>
      <w:r w:rsidRPr="006426DC">
        <w:rPr>
          <w:sz w:val="22"/>
          <w:szCs w:val="22"/>
        </w:rPr>
        <w:t xml:space="preserve"> revelam o que os textos escondem”. Afinal, como também nos alerta Pierre Nora (1994), a memória do conhecimento não se resguarda apenas nos lugares de memória (</w:t>
      </w:r>
      <w:r w:rsidRPr="006426DC">
        <w:rPr>
          <w:i/>
          <w:iCs/>
          <w:sz w:val="22"/>
          <w:szCs w:val="22"/>
        </w:rPr>
        <w:t>lieux de mémoire</w:t>
      </w:r>
      <w:r w:rsidRPr="006426DC">
        <w:rPr>
          <w:sz w:val="22"/>
          <w:szCs w:val="22"/>
        </w:rPr>
        <w:t xml:space="preserve">), bibliotecas, museus, arquivos, monumentos oficiais, parques temáticos etc., mas constantemente se recria e se transmite pelos ambientes de memória, ou seja, pelos repertórios orais e corporais, gestos, hábitos, cujas técnicas e procedimentos de transmissão são meios de criação, passagem, reprodução e de preservação dos saberes. As </w:t>
      </w:r>
      <w:r w:rsidRPr="006426DC">
        <w:rPr>
          <w:i/>
          <w:iCs/>
          <w:sz w:val="22"/>
          <w:szCs w:val="22"/>
        </w:rPr>
        <w:t>performances</w:t>
      </w:r>
      <w:r w:rsidRPr="006426DC">
        <w:rPr>
          <w:sz w:val="22"/>
          <w:szCs w:val="22"/>
        </w:rPr>
        <w:t xml:space="preserve"> rituais, cerimônias e festejos, por exemplo, são férteis ambientes de memória dos vastos repertórios de reservas mnemônicas, ações cinéticas, padrões, técnicas e procedimentos culturais residuais, recriados, restituídos e expressos no e pelo corpo. Os ritos transmitem e instituem saberes estéticos, filosóficos, metafísicos, dentre outros, além de procedimentos, técnicas, quer em sua </w:t>
      </w:r>
      <w:r w:rsidRPr="006426DC">
        <w:rPr>
          <w:sz w:val="22"/>
          <w:szCs w:val="22"/>
        </w:rPr>
        <w:lastRenderedPageBreak/>
        <w:t xml:space="preserve">moldura simbólica, quer nos modos de enunciação, nos aparatos e convenções que esculpem sua </w:t>
      </w:r>
      <w:r w:rsidRPr="006426DC">
        <w:rPr>
          <w:i/>
          <w:iCs/>
          <w:sz w:val="22"/>
          <w:szCs w:val="22"/>
        </w:rPr>
        <w:t>performance</w:t>
      </w:r>
      <w:r w:rsidRPr="006426DC">
        <w:rPr>
          <w:sz w:val="22"/>
          <w:szCs w:val="22"/>
        </w:rPr>
        <w:t xml:space="preserve"> (MARTINS, 2003, p. 67)</w:t>
      </w:r>
      <w:r w:rsidR="003B1F86" w:rsidRPr="006426DC">
        <w:rPr>
          <w:sz w:val="22"/>
          <w:szCs w:val="22"/>
        </w:rPr>
        <w:t>.</w:t>
      </w:r>
    </w:p>
    <w:p w14:paraId="6FB48D5B" w14:textId="77777777" w:rsidR="00CA5B29" w:rsidRPr="006426DC" w:rsidRDefault="00CA5B29" w:rsidP="00377D50">
      <w:pPr>
        <w:ind w:left="993"/>
      </w:pPr>
    </w:p>
    <w:p w14:paraId="183CD145" w14:textId="16016EE7" w:rsidR="00CA5B29" w:rsidRPr="006426DC" w:rsidRDefault="00CA5B29" w:rsidP="00CE7229">
      <w:pPr>
        <w:ind w:firstLine="851"/>
      </w:pPr>
      <w:r w:rsidRPr="006426DC">
        <w:t>Trata-se de uma escrita que quer contribuir para questionar a epistemologia hegemônica, sobretudo no seu formato de objetividade cartesiana, o qual pede afastamento de seus supostos objetos de estudo como prova de imparcialidade, veracidade, legitimidade. Aqui não falar</w:t>
      </w:r>
      <w:r w:rsidR="00357BD8" w:rsidRPr="006426DC">
        <w:t>ei</w:t>
      </w:r>
      <w:r w:rsidRPr="006426DC">
        <w:t xml:space="preserve"> em objetos, </w:t>
      </w:r>
      <w:r w:rsidR="00357BD8" w:rsidRPr="006426DC">
        <w:t xml:space="preserve">e sim </w:t>
      </w:r>
      <w:r w:rsidRPr="006426DC">
        <w:t>em sujeitos, falare</w:t>
      </w:r>
      <w:r w:rsidR="00357BD8" w:rsidRPr="006426DC">
        <w:t>i</w:t>
      </w:r>
      <w:r w:rsidRPr="006426DC">
        <w:t xml:space="preserve"> em imersão e ecologia de saberes. </w:t>
      </w:r>
    </w:p>
    <w:p w14:paraId="67828C8D" w14:textId="77777777" w:rsidR="00CE7229" w:rsidRPr="006426DC" w:rsidRDefault="00CE7229" w:rsidP="00CE7229">
      <w:pPr>
        <w:ind w:firstLine="851"/>
      </w:pPr>
    </w:p>
    <w:p w14:paraId="7035016E" w14:textId="1AF896E4" w:rsidR="00CA5B29" w:rsidRPr="006426DC" w:rsidRDefault="00CA5B29" w:rsidP="00377D50">
      <w:pPr>
        <w:spacing w:line="240" w:lineRule="auto"/>
        <w:ind w:left="2268"/>
        <w:rPr>
          <w:sz w:val="22"/>
          <w:szCs w:val="22"/>
        </w:rPr>
      </w:pPr>
      <w:r w:rsidRPr="006426DC">
        <w:rPr>
          <w:sz w:val="22"/>
          <w:szCs w:val="22"/>
        </w:rPr>
        <w:t>Já não falo hoje de uma ciência pós-moderna, falo de uma ciência emancipatória, de uma ecologia de saberes. Portanto, eu vejo, aqui, um embrião, digamos assim, de uma forma de colaboração muito mais dinâmica, muito mais interessante, em que as pessoas fiquem a conhecer melhor não só o meu trabalho, mas o dos meus interlocutores</w:t>
      </w:r>
      <w:r w:rsidR="0064604D" w:rsidRPr="006426DC">
        <w:rPr>
          <w:sz w:val="22"/>
          <w:szCs w:val="22"/>
        </w:rPr>
        <w:t xml:space="preserve"> (SANTOS, 2011, p. 31)</w:t>
      </w:r>
      <w:r w:rsidRPr="006426DC">
        <w:rPr>
          <w:sz w:val="22"/>
          <w:szCs w:val="22"/>
        </w:rPr>
        <w:t xml:space="preserve">. </w:t>
      </w:r>
    </w:p>
    <w:p w14:paraId="3C84D019" w14:textId="77777777" w:rsidR="00CA5B29" w:rsidRPr="006426DC" w:rsidRDefault="00CA5B29" w:rsidP="00377D50"/>
    <w:p w14:paraId="278AC3D3" w14:textId="56692D43" w:rsidR="00CA5B29" w:rsidRPr="006426DC" w:rsidRDefault="00CA5B29" w:rsidP="003169D9">
      <w:pPr>
        <w:ind w:firstLine="851"/>
      </w:pPr>
      <w:r w:rsidRPr="006426DC">
        <w:t>Em sua grande maioria, o privilégio acadêmico da produção de conhecimento elaborada nas universidades tem servido à manutenção do poder colonial que segrega mulheres, negros e pobres e desqualifica outros conhecimentos, outras vozes. Um formato de escrita elitista, racista e sexista, focado numa racionalidade eurocentrada, afirmando separações entre mente e corpo, sujeito e território, sujeito e meio social, servindo, desse modo, ao projeto da manutenção da colonialidade dos saberes, dos seres... e por</w:t>
      </w:r>
      <w:r w:rsidR="001E1DEC" w:rsidRPr="006426DC">
        <w:t xml:space="preserve"> </w:t>
      </w:r>
      <w:r w:rsidRPr="006426DC">
        <w:t>que não dizer, dos sentires</w:t>
      </w:r>
      <w:r w:rsidR="001E1DEC" w:rsidRPr="006426DC">
        <w:t>?</w:t>
      </w:r>
    </w:p>
    <w:p w14:paraId="6B4BD0E5" w14:textId="77777777" w:rsidR="003169D9" w:rsidRPr="006426DC" w:rsidRDefault="003169D9" w:rsidP="003169D9">
      <w:pPr>
        <w:ind w:firstLine="851"/>
      </w:pPr>
    </w:p>
    <w:p w14:paraId="0AFC54BF" w14:textId="30D4E2F0" w:rsidR="00CA5B29" w:rsidRPr="006426DC" w:rsidRDefault="00CA5B29" w:rsidP="003169D9">
      <w:pPr>
        <w:spacing w:line="240" w:lineRule="auto"/>
        <w:ind w:left="2268"/>
        <w:rPr>
          <w:sz w:val="22"/>
          <w:szCs w:val="22"/>
        </w:rPr>
      </w:pPr>
      <w:r w:rsidRPr="006426DC">
        <w:rPr>
          <w:sz w:val="22"/>
          <w:szCs w:val="22"/>
        </w:rPr>
        <w:t xml:space="preserve">A divisão de sujeito-objeto, a </w:t>
      </w:r>
      <w:r w:rsidR="00E77F2D" w:rsidRPr="006426DC">
        <w:rPr>
          <w:sz w:val="22"/>
          <w:szCs w:val="22"/>
        </w:rPr>
        <w:t>“</w:t>
      </w:r>
      <w:r w:rsidRPr="006426DC">
        <w:rPr>
          <w:sz w:val="22"/>
          <w:szCs w:val="22"/>
        </w:rPr>
        <w:t>objetividade</w:t>
      </w:r>
      <w:r w:rsidR="00E77F2D" w:rsidRPr="006426DC">
        <w:rPr>
          <w:sz w:val="22"/>
          <w:szCs w:val="22"/>
        </w:rPr>
        <w:t>”</w:t>
      </w:r>
      <w:r w:rsidRPr="006426DC">
        <w:rPr>
          <w:sz w:val="22"/>
          <w:szCs w:val="22"/>
        </w:rPr>
        <w:t xml:space="preserve"> – entendida como </w:t>
      </w:r>
      <w:r w:rsidR="00E77F2D" w:rsidRPr="006426DC">
        <w:rPr>
          <w:sz w:val="22"/>
          <w:szCs w:val="22"/>
        </w:rPr>
        <w:t>“</w:t>
      </w:r>
      <w:r w:rsidRPr="006426DC">
        <w:rPr>
          <w:sz w:val="22"/>
          <w:szCs w:val="22"/>
        </w:rPr>
        <w:t>neutralidade</w:t>
      </w:r>
      <w:r w:rsidR="00E77F2D" w:rsidRPr="006426DC">
        <w:rPr>
          <w:sz w:val="22"/>
          <w:szCs w:val="22"/>
        </w:rPr>
        <w:t>”</w:t>
      </w:r>
      <w:r w:rsidRPr="006426DC">
        <w:rPr>
          <w:sz w:val="22"/>
          <w:szCs w:val="22"/>
        </w:rPr>
        <w:t xml:space="preserve"> –, o mito de um ‘Ego’ que produz conhecimento ‘imparcial’, não condicionado por seu corpo ou sua localização no espaço, a ideia de conhecimento como produto de um monólogo interior, sem laços sociais com outros serres humanos e a universalidade entendida como algo além de qualquer particularidade continuam sendo os critérios utilizados para a validação do conhecimento das disciplinas nas universidades ocidentalizadas. Qualquer conhecimento que pretenda surgir do corpo político do conhecimento (ANZALDÚA, 1987, 1987; FANON, 2010) e chegar à geopolítica do conhecimento (DUSSEL, 1977), em oposição ao mito do conhecimento da egopolítica cartesiana, é visto como tendencioso, inválido, irrelevante, sem seriedade, parcial, isto é, como conhecimento inferior [...]</w:t>
      </w:r>
      <w:r w:rsidR="007511A5" w:rsidRPr="006426DC">
        <w:rPr>
          <w:sz w:val="22"/>
          <w:szCs w:val="22"/>
        </w:rPr>
        <w:t xml:space="preserve"> </w:t>
      </w:r>
      <w:r w:rsidR="007511A5" w:rsidRPr="006426DC">
        <w:rPr>
          <w:sz w:val="22"/>
          <w:szCs w:val="22"/>
        </w:rPr>
        <w:t>(</w:t>
      </w:r>
      <w:r w:rsidR="007511A5" w:rsidRPr="006426DC">
        <w:rPr>
          <w:sz w:val="22"/>
          <w:szCs w:val="22"/>
        </w:rPr>
        <w:t>G</w:t>
      </w:r>
      <w:r w:rsidR="007511A5" w:rsidRPr="006426DC">
        <w:rPr>
          <w:sz w:val="22"/>
          <w:szCs w:val="22"/>
        </w:rPr>
        <w:t xml:space="preserve">ROSFOGUEL, 2016, </w:t>
      </w:r>
      <w:r w:rsidR="007511A5" w:rsidRPr="006426DC">
        <w:rPr>
          <w:sz w:val="22"/>
          <w:szCs w:val="22"/>
        </w:rPr>
        <w:t>p. 30)</w:t>
      </w:r>
      <w:r w:rsidR="003169D9" w:rsidRPr="006426DC">
        <w:rPr>
          <w:sz w:val="22"/>
          <w:szCs w:val="22"/>
        </w:rPr>
        <w:t>.</w:t>
      </w:r>
    </w:p>
    <w:p w14:paraId="5859B989" w14:textId="77777777" w:rsidR="003169D9" w:rsidRPr="006426DC" w:rsidRDefault="003169D9" w:rsidP="003169D9">
      <w:pPr>
        <w:spacing w:line="240" w:lineRule="auto"/>
        <w:ind w:left="2268"/>
        <w:rPr>
          <w:sz w:val="20"/>
          <w:szCs w:val="20"/>
        </w:rPr>
      </w:pPr>
    </w:p>
    <w:p w14:paraId="543A8C66" w14:textId="48AC694D" w:rsidR="0093202E" w:rsidRPr="006426DC" w:rsidRDefault="00CA5B29" w:rsidP="00377D50">
      <w:pPr>
        <w:ind w:firstLine="851"/>
      </w:pPr>
      <w:r w:rsidRPr="006426DC">
        <w:t>Busc</w:t>
      </w:r>
      <w:r w:rsidR="00BA3716" w:rsidRPr="006426DC">
        <w:t>o</w:t>
      </w:r>
      <w:r w:rsidRPr="006426DC">
        <w:t xml:space="preserve"> também o diálogo com a escrita literária, tomada como caminho para legitimar a subjetividade e os sentimentos, matéria-prima para a produção textual, onde </w:t>
      </w:r>
      <w:r w:rsidR="009777AC" w:rsidRPr="006426DC">
        <w:t>utopia</w:t>
      </w:r>
      <w:r w:rsidRPr="006426DC">
        <w:t xml:space="preserve"> e realidade crua se encontram, onde o diálogo com os poetas da palavra se faz possível! Consider</w:t>
      </w:r>
      <w:r w:rsidR="009777AC" w:rsidRPr="006426DC">
        <w:t>o</w:t>
      </w:r>
      <w:r w:rsidRPr="006426DC">
        <w:t xml:space="preserve">, assim, </w:t>
      </w:r>
      <w:r w:rsidRPr="006426DC">
        <w:lastRenderedPageBreak/>
        <w:t xml:space="preserve">o próprio discurso acadêmico um tipo de literatura na qual a subjetividade está implicada desde a escolha de </w:t>
      </w:r>
      <w:r w:rsidR="00597887" w:rsidRPr="006426DC">
        <w:t xml:space="preserve">meu tema de </w:t>
      </w:r>
      <w:r w:rsidRPr="006426DC">
        <w:t>pesquisa – cá est</w:t>
      </w:r>
      <w:r w:rsidR="00597887" w:rsidRPr="006426DC">
        <w:t>ou</w:t>
      </w:r>
      <w:r w:rsidRPr="006426DC">
        <w:t xml:space="preserve">, entre as vozes dos </w:t>
      </w:r>
      <w:r w:rsidRPr="006426DC">
        <w:rPr>
          <w:i/>
          <w:iCs/>
        </w:rPr>
        <w:t>camaradas</w:t>
      </w:r>
      <w:r w:rsidRPr="006426DC">
        <w:t xml:space="preserve">, aqueles que vieram antes de </w:t>
      </w:r>
      <w:r w:rsidR="00893074" w:rsidRPr="006426DC">
        <w:t>nós</w:t>
      </w:r>
      <w:r w:rsidRPr="006426DC">
        <w:t xml:space="preserve">, antes dos poetas, antes dos ativistas... </w:t>
      </w:r>
    </w:p>
    <w:p w14:paraId="51B74074" w14:textId="7A8AAF7C" w:rsidR="0093202E" w:rsidRPr="006426DC" w:rsidRDefault="00CA5B29" w:rsidP="00377D50">
      <w:pPr>
        <w:ind w:firstLine="851"/>
      </w:pPr>
      <w:r w:rsidRPr="006426DC">
        <w:t>V</w:t>
      </w:r>
      <w:r w:rsidR="00893074" w:rsidRPr="006426DC">
        <w:t>ou</w:t>
      </w:r>
      <w:r w:rsidRPr="006426DC">
        <w:t xml:space="preserve"> também ao encontro de escritoras negras como Conceição Evaristo, que vêm mostrando em suas escritas poéticas o exercício da escrita como tomada de protagonismo no campo epistemológico. Isso em um país no qual o acesso ao letramento e, consequentemente, à produção do discurso escrito sempre foi privilégio de classes abastadas e, predominantemente, de pessoas brancas. O que essas escritoras trazem de inovador, além da inserção em campos que lhes foram outrora negados, inspira-</w:t>
      </w:r>
      <w:r w:rsidR="00425470" w:rsidRPr="006426DC">
        <w:t>me</w:t>
      </w:r>
      <w:r w:rsidRPr="006426DC">
        <w:t>.</w:t>
      </w:r>
      <w:r w:rsidR="0093202E" w:rsidRPr="006426DC">
        <w:t xml:space="preserve"> </w:t>
      </w:r>
    </w:p>
    <w:p w14:paraId="02F5BA60" w14:textId="77777777" w:rsidR="0093202E" w:rsidRPr="006426DC" w:rsidRDefault="00CA5B29" w:rsidP="00377D50">
      <w:pPr>
        <w:ind w:firstLine="851"/>
      </w:pPr>
      <w:r w:rsidRPr="006426DC">
        <w:t>Tais autoras trazem a dimensão da experiência para a produção literária, assim como a dimensão da amorosidade, do sentimento, como marcas dessa poética. Falas que não se dão sozinhas, mas com a consciência da representatividade de experiências vividas coletivamente. São várias camadas de emoção em narrativas com lugares de fala muito bem situados – de quem vive o papel de estar na base da pirâmide social do país.</w:t>
      </w:r>
      <w:r w:rsidR="0093202E" w:rsidRPr="006426DC">
        <w:t xml:space="preserve"> </w:t>
      </w:r>
    </w:p>
    <w:p w14:paraId="64A0C51C" w14:textId="77777777" w:rsidR="0093202E" w:rsidRPr="006426DC" w:rsidRDefault="00CA5B29" w:rsidP="00377D50">
      <w:pPr>
        <w:ind w:firstLine="851"/>
      </w:pPr>
      <w:r w:rsidRPr="006426DC">
        <w:t xml:space="preserve">Segundo Barrosi, em artigo que estuda a poética de Conceição e seu conceito de </w:t>
      </w:r>
      <w:r w:rsidRPr="006426DC">
        <w:rPr>
          <w:i/>
          <w:iCs/>
        </w:rPr>
        <w:t>escrevivência</w:t>
      </w:r>
      <w:r w:rsidRPr="006426DC">
        <w:t>, a escrita poética parte justamente do entrelaçamento entre memória e experiência: “a noção de escrevivência, instituída pela potência da escritura (</w:t>
      </w:r>
      <w:proofErr w:type="spellStart"/>
      <w:r w:rsidRPr="006426DC">
        <w:t>po</w:t>
      </w:r>
      <w:proofErr w:type="spellEnd"/>
      <w:r w:rsidRPr="006426DC">
        <w:t>)ética de novas maneiras de existir que não aquelas instituídas pelo histórico escravagista e colonial, mas buscando a criação de um campo simbólico que entrelaça história, memória e experiência.”</w:t>
      </w:r>
      <w:r w:rsidR="0093202E" w:rsidRPr="006426DC">
        <w:t xml:space="preserve"> </w:t>
      </w:r>
    </w:p>
    <w:p w14:paraId="68117441" w14:textId="4B4C13E6" w:rsidR="00CA5B29" w:rsidRPr="006426DC" w:rsidRDefault="00CA5B29" w:rsidP="00377D50">
      <w:pPr>
        <w:ind w:firstLine="851"/>
      </w:pPr>
      <w:r w:rsidRPr="006426DC">
        <w:t xml:space="preserve">Vale lembrar, porém, que o conhecimento negro vem se fazendo e se constituindo em territórios que precedem a escrita das letras, daí </w:t>
      </w:r>
      <w:r w:rsidR="00425470" w:rsidRPr="006426DC">
        <w:t xml:space="preserve">minha </w:t>
      </w:r>
      <w:r w:rsidRPr="006426DC">
        <w:t xml:space="preserve">escolha em trabalhar a </w:t>
      </w:r>
      <w:r w:rsidRPr="006426DC">
        <w:rPr>
          <w:i/>
          <w:iCs/>
        </w:rPr>
        <w:t>performance</w:t>
      </w:r>
      <w:r w:rsidRPr="006426DC">
        <w:t xml:space="preserve"> enquanto categoria epistemológica em diálogo, principalmente, com Zeca Ligièro e Leda Martins, para pensarmos as danças e dramaturgias negras, em Belém. </w:t>
      </w:r>
    </w:p>
    <w:p w14:paraId="00A5C246" w14:textId="77777777" w:rsidR="00CA5B29" w:rsidRPr="006426DC" w:rsidRDefault="00CA5B29" w:rsidP="00377D50">
      <w:pPr>
        <w:ind w:firstLine="708"/>
        <w:rPr>
          <w:sz w:val="22"/>
          <w:szCs w:val="22"/>
        </w:rPr>
      </w:pPr>
    </w:p>
    <w:p w14:paraId="721AB70B" w14:textId="5AA3E215" w:rsidR="00CA5B29" w:rsidRPr="006426DC" w:rsidRDefault="00CA5B29" w:rsidP="00377D50">
      <w:pPr>
        <w:spacing w:line="240" w:lineRule="auto"/>
        <w:ind w:left="2268"/>
        <w:rPr>
          <w:sz w:val="22"/>
          <w:szCs w:val="22"/>
        </w:rPr>
      </w:pPr>
      <w:r w:rsidRPr="006426DC">
        <w:rPr>
          <w:sz w:val="22"/>
          <w:szCs w:val="22"/>
        </w:rPr>
        <w:t xml:space="preserve">Conforme afirma Richard Schechner, </w:t>
      </w:r>
      <w:r w:rsidR="00ED2939" w:rsidRPr="006426DC">
        <w:rPr>
          <w:sz w:val="22"/>
          <w:szCs w:val="22"/>
        </w:rPr>
        <w:t>“</w:t>
      </w:r>
      <w:r w:rsidRPr="006426DC">
        <w:rPr>
          <w:sz w:val="22"/>
          <w:szCs w:val="22"/>
        </w:rPr>
        <w:t xml:space="preserve">o termo </w:t>
      </w:r>
      <w:r w:rsidR="00ED2939" w:rsidRPr="006426DC">
        <w:rPr>
          <w:sz w:val="22"/>
          <w:szCs w:val="22"/>
        </w:rPr>
        <w:t>‘</w:t>
      </w:r>
      <w:r w:rsidRPr="006426DC">
        <w:rPr>
          <w:i/>
          <w:iCs/>
          <w:sz w:val="22"/>
          <w:szCs w:val="22"/>
        </w:rPr>
        <w:t>performance</w:t>
      </w:r>
      <w:r w:rsidRPr="006426DC">
        <w:rPr>
          <w:sz w:val="22"/>
          <w:szCs w:val="22"/>
        </w:rPr>
        <w:t xml:space="preserve">’ é inclusivo, podendo aludir tanto a hábitos do cotidiano quanto a jogos teatrais, práticas esportivas, teatro, dança, cerimônias, ritos e </w:t>
      </w:r>
      <w:r w:rsidRPr="006426DC">
        <w:rPr>
          <w:i/>
          <w:iCs/>
          <w:sz w:val="22"/>
          <w:szCs w:val="22"/>
        </w:rPr>
        <w:t>performances</w:t>
      </w:r>
      <w:r w:rsidRPr="006426DC">
        <w:rPr>
          <w:sz w:val="22"/>
          <w:szCs w:val="22"/>
        </w:rPr>
        <w:t xml:space="preserve"> de grande magnitude”. Segundo o autor, a </w:t>
      </w:r>
      <w:r w:rsidRPr="006426DC">
        <w:rPr>
          <w:i/>
          <w:iCs/>
          <w:sz w:val="22"/>
          <w:szCs w:val="22"/>
        </w:rPr>
        <w:t>performance</w:t>
      </w:r>
      <w:r w:rsidRPr="006426DC">
        <w:rPr>
          <w:sz w:val="22"/>
          <w:szCs w:val="22"/>
        </w:rPr>
        <w:t xml:space="preserve"> tanto se desenha como um leque como também pode ser pensada como uma rede de inter-relações, interlocuções, movimentos e ações motivadas e recuperadas. Em </w:t>
      </w:r>
      <w:r w:rsidRPr="006426DC">
        <w:rPr>
          <w:i/>
          <w:iCs/>
          <w:sz w:val="22"/>
          <w:szCs w:val="22"/>
        </w:rPr>
        <w:t>Performance Theory</w:t>
      </w:r>
      <w:r w:rsidRPr="006426DC">
        <w:rPr>
          <w:sz w:val="22"/>
          <w:szCs w:val="22"/>
        </w:rPr>
        <w:t xml:space="preserve">, Schechner afirma que uma tentativa de definição do termo podia ser: “Ritualized behavior conditioned/permeated by play”. Essa conceituação já incluía, potencialmente, o germe da definição clássica posterior de </w:t>
      </w:r>
      <w:r w:rsidRPr="006426DC">
        <w:rPr>
          <w:i/>
          <w:iCs/>
          <w:sz w:val="22"/>
          <w:szCs w:val="22"/>
        </w:rPr>
        <w:t>performance</w:t>
      </w:r>
      <w:r w:rsidRPr="006426DC">
        <w:rPr>
          <w:sz w:val="22"/>
          <w:szCs w:val="22"/>
        </w:rPr>
        <w:t xml:space="preserve"> como “twice behavior behaved”, comportamento duplamente </w:t>
      </w:r>
      <w:r w:rsidRPr="006426DC">
        <w:rPr>
          <w:sz w:val="22"/>
          <w:szCs w:val="22"/>
        </w:rPr>
        <w:lastRenderedPageBreak/>
        <w:t>restaurado que enfatiza a ideia de hábito e de repetição, implicados na modulação anterior [...] (MARTINS, 2011, p. 102)</w:t>
      </w:r>
      <w:r w:rsidR="009609B3" w:rsidRPr="006426DC">
        <w:rPr>
          <w:sz w:val="22"/>
          <w:szCs w:val="22"/>
        </w:rPr>
        <w:t>.</w:t>
      </w:r>
    </w:p>
    <w:p w14:paraId="05ED0302" w14:textId="77777777" w:rsidR="00CA5B29" w:rsidRPr="006426DC" w:rsidRDefault="00CA5B29" w:rsidP="00377D50"/>
    <w:p w14:paraId="2F8F5A5B" w14:textId="77777777" w:rsidR="003F0F03" w:rsidRPr="006426DC" w:rsidRDefault="00CA5B29" w:rsidP="00377D50">
      <w:pPr>
        <w:ind w:firstLine="851"/>
      </w:pPr>
      <w:r w:rsidRPr="006426DC">
        <w:t xml:space="preserve">Foi em Belo Horizonte, sudeste do Brasil, numa das encruzilhadas da vida, que </w:t>
      </w:r>
      <w:r w:rsidR="009609B3" w:rsidRPr="006426DC">
        <w:t xml:space="preserve">eu, </w:t>
      </w:r>
      <w:r w:rsidRPr="006426DC">
        <w:t xml:space="preserve">tomada por inspirações, conceitos e experiências grafados em </w:t>
      </w:r>
      <w:r w:rsidR="009A3159" w:rsidRPr="006426DC">
        <w:t>meu</w:t>
      </w:r>
      <w:r w:rsidRPr="006426DC">
        <w:t xml:space="preserve"> corpo</w:t>
      </w:r>
      <w:r w:rsidR="00761767" w:rsidRPr="006426DC">
        <w:t>,</w:t>
      </w:r>
      <w:r w:rsidRPr="006426DC">
        <w:t xml:space="preserve"> pass</w:t>
      </w:r>
      <w:r w:rsidR="00761767" w:rsidRPr="006426DC">
        <w:t>ei</w:t>
      </w:r>
      <w:r w:rsidRPr="006426DC">
        <w:t xml:space="preserve"> a foliar uma cultura proveniente do Maranhão</w:t>
      </w:r>
      <w:r w:rsidR="00761767" w:rsidRPr="006426DC">
        <w:t xml:space="preserve"> – o </w:t>
      </w:r>
      <w:r w:rsidRPr="006426DC">
        <w:rPr>
          <w:i/>
          <w:iCs/>
        </w:rPr>
        <w:t>Tambor de Criola</w:t>
      </w:r>
      <w:r w:rsidRPr="006426DC">
        <w:t xml:space="preserve">. Muitos anos antes, em meados da década de 1990, nas visitas à cidade de São Luís, capital vizinha à </w:t>
      </w:r>
      <w:r w:rsidR="00875F9E" w:rsidRPr="006426DC">
        <w:t xml:space="preserve">minha </w:t>
      </w:r>
      <w:r w:rsidRPr="006426DC">
        <w:t xml:space="preserve">cidade natal, Belém do Pará, sempre ficava impressionada quando encontrava pelas ruas, em companhia de </w:t>
      </w:r>
      <w:r w:rsidR="00875F9E" w:rsidRPr="006426DC">
        <w:t xml:space="preserve">minha </w:t>
      </w:r>
      <w:r w:rsidRPr="006426DC">
        <w:t xml:space="preserve">tia, rodas com corpos femininos que se contorciam em resposta a síncope de tambores consideravelmente mais agitados que aqueles aos quais </w:t>
      </w:r>
      <w:r w:rsidR="00875F9E" w:rsidRPr="006426DC">
        <w:t xml:space="preserve">eu </w:t>
      </w:r>
      <w:r w:rsidRPr="006426DC">
        <w:t>estava habituada em Belém.</w:t>
      </w:r>
      <w:r w:rsidR="0093202E" w:rsidRPr="006426DC">
        <w:t xml:space="preserve"> </w:t>
      </w:r>
    </w:p>
    <w:p w14:paraId="1C012B0C" w14:textId="5297583C" w:rsidR="00CA5B29" w:rsidRPr="006426DC" w:rsidRDefault="00CA5B29" w:rsidP="00377D50">
      <w:pPr>
        <w:ind w:firstLine="851"/>
      </w:pPr>
      <w:r w:rsidRPr="006426DC">
        <w:t>“</w:t>
      </w:r>
      <w:r w:rsidRPr="006426DC">
        <w:rPr>
          <w:i/>
          <w:iCs/>
        </w:rPr>
        <w:t>Desnalgamentos</w:t>
      </w:r>
      <w:r w:rsidRPr="006426DC">
        <w:t xml:space="preserve">, </w:t>
      </w:r>
      <w:r w:rsidRPr="006426DC">
        <w:rPr>
          <w:i/>
          <w:iCs/>
        </w:rPr>
        <w:t>bamboleios</w:t>
      </w:r>
      <w:r w:rsidRPr="006426DC">
        <w:t xml:space="preserve">, </w:t>
      </w:r>
      <w:r w:rsidRPr="006426DC">
        <w:rPr>
          <w:i/>
          <w:iCs/>
        </w:rPr>
        <w:t>sapateios</w:t>
      </w:r>
      <w:r w:rsidRPr="006426DC">
        <w:t xml:space="preserve">, </w:t>
      </w:r>
      <w:r w:rsidRPr="006426DC">
        <w:rPr>
          <w:i/>
          <w:iCs/>
        </w:rPr>
        <w:t>cirandeios</w:t>
      </w:r>
      <w:r w:rsidRPr="006426DC">
        <w:t xml:space="preserve">”, diria Bruno de Menezes em </w:t>
      </w:r>
      <w:r w:rsidRPr="006426DC">
        <w:rPr>
          <w:i/>
          <w:iCs/>
        </w:rPr>
        <w:t>O Batuque</w:t>
      </w:r>
      <w:r w:rsidRPr="006426DC">
        <w:t xml:space="preserve">, mas nos recônditos de </w:t>
      </w:r>
      <w:r w:rsidR="00E175F3" w:rsidRPr="006426DC">
        <w:t>minha</w:t>
      </w:r>
      <w:r w:rsidRPr="006426DC">
        <w:t xml:space="preserve"> infância, ainda desconhecia as rimas da literatura e não sabia tematizar como o Bruno, a negritude amazônica. Naquele momento me importava</w:t>
      </w:r>
      <w:r w:rsidR="006F6A28" w:rsidRPr="006426DC">
        <w:t>m</w:t>
      </w:r>
      <w:r w:rsidRPr="006426DC">
        <w:t xml:space="preserve"> o colorido das saias e o vento salgado do mar que banha São Luís, assim como a força da música, coisas que por si só já traziam bastante poesia, embora eu ainda não soubesse nomeá-las como tal... eu as sentia e assim as sabia... São essas, dentre as várias lembranças, as mais fortes que povoam </w:t>
      </w:r>
      <w:r w:rsidR="00CB07B5" w:rsidRPr="006426DC">
        <w:t xml:space="preserve">a </w:t>
      </w:r>
      <w:r w:rsidRPr="006426DC">
        <w:t xml:space="preserve">minha memória quando revisito a infância, a adolescência... e quanto encanto! Eu nem suspeitava, naquela época, estar perante o sujeito que seria para mim, futuramente, uma grande questão: as narrativas contadas, através dos corpos, nas danças afro-brasileiras, o conhecimento incorporado das danças dos terreiros de práticas culturais de motriz africana na Amazônia </w:t>
      </w:r>
      <w:r w:rsidR="00D4336E" w:rsidRPr="006426DC">
        <w:t>b</w:t>
      </w:r>
      <w:r w:rsidRPr="006426DC">
        <w:t xml:space="preserve">elenense. Mas antes de qualquer reflexão sobre esse assunto, palavras não encontro para falar do tanto de liberdade que as práticas dessas danças me fizeram experimentar. E assim, somente muitos anos depois, para além do enorme prazer estético que a mera contemplação dessas danças me causava na infância, eu pude também </w:t>
      </w:r>
      <w:r w:rsidRPr="006426DC">
        <w:rPr>
          <w:i/>
          <w:iCs/>
        </w:rPr>
        <w:t>boiar tambor</w:t>
      </w:r>
      <w:r w:rsidRPr="006426DC">
        <w:t xml:space="preserve"> na gira, já na capital mineira, em 2007. Deixando girar... </w:t>
      </w:r>
    </w:p>
    <w:p w14:paraId="239250F8" w14:textId="77777777" w:rsidR="00B62804" w:rsidRPr="006426DC" w:rsidRDefault="00B62804" w:rsidP="00377D50">
      <w:pPr>
        <w:ind w:firstLine="851"/>
      </w:pPr>
    </w:p>
    <w:p w14:paraId="05B560C1" w14:textId="18FC767D" w:rsidR="00CA5B29" w:rsidRPr="006426DC" w:rsidRDefault="00CA5B29" w:rsidP="00377D50">
      <w:pPr>
        <w:pStyle w:val="PargrafodaLista"/>
        <w:numPr>
          <w:ilvl w:val="0"/>
          <w:numId w:val="37"/>
        </w:numPr>
        <w:spacing w:line="240" w:lineRule="auto"/>
        <w:ind w:left="284" w:hanging="284"/>
        <w:rPr>
          <w:b/>
          <w:bCs/>
        </w:rPr>
      </w:pPr>
      <w:r w:rsidRPr="006426DC">
        <w:rPr>
          <w:b/>
          <w:bCs/>
        </w:rPr>
        <w:t xml:space="preserve">Santo que me </w:t>
      </w:r>
      <w:r w:rsidR="0091393A" w:rsidRPr="006426DC">
        <w:rPr>
          <w:b/>
          <w:bCs/>
        </w:rPr>
        <w:t>g</w:t>
      </w:r>
      <w:r w:rsidRPr="006426DC">
        <w:rPr>
          <w:b/>
          <w:bCs/>
        </w:rPr>
        <w:t xml:space="preserve">ira os </w:t>
      </w:r>
      <w:r w:rsidR="0091393A" w:rsidRPr="006426DC">
        <w:rPr>
          <w:b/>
          <w:bCs/>
        </w:rPr>
        <w:t>p</w:t>
      </w:r>
      <w:r w:rsidRPr="006426DC">
        <w:rPr>
          <w:b/>
          <w:bCs/>
        </w:rPr>
        <w:t>és</w:t>
      </w:r>
    </w:p>
    <w:p w14:paraId="28F3E33D" w14:textId="77777777" w:rsidR="00CA5B29" w:rsidRPr="006426DC" w:rsidRDefault="00CA5B29" w:rsidP="00377D50">
      <w:pPr>
        <w:rPr>
          <w:b/>
          <w:bCs/>
        </w:rPr>
      </w:pPr>
    </w:p>
    <w:p w14:paraId="2F615D06" w14:textId="5996FF64" w:rsidR="00CA5B29" w:rsidRPr="006426DC" w:rsidRDefault="00CA5B29" w:rsidP="00377D50">
      <w:pPr>
        <w:pStyle w:val="Textodenotaderodap"/>
        <w:spacing w:line="360" w:lineRule="auto"/>
        <w:ind w:firstLine="851"/>
        <w:rPr>
          <w:rFonts w:ascii="Times New Roman" w:hAnsi="Times New Roman"/>
          <w:sz w:val="24"/>
          <w:szCs w:val="24"/>
        </w:rPr>
      </w:pPr>
      <w:r w:rsidRPr="006426DC">
        <w:rPr>
          <w:rFonts w:ascii="Times New Roman" w:hAnsi="Times New Roman"/>
          <w:sz w:val="24"/>
          <w:szCs w:val="24"/>
        </w:rPr>
        <w:t xml:space="preserve">Desde a época em que eu visitava, na adolescência, a </w:t>
      </w:r>
      <w:r w:rsidR="00FA1938" w:rsidRPr="006426DC">
        <w:rPr>
          <w:rFonts w:ascii="Times New Roman" w:hAnsi="Times New Roman"/>
          <w:sz w:val="24"/>
          <w:szCs w:val="24"/>
        </w:rPr>
        <w:t>“</w:t>
      </w:r>
      <w:r w:rsidRPr="006426DC">
        <w:rPr>
          <w:rFonts w:ascii="Times New Roman" w:hAnsi="Times New Roman"/>
          <w:sz w:val="24"/>
          <w:szCs w:val="24"/>
        </w:rPr>
        <w:t xml:space="preserve">ilha do </w:t>
      </w:r>
      <w:r w:rsidRPr="006426DC">
        <w:rPr>
          <w:rFonts w:ascii="Times New Roman" w:hAnsi="Times New Roman"/>
          <w:i/>
          <w:iCs/>
          <w:sz w:val="24"/>
          <w:szCs w:val="24"/>
        </w:rPr>
        <w:t>reggae</w:t>
      </w:r>
      <w:r w:rsidR="00FA1938" w:rsidRPr="006426DC">
        <w:rPr>
          <w:rFonts w:ascii="Times New Roman" w:hAnsi="Times New Roman"/>
          <w:sz w:val="24"/>
          <w:szCs w:val="24"/>
        </w:rPr>
        <w:t>”</w:t>
      </w:r>
      <w:r w:rsidRPr="006426DC">
        <w:rPr>
          <w:rFonts w:ascii="Times New Roman" w:hAnsi="Times New Roman"/>
          <w:sz w:val="24"/>
          <w:szCs w:val="24"/>
        </w:rPr>
        <w:t xml:space="preserve">, a capital do Maranhão, encontrava muitas semelhanças entre as ruas antigas de lá e as de Belém: à época eu não sabia que todo esse território já havia sido, em tempos mais antigos, unificado como </w:t>
      </w:r>
      <w:r w:rsidRPr="006426DC">
        <w:rPr>
          <w:rFonts w:ascii="Times New Roman" w:hAnsi="Times New Roman"/>
          <w:sz w:val="24"/>
          <w:szCs w:val="24"/>
        </w:rPr>
        <w:lastRenderedPageBreak/>
        <w:t xml:space="preserve">Grão-Pará, e não posso deixar de mencionar que também via um pouco de </w:t>
      </w:r>
      <w:r w:rsidRPr="006426DC">
        <w:rPr>
          <w:rFonts w:ascii="Times New Roman" w:hAnsi="Times New Roman"/>
          <w:i/>
          <w:iCs/>
          <w:sz w:val="24"/>
          <w:szCs w:val="24"/>
        </w:rPr>
        <w:t>Carimbó</w:t>
      </w:r>
      <w:r w:rsidRPr="006426DC">
        <w:rPr>
          <w:rFonts w:ascii="Times New Roman" w:hAnsi="Times New Roman"/>
          <w:sz w:val="24"/>
          <w:szCs w:val="24"/>
        </w:rPr>
        <w:t xml:space="preserve">, descendente, por sua vez, do </w:t>
      </w:r>
      <w:r w:rsidRPr="006426DC">
        <w:rPr>
          <w:rFonts w:ascii="Times New Roman" w:hAnsi="Times New Roman"/>
          <w:i/>
          <w:iCs/>
          <w:sz w:val="24"/>
          <w:szCs w:val="24"/>
        </w:rPr>
        <w:t>Lundun</w:t>
      </w:r>
      <w:r w:rsidRPr="006426DC">
        <w:rPr>
          <w:rFonts w:ascii="Times New Roman" w:hAnsi="Times New Roman"/>
          <w:sz w:val="24"/>
          <w:szCs w:val="24"/>
        </w:rPr>
        <w:t xml:space="preserve">, no </w:t>
      </w:r>
      <w:r w:rsidRPr="006426DC">
        <w:rPr>
          <w:rFonts w:ascii="Times New Roman" w:hAnsi="Times New Roman"/>
          <w:i/>
          <w:iCs/>
          <w:sz w:val="24"/>
          <w:szCs w:val="24"/>
        </w:rPr>
        <w:t>Tambor de Criola</w:t>
      </w:r>
      <w:r w:rsidRPr="006426DC">
        <w:rPr>
          <w:rFonts w:ascii="Times New Roman" w:hAnsi="Times New Roman"/>
          <w:sz w:val="24"/>
          <w:szCs w:val="24"/>
        </w:rPr>
        <w:t>. Essa manifestação, como todas as outras de motriz negra no país, segundo alguns estudiosos da área, acontece na união do tripé dança, canto e percussão</w:t>
      </w:r>
      <w:r w:rsidR="00C239AF" w:rsidRPr="006426DC">
        <w:rPr>
          <w:rFonts w:ascii="Times New Roman" w:hAnsi="Times New Roman"/>
          <w:sz w:val="24"/>
          <w:szCs w:val="24"/>
        </w:rPr>
        <w:t xml:space="preserve"> – </w:t>
      </w:r>
      <w:r w:rsidRPr="006426DC">
        <w:rPr>
          <w:rFonts w:ascii="Times New Roman" w:hAnsi="Times New Roman"/>
          <w:sz w:val="24"/>
          <w:szCs w:val="24"/>
        </w:rPr>
        <w:t>sem separar o sagrado do telúrico</w:t>
      </w:r>
      <w:r w:rsidR="00D80003" w:rsidRPr="006426DC">
        <w:rPr>
          <w:rFonts w:ascii="Times New Roman" w:hAnsi="Times New Roman"/>
          <w:sz w:val="24"/>
          <w:szCs w:val="24"/>
        </w:rPr>
        <w:t xml:space="preserve"> –, </w:t>
      </w:r>
      <w:r w:rsidRPr="006426DC">
        <w:rPr>
          <w:rFonts w:ascii="Times New Roman" w:hAnsi="Times New Roman"/>
          <w:sz w:val="24"/>
          <w:szCs w:val="24"/>
        </w:rPr>
        <w:t xml:space="preserve">manifestando-se nos corpos que louvam, no caso do </w:t>
      </w:r>
      <w:r w:rsidRPr="006426DC">
        <w:rPr>
          <w:rFonts w:ascii="Times New Roman" w:hAnsi="Times New Roman"/>
          <w:i/>
          <w:iCs/>
          <w:sz w:val="24"/>
          <w:szCs w:val="24"/>
        </w:rPr>
        <w:t>Tambor de Criola</w:t>
      </w:r>
      <w:r w:rsidRPr="006426DC">
        <w:rPr>
          <w:rFonts w:ascii="Times New Roman" w:hAnsi="Times New Roman"/>
          <w:sz w:val="24"/>
          <w:szCs w:val="24"/>
        </w:rPr>
        <w:t xml:space="preserve">, São Benedito, santo preto, com cantos-danças-batuques. </w:t>
      </w:r>
    </w:p>
    <w:p w14:paraId="453A7C0E" w14:textId="77777777" w:rsidR="00CA5B29" w:rsidRPr="006426DC" w:rsidRDefault="00CA5B29" w:rsidP="00377D50">
      <w:pPr>
        <w:pStyle w:val="Textodenotaderodap"/>
        <w:spacing w:line="360" w:lineRule="auto"/>
        <w:rPr>
          <w:rFonts w:ascii="Times New Roman" w:hAnsi="Times New Roman"/>
        </w:rPr>
      </w:pPr>
    </w:p>
    <w:p w14:paraId="6FB60CDC" w14:textId="6BB5F2D9" w:rsidR="00CA5B29" w:rsidRPr="006426DC" w:rsidRDefault="00CA5B29" w:rsidP="00377D50">
      <w:pPr>
        <w:pStyle w:val="Textodenotaderodap"/>
        <w:ind w:left="2268"/>
        <w:rPr>
          <w:rFonts w:ascii="Times New Roman" w:hAnsi="Times New Roman"/>
          <w:sz w:val="22"/>
          <w:szCs w:val="22"/>
        </w:rPr>
      </w:pPr>
      <w:r w:rsidRPr="006426DC">
        <w:rPr>
          <w:rFonts w:ascii="Times New Roman" w:hAnsi="Times New Roman"/>
          <w:sz w:val="22"/>
          <w:szCs w:val="22"/>
        </w:rPr>
        <w:t xml:space="preserve">Segundo Arthur Ramos, em </w:t>
      </w:r>
      <w:r w:rsidRPr="006426DC">
        <w:rPr>
          <w:rFonts w:ascii="Times New Roman" w:hAnsi="Times New Roman"/>
          <w:i/>
          <w:iCs/>
          <w:sz w:val="22"/>
          <w:szCs w:val="22"/>
        </w:rPr>
        <w:t>O Negro Brasileiro</w:t>
      </w:r>
      <w:r w:rsidRPr="006426DC">
        <w:rPr>
          <w:rFonts w:ascii="Times New Roman" w:hAnsi="Times New Roman"/>
          <w:sz w:val="22"/>
          <w:szCs w:val="22"/>
        </w:rPr>
        <w:t xml:space="preserve">, o </w:t>
      </w:r>
      <w:r w:rsidRPr="006426DC">
        <w:rPr>
          <w:rFonts w:ascii="Times New Roman" w:hAnsi="Times New Roman"/>
          <w:i/>
          <w:iCs/>
          <w:sz w:val="22"/>
          <w:szCs w:val="22"/>
        </w:rPr>
        <w:t>lundun</w:t>
      </w:r>
      <w:r w:rsidRPr="006426DC">
        <w:rPr>
          <w:rFonts w:ascii="Times New Roman" w:hAnsi="Times New Roman"/>
          <w:sz w:val="22"/>
          <w:szCs w:val="22"/>
        </w:rPr>
        <w:t xml:space="preserve"> é o resultado da influência dos negros bantos (provavelmente Angolas, Congos ou Cabindas, Benguelas ou Minas) irradiados do Maranhão para o litoral do Pará. O caráter sensual da dança é um dos pontos que distingue seus compassos vivos e sua coreografia exultante. E os versos se caracterizam por um sentido lírico, erótico, satírico, comentador da vida cotidiana e não raro crítico. O </w:t>
      </w:r>
      <w:r w:rsidRPr="006426DC">
        <w:rPr>
          <w:rFonts w:ascii="Times New Roman" w:hAnsi="Times New Roman"/>
          <w:i/>
          <w:iCs/>
          <w:sz w:val="22"/>
          <w:szCs w:val="22"/>
        </w:rPr>
        <w:t xml:space="preserve">lundum </w:t>
      </w:r>
      <w:r w:rsidRPr="006426DC">
        <w:rPr>
          <w:rFonts w:ascii="Times New Roman" w:hAnsi="Times New Roman"/>
          <w:sz w:val="22"/>
          <w:szCs w:val="22"/>
        </w:rPr>
        <w:t>possui enfim uma dinâmica que lhe é muito peculiar. A dança provinha certamente dos batuques dos terreiros. O canto, alternando partes solistas e coro, estilo responsorial, evoluiu para o canto solista, tornando-se gênero autônomo e ganhando expressão nacional quando aproveitado pelos menestréis urbanos, especialmente na Bahia e no Rio de Janeiro, com expansão para todo o país [...]. O batuque paraense desdobrou-se em outras danças regionais. No estudo destas é que podemos apreciar a contribuição original do negro na planície e sua extensão (SALLES, 2004, p. 200).</w:t>
      </w:r>
    </w:p>
    <w:p w14:paraId="361843B7" w14:textId="77777777" w:rsidR="00CA5B29" w:rsidRPr="006426DC" w:rsidRDefault="00CA5B29" w:rsidP="00377D50">
      <w:pPr>
        <w:ind w:firstLine="708"/>
      </w:pPr>
    </w:p>
    <w:p w14:paraId="2CBDC6F2" w14:textId="3AE56725" w:rsidR="000E0AEA" w:rsidRPr="006426DC" w:rsidRDefault="00CA5B29" w:rsidP="00377D50">
      <w:pPr>
        <w:ind w:firstLine="851"/>
        <w:rPr>
          <w:i/>
          <w:iCs/>
        </w:rPr>
      </w:pPr>
      <w:r w:rsidRPr="006426DC">
        <w:t xml:space="preserve">A presença de mestres guardiões das memórias dos ancestres, assim como a formação de rodas, espaço-tempo de uma África em diáspora, caracteriza todas essas manifestações. Saias coloridas rodopiam em corpos femininos que se expressam com liberdade de improvisos, coros de tambores geram ritmos de frenesi pelas mãos dos homens tocadores e cantadores, e os corpos, no esbaldar da alegria, giram sem parar até a </w:t>
      </w:r>
      <w:r w:rsidRPr="006426DC">
        <w:rPr>
          <w:i/>
          <w:iCs/>
        </w:rPr>
        <w:t>punga</w:t>
      </w:r>
      <w:r w:rsidRPr="006426DC">
        <w:t xml:space="preserve">, que ocorre no centro da roda, que vibra com os rodopios e requebros das solistas de pés descalços, acompanhadas por vezes pelo bradar das mulheres, que incentivando a solista ao centro da roda, gritam:  </w:t>
      </w:r>
      <w:r w:rsidRPr="006426DC">
        <w:rPr>
          <w:i/>
          <w:iCs/>
        </w:rPr>
        <w:t>Ê coreira!</w:t>
      </w:r>
      <w:r w:rsidR="000E0AEA" w:rsidRPr="006426DC">
        <w:rPr>
          <w:i/>
          <w:iCs/>
        </w:rPr>
        <w:t xml:space="preserve"> </w:t>
      </w:r>
    </w:p>
    <w:p w14:paraId="20E87BF7" w14:textId="72885CFC" w:rsidR="000E0AEA" w:rsidRPr="006426DC" w:rsidRDefault="00CA5B29" w:rsidP="00377D50">
      <w:pPr>
        <w:ind w:firstLine="851"/>
      </w:pPr>
      <w:r w:rsidRPr="006426DC">
        <w:t xml:space="preserve">Retomando o conceito de motrizes de Ligièro, percebemos que é possível pensar em uma infinidade de possibilidades e adaptações de </w:t>
      </w:r>
      <w:r w:rsidRPr="006426DC">
        <w:rPr>
          <w:i/>
          <w:iCs/>
        </w:rPr>
        <w:t>performances</w:t>
      </w:r>
      <w:r w:rsidRPr="006426DC">
        <w:t xml:space="preserve"> negras que se propagaram em solo americano. Embora sempre pautadas na repetição de partituras corporais bem</w:t>
      </w:r>
      <w:r w:rsidR="00F42972" w:rsidRPr="006426DC">
        <w:t>-</w:t>
      </w:r>
      <w:r w:rsidRPr="006426DC">
        <w:t xml:space="preserve">sucedidas, ou seja, nos corpos dos mestres, o conceito de motrizes nos leva a identificar que os comportamentos ancestrais africanos, em solos de diáspora, assumem especificidades em suas manifestações assim como semelhanças em elementos que as estruturam. O </w:t>
      </w:r>
      <w:r w:rsidRPr="006426DC">
        <w:rPr>
          <w:i/>
          <w:iCs/>
        </w:rPr>
        <w:t>Carimbó</w:t>
      </w:r>
      <w:r w:rsidRPr="006426DC">
        <w:t xml:space="preserve"> e o </w:t>
      </w:r>
      <w:r w:rsidRPr="006426DC">
        <w:rPr>
          <w:i/>
          <w:iCs/>
        </w:rPr>
        <w:t>Tambor de Criola</w:t>
      </w:r>
      <w:r w:rsidRPr="006426DC">
        <w:t>, enquanto formas culturais expressivas da cultura negra da/na Amazônia brasileira litorânea, também se aproximam e se distanciam em suas formas.</w:t>
      </w:r>
      <w:r w:rsidR="000E0AEA" w:rsidRPr="006426DC">
        <w:t xml:space="preserve"> </w:t>
      </w:r>
    </w:p>
    <w:p w14:paraId="6A7743D1" w14:textId="296EF638" w:rsidR="00CA5B29" w:rsidRPr="006426DC" w:rsidRDefault="00CA5B29" w:rsidP="00377D50">
      <w:pPr>
        <w:ind w:firstLine="851"/>
        <w:rPr>
          <w:sz w:val="20"/>
          <w:szCs w:val="20"/>
        </w:rPr>
      </w:pPr>
      <w:r w:rsidRPr="006426DC">
        <w:lastRenderedPageBreak/>
        <w:t xml:space="preserve">Segundo Ligièro, há nas </w:t>
      </w:r>
      <w:r w:rsidRPr="006426DC">
        <w:rPr>
          <w:i/>
          <w:iCs/>
        </w:rPr>
        <w:t>performances</w:t>
      </w:r>
      <w:r w:rsidRPr="006426DC">
        <w:t xml:space="preserve"> africanas, por um lado, uma eterna reconstituição dos conhecimentos a partir das narrativas dos mais velhos (mestras e mestres) como bibliotecas vivas – aquelas e aqueles que, através da transmissão oral, irão repassar as memórias, mas também na alegria presente no (re)conhecimento dos corpos, onde o saber-fazer do </w:t>
      </w:r>
      <w:r w:rsidRPr="006426DC">
        <w:rPr>
          <w:i/>
          <w:iCs/>
        </w:rPr>
        <w:t>performer</w:t>
      </w:r>
      <w:r w:rsidRPr="006426DC">
        <w:t xml:space="preserve"> se mostra na execução da </w:t>
      </w:r>
      <w:r w:rsidRPr="006426DC">
        <w:rPr>
          <w:i/>
          <w:iCs/>
        </w:rPr>
        <w:t>performance</w:t>
      </w:r>
      <w:r w:rsidRPr="006426DC">
        <w:t>, realizada no e pelo corpo; conhecimento incorporado, trazendo o passado ao presente, e projetando o porvir. Para o autor (2011, p. 108)</w:t>
      </w:r>
      <w:r w:rsidRPr="006426DC">
        <w:rPr>
          <w:sz w:val="20"/>
          <w:szCs w:val="20"/>
        </w:rPr>
        <w:t xml:space="preserve">: </w:t>
      </w:r>
    </w:p>
    <w:p w14:paraId="7C719F02" w14:textId="77777777" w:rsidR="00CA5B29" w:rsidRPr="006426DC" w:rsidRDefault="00CA5B29" w:rsidP="00377D50">
      <w:pPr>
        <w:ind w:left="851"/>
        <w:rPr>
          <w:sz w:val="22"/>
          <w:szCs w:val="22"/>
        </w:rPr>
      </w:pPr>
    </w:p>
    <w:p w14:paraId="2DEE1A1F" w14:textId="77777777" w:rsidR="00CA5B29" w:rsidRPr="006426DC" w:rsidRDefault="00CA5B29" w:rsidP="00377D50">
      <w:pPr>
        <w:spacing w:line="240" w:lineRule="auto"/>
        <w:ind w:left="2268"/>
        <w:rPr>
          <w:sz w:val="22"/>
          <w:szCs w:val="22"/>
        </w:rPr>
      </w:pPr>
      <w:r w:rsidRPr="006426DC">
        <w:rPr>
          <w:sz w:val="22"/>
          <w:szCs w:val="22"/>
        </w:rPr>
        <w:t xml:space="preserve">[...] as </w:t>
      </w:r>
      <w:r w:rsidRPr="006426DC">
        <w:rPr>
          <w:i/>
          <w:iCs/>
          <w:sz w:val="22"/>
          <w:szCs w:val="22"/>
        </w:rPr>
        <w:t>performances</w:t>
      </w:r>
      <w:r w:rsidRPr="006426DC">
        <w:rPr>
          <w:sz w:val="22"/>
          <w:szCs w:val="22"/>
        </w:rPr>
        <w:t xml:space="preserve"> africanas, estendendo-se as manifestações afro-brasileiras, possuem como principais características: 1) o emprego dos elementos performativos: canto, dança e música; 2) a utilização simultânea ou consecutiva do jogo e do ritual na mesma celebração; 3) o culto aos ancestrais por meio do culto ou do transe; 4) a presença de um mestre que guarda o conhecimento da tradição e que, através da iniciação, transmite o legado, e que na maioria dos casos é também o </w:t>
      </w:r>
      <w:r w:rsidRPr="006426DC">
        <w:rPr>
          <w:i/>
          <w:iCs/>
          <w:sz w:val="22"/>
          <w:szCs w:val="22"/>
        </w:rPr>
        <w:t xml:space="preserve">performer </w:t>
      </w:r>
      <w:r w:rsidRPr="006426DC">
        <w:rPr>
          <w:sz w:val="22"/>
          <w:szCs w:val="22"/>
        </w:rPr>
        <w:t xml:space="preserve">líder do ritual e/ou da celebração; e a 5) utilização do espaço em roda – as </w:t>
      </w:r>
      <w:r w:rsidRPr="006426DC">
        <w:rPr>
          <w:i/>
          <w:iCs/>
          <w:sz w:val="22"/>
          <w:szCs w:val="22"/>
        </w:rPr>
        <w:t>performances</w:t>
      </w:r>
      <w:r w:rsidRPr="006426DC">
        <w:rPr>
          <w:sz w:val="22"/>
          <w:szCs w:val="22"/>
        </w:rPr>
        <w:t xml:space="preserve"> se movimentam dentro do círculo enquanto a plateia assiste em volta.  </w:t>
      </w:r>
    </w:p>
    <w:p w14:paraId="226CDD9F" w14:textId="77777777" w:rsidR="00CA5B29" w:rsidRPr="006426DC" w:rsidRDefault="00CA5B29" w:rsidP="00377D50">
      <w:pPr>
        <w:ind w:left="851"/>
        <w:rPr>
          <w:sz w:val="20"/>
          <w:szCs w:val="20"/>
        </w:rPr>
      </w:pPr>
    </w:p>
    <w:p w14:paraId="36E3DF5E" w14:textId="77777777" w:rsidR="000E0AEA" w:rsidRPr="006426DC" w:rsidRDefault="00CA5B29" w:rsidP="00377D50">
      <w:pPr>
        <w:ind w:firstLine="851"/>
      </w:pPr>
      <w:r w:rsidRPr="006426DC">
        <w:t xml:space="preserve">Investigando-me, muitas vezes, sobre meu interesse em relação a práticas culturais afrodescendentes, perguntava-me o porquê de eu, sendo pessoa de pele mais clara, ter mantido uma busca pela negritude que perpassa minha formação e descendência, enquanto proveniente de uma família inter-racial. Foi em meu corpo, nas danças e na prática da </w:t>
      </w:r>
      <w:r w:rsidRPr="006426DC">
        <w:rPr>
          <w:i/>
          <w:iCs/>
        </w:rPr>
        <w:t>Capoeira</w:t>
      </w:r>
      <w:r w:rsidRPr="006426DC">
        <w:t>, que fui reconhecendo a presença dessa ancestralidade.</w:t>
      </w:r>
      <w:r w:rsidR="000E0AEA" w:rsidRPr="006426DC">
        <w:t xml:space="preserve"> </w:t>
      </w:r>
    </w:p>
    <w:p w14:paraId="588BD541" w14:textId="5A60F0A9" w:rsidR="000E0AEA" w:rsidRPr="006426DC" w:rsidRDefault="00CA5B29" w:rsidP="00377D50">
      <w:pPr>
        <w:ind w:firstLine="851"/>
      </w:pPr>
      <w:r w:rsidRPr="006426DC">
        <w:t xml:space="preserve">A </w:t>
      </w:r>
      <w:r w:rsidRPr="006426DC">
        <w:rPr>
          <w:i/>
          <w:iCs/>
        </w:rPr>
        <w:t>Capoeira</w:t>
      </w:r>
      <w:r w:rsidRPr="006426DC">
        <w:t xml:space="preserve"> – dança, luta, ritual, filosofia de vida, postura política, </w:t>
      </w:r>
      <w:r w:rsidR="00FD4A2A" w:rsidRPr="006426DC">
        <w:rPr>
          <w:i/>
          <w:iCs/>
        </w:rPr>
        <w:t>“</w:t>
      </w:r>
      <w:r w:rsidRPr="006426DC">
        <w:rPr>
          <w:i/>
          <w:iCs/>
        </w:rPr>
        <w:t>um hábito cortês, uma coisa vagabunda que cultivamos dentro de nós</w:t>
      </w:r>
      <w:r w:rsidR="00FD4A2A" w:rsidRPr="006426DC">
        <w:rPr>
          <w:i/>
          <w:iCs/>
        </w:rPr>
        <w:t>”</w:t>
      </w:r>
      <w:r w:rsidRPr="006426DC">
        <w:t xml:space="preserve">, como diria Mestre Pastinha – é um jogo marcado pela circularidade, pelo canto coral responsorial, por </w:t>
      </w:r>
      <w:r w:rsidR="004D5860" w:rsidRPr="006426DC">
        <w:t xml:space="preserve">gestos e </w:t>
      </w:r>
      <w:r w:rsidRPr="006426DC">
        <w:t xml:space="preserve">movimentos próximos ao solo (como que riscando </w:t>
      </w:r>
      <w:r w:rsidR="007B5498" w:rsidRPr="006426DC">
        <w:t xml:space="preserve">linhas e </w:t>
      </w:r>
      <w:r w:rsidRPr="006426DC">
        <w:t xml:space="preserve">pontos de religiões </w:t>
      </w:r>
      <w:r w:rsidR="00404994" w:rsidRPr="006426DC">
        <w:t>ancestrais</w:t>
      </w:r>
      <w:r w:rsidRPr="006426DC">
        <w:t xml:space="preserve">), </w:t>
      </w:r>
      <w:r w:rsidR="00C24D8B" w:rsidRPr="006426DC">
        <w:t xml:space="preserve">com </w:t>
      </w:r>
      <w:r w:rsidRPr="006426DC">
        <w:t xml:space="preserve">uso de instrumentos percussivos. Base de todo o meu reconhecimento em práticas de culturas e estéticas negras, a </w:t>
      </w:r>
      <w:r w:rsidRPr="006426DC">
        <w:rPr>
          <w:i/>
          <w:iCs/>
        </w:rPr>
        <w:t>Capoeira Angola</w:t>
      </w:r>
      <w:r w:rsidRPr="006426DC">
        <w:t xml:space="preserve"> me fez iniciar um processo de autoconhecimento, </w:t>
      </w:r>
      <w:r w:rsidR="00CD2362" w:rsidRPr="006426DC">
        <w:t xml:space="preserve">identidade, </w:t>
      </w:r>
      <w:r w:rsidRPr="006426DC">
        <w:t xml:space="preserve">politização e exercício estético. Posteriormente, passei a experimentar a prática da </w:t>
      </w:r>
      <w:r w:rsidRPr="006426DC">
        <w:rPr>
          <w:i/>
          <w:iCs/>
        </w:rPr>
        <w:t xml:space="preserve">Capoeira </w:t>
      </w:r>
      <w:r w:rsidR="00321674" w:rsidRPr="006426DC">
        <w:t>como</w:t>
      </w:r>
      <w:r w:rsidRPr="006426DC">
        <w:t xml:space="preserve"> técnica de preparação para atuantes, nos espetáculos que </w:t>
      </w:r>
      <w:r w:rsidR="007F1815" w:rsidRPr="006426DC">
        <w:t xml:space="preserve">comecei </w:t>
      </w:r>
      <w:r w:rsidRPr="006426DC">
        <w:t xml:space="preserve">a elaborar, </w:t>
      </w:r>
      <w:r w:rsidR="00C76C92" w:rsidRPr="006426DC">
        <w:t xml:space="preserve">dirigir, </w:t>
      </w:r>
      <w:r w:rsidRPr="006426DC">
        <w:t>encenar...</w:t>
      </w:r>
      <w:r w:rsidR="000E0AEA" w:rsidRPr="006426DC">
        <w:t xml:space="preserve"> </w:t>
      </w:r>
    </w:p>
    <w:p w14:paraId="5961FEB3" w14:textId="36F5CFB4" w:rsidR="000E0AEA" w:rsidRPr="006426DC" w:rsidRDefault="00CA5B29" w:rsidP="00377D50">
      <w:pPr>
        <w:ind w:firstLine="851"/>
      </w:pPr>
      <w:r w:rsidRPr="006426DC">
        <w:t xml:space="preserve">Mas quais as características da negritude amazônida e de seus territórios? Suspeito ver nos corpos que dançam as danças de motrizes africanas um desses territórios. Se, </w:t>
      </w:r>
      <w:r w:rsidR="004643EF" w:rsidRPr="006426DC">
        <w:t xml:space="preserve">de acordo com </w:t>
      </w:r>
      <w:r w:rsidRPr="006426DC">
        <w:t xml:space="preserve">as teorias da </w:t>
      </w:r>
      <w:r w:rsidRPr="006426DC">
        <w:rPr>
          <w:i/>
          <w:iCs/>
        </w:rPr>
        <w:t>performance</w:t>
      </w:r>
      <w:r w:rsidRPr="006426DC">
        <w:t>, o conhecimento incorporado atualiza comportamentos restaurados</w:t>
      </w:r>
      <w:r w:rsidR="00DD2ECA" w:rsidRPr="006426DC">
        <w:t>, vemos</w:t>
      </w:r>
      <w:r w:rsidR="0050783A" w:rsidRPr="006426DC">
        <w:t>,</w:t>
      </w:r>
      <w:r w:rsidR="00DD2ECA" w:rsidRPr="006426DC">
        <w:t xml:space="preserve"> </w:t>
      </w:r>
      <w:r w:rsidRPr="006426DC">
        <w:t>então</w:t>
      </w:r>
      <w:r w:rsidR="00DD2ECA" w:rsidRPr="006426DC">
        <w:t xml:space="preserve">, </w:t>
      </w:r>
      <w:r w:rsidRPr="006426DC">
        <w:t xml:space="preserve">nas danças – sagradas e de folguedo, assim como também nas de </w:t>
      </w:r>
      <w:r w:rsidRPr="006426DC">
        <w:lastRenderedPageBreak/>
        <w:t>palco –, a instauração de Áfricas nas Américas ou</w:t>
      </w:r>
      <w:r w:rsidR="0045015C" w:rsidRPr="006426DC">
        <w:t>,</w:t>
      </w:r>
      <w:r w:rsidRPr="006426DC">
        <w:t xml:space="preserve"> mais precisamente, neste caso, na Amazônia, numa sucessão em linearidade, de um aprendizado corporal repassado pela oralidade e pela ligação com um mestre ancestral.</w:t>
      </w:r>
      <w:r w:rsidR="000E0AEA" w:rsidRPr="006426DC">
        <w:t xml:space="preserve"> </w:t>
      </w:r>
    </w:p>
    <w:p w14:paraId="7653FADA" w14:textId="77777777" w:rsidR="000E0AEA" w:rsidRPr="006426DC" w:rsidRDefault="00CA5B29" w:rsidP="00377D50">
      <w:pPr>
        <w:ind w:firstLine="851"/>
      </w:pPr>
      <w:r w:rsidRPr="006426DC">
        <w:t>Encontramos nos terreiros – territórios de práticas culturais de matriz africana – um tipo de conhecimento produzido nas corporeidades e oralidades, assim como nos gestos que contam a história dos ancestrais africanos, conhecimentos vivos de motrizes africanas. Produção literária que se dá em ambientes de memórias, situados além dos muros de universidades, museus e bibliotecas, ou como diria Martins, com quem dialogo para pensar o corpo como território de produção de conhecimento: “O corpo, em contínuo processo de deslocamento e de ressignificação, torna-se ele próprio uma geografia, uma paisagem, um território de linguagens, um continente sem fim trespassado de palavras.”</w:t>
      </w:r>
      <w:r w:rsidR="000E0AEA" w:rsidRPr="006426DC">
        <w:t xml:space="preserve"> </w:t>
      </w:r>
    </w:p>
    <w:p w14:paraId="2F164E67" w14:textId="0CC79C24" w:rsidR="00CA5B29" w:rsidRPr="006426DC" w:rsidRDefault="00CA5B29" w:rsidP="00377D50">
      <w:pPr>
        <w:ind w:firstLine="851"/>
      </w:pPr>
      <w:r w:rsidRPr="006426DC">
        <w:t xml:space="preserve">Venho </w:t>
      </w:r>
      <w:r w:rsidR="00966ECD" w:rsidRPr="006426DC">
        <w:t xml:space="preserve">circulando por </w:t>
      </w:r>
      <w:r w:rsidRPr="006426DC">
        <w:t>espaços que, pela cultura dominante, v</w:t>
      </w:r>
      <w:r w:rsidR="003E0106" w:rsidRPr="006426DC">
        <w:t>ê</w:t>
      </w:r>
      <w:r w:rsidRPr="006426DC">
        <w:t>m sendo, não sem resistência, subalternizados: falo especificamente de culturas negras. Subalternizado</w:t>
      </w:r>
      <w:r w:rsidR="00A45F70" w:rsidRPr="006426DC">
        <w:t>s</w:t>
      </w:r>
      <w:r w:rsidRPr="006426DC">
        <w:t xml:space="preserve"> </w:t>
      </w:r>
      <w:r w:rsidR="006D1CEA" w:rsidRPr="006426DC">
        <w:t>pelo</w:t>
      </w:r>
      <w:r w:rsidRPr="006426DC">
        <w:t xml:space="preserve"> olhar perverso do colonizador e da colonizadora</w:t>
      </w:r>
      <w:r w:rsidR="00A45F70" w:rsidRPr="006426DC">
        <w:t>;</w:t>
      </w:r>
      <w:r w:rsidRPr="006426DC">
        <w:t xml:space="preserve"> </w:t>
      </w:r>
      <w:r w:rsidR="006D1CEA" w:rsidRPr="006426DC">
        <w:t xml:space="preserve">porém </w:t>
      </w:r>
      <w:r w:rsidR="00A45F70" w:rsidRPr="006426DC">
        <w:t>altivo</w:t>
      </w:r>
      <w:r w:rsidR="00F97FAE" w:rsidRPr="006426DC">
        <w:t>s</w:t>
      </w:r>
      <w:r w:rsidRPr="006426DC">
        <w:t xml:space="preserve"> na </w:t>
      </w:r>
      <w:r w:rsidRPr="006426DC">
        <w:rPr>
          <w:i/>
          <w:iCs/>
        </w:rPr>
        <w:t>rExistência</w:t>
      </w:r>
      <w:r w:rsidRPr="006426DC">
        <w:t xml:space="preserve">, no conhecimento da vida, experiências e conhecimentos, sentindo-os com racionalidades várias, compreensões por vias situadas muito além de um simplismo reducionista, dicotômico. </w:t>
      </w:r>
    </w:p>
    <w:p w14:paraId="05CA8BC8" w14:textId="77777777" w:rsidR="00CA5B29" w:rsidRPr="006426DC" w:rsidRDefault="00CA5B29" w:rsidP="00377D50">
      <w:pPr>
        <w:ind w:firstLine="708"/>
      </w:pPr>
    </w:p>
    <w:p w14:paraId="46611A46" w14:textId="281C717F" w:rsidR="00CA5B29" w:rsidRPr="006426DC" w:rsidRDefault="00CA5B29" w:rsidP="00377D50">
      <w:pPr>
        <w:spacing w:line="240" w:lineRule="auto"/>
        <w:ind w:left="2268"/>
        <w:rPr>
          <w:sz w:val="22"/>
          <w:szCs w:val="22"/>
        </w:rPr>
      </w:pPr>
      <w:r w:rsidRPr="006426DC">
        <w:rPr>
          <w:sz w:val="22"/>
          <w:szCs w:val="22"/>
        </w:rPr>
        <w:t xml:space="preserve">[...] mais do que resistência, que significa reagir a uma ação anterior e, assim, sempre uma ação reflexa, temos r-existência, [quer] dizer, uma forma de existir, uma determinada matriz de racionalidade que age nas circunstâncias, inclusive reage, a partir de um </w:t>
      </w:r>
      <w:r w:rsidRPr="006426DC">
        <w:rPr>
          <w:i/>
          <w:iCs/>
          <w:sz w:val="22"/>
          <w:szCs w:val="22"/>
        </w:rPr>
        <w:t>topoi</w:t>
      </w:r>
      <w:r w:rsidRPr="006426DC">
        <w:rPr>
          <w:sz w:val="22"/>
          <w:szCs w:val="22"/>
        </w:rPr>
        <w:t>, enfim, de um lugar próprio, tanto geográfico como epistêmico. Na verdade, age entre duas lógicas</w:t>
      </w:r>
      <w:r w:rsidR="009C533A" w:rsidRPr="006426DC">
        <w:rPr>
          <w:sz w:val="22"/>
          <w:szCs w:val="22"/>
        </w:rPr>
        <w:t xml:space="preserve"> (</w:t>
      </w:r>
      <w:r w:rsidR="009C533A" w:rsidRPr="006426DC">
        <w:rPr>
          <w:sz w:val="22"/>
          <w:szCs w:val="22"/>
        </w:rPr>
        <w:t>G</w:t>
      </w:r>
      <w:r w:rsidR="009C533A" w:rsidRPr="006426DC">
        <w:rPr>
          <w:sz w:val="22"/>
          <w:szCs w:val="22"/>
        </w:rPr>
        <w:t xml:space="preserve">ONÇALVES, 2012, </w:t>
      </w:r>
      <w:r w:rsidR="009C533A" w:rsidRPr="006426DC">
        <w:rPr>
          <w:sz w:val="22"/>
          <w:szCs w:val="22"/>
        </w:rPr>
        <w:t>p. 51)</w:t>
      </w:r>
      <w:r w:rsidR="009C533A" w:rsidRPr="006426DC">
        <w:rPr>
          <w:sz w:val="22"/>
          <w:szCs w:val="22"/>
        </w:rPr>
        <w:t>.</w:t>
      </w:r>
      <w:r w:rsidRPr="006426DC">
        <w:rPr>
          <w:sz w:val="22"/>
          <w:szCs w:val="22"/>
        </w:rPr>
        <w:t xml:space="preserve"> </w:t>
      </w:r>
    </w:p>
    <w:p w14:paraId="1639C620" w14:textId="77777777" w:rsidR="00CA5B29" w:rsidRPr="006426DC" w:rsidRDefault="00CA5B29" w:rsidP="00377D50">
      <w:pPr>
        <w:ind w:firstLine="708"/>
      </w:pPr>
    </w:p>
    <w:p w14:paraId="4172732C" w14:textId="5124E498" w:rsidR="00CA5B29" w:rsidRPr="006426DC" w:rsidRDefault="00CA5B29" w:rsidP="00377D50">
      <w:pPr>
        <w:ind w:firstLine="851"/>
        <w:rPr>
          <w:sz w:val="22"/>
          <w:szCs w:val="22"/>
        </w:rPr>
      </w:pPr>
      <w:r w:rsidRPr="006426DC">
        <w:t xml:space="preserve">Na Região Norte do Brasil, assim como no Nordeste, o projeto de embranquecimento da nação não se concretizou. Então, como não associar as discriminações que nortistas e nordestinos sofremos na Região Sudeste como mais uma marca da perseguição e do preconceito que toda a cultura negra sofre? Fora da Amazônia me descobri nortista, estrangeira dentro do próprio Brasil, que na sua terceira maior capital, em muitos momentos, sugeria a mim o lugar da mucama – por ter ousado migrar?! Quero dialogar com a ideia </w:t>
      </w:r>
      <w:proofErr w:type="gramStart"/>
      <w:r w:rsidRPr="006426DC">
        <w:t>que</w:t>
      </w:r>
      <w:proofErr w:type="gramEnd"/>
      <w:r w:rsidRPr="006426DC">
        <w:t xml:space="preserve"> a pesquisadora Lélia Gonzales, que utiliza o termo </w:t>
      </w:r>
      <w:r w:rsidR="002D7827" w:rsidRPr="006426DC">
        <w:t>“</w:t>
      </w:r>
      <w:r w:rsidRPr="006426DC">
        <w:t>mucama</w:t>
      </w:r>
      <w:r w:rsidR="002D7827" w:rsidRPr="006426DC">
        <w:t>”</w:t>
      </w:r>
      <w:r w:rsidRPr="006426DC">
        <w:t xml:space="preserve"> para pensar racismo e sexismo como pilastras de formação da sociedade brasileira, tentando impor à mulher negra um lugar de subalternidade. </w:t>
      </w:r>
    </w:p>
    <w:p w14:paraId="5EB925A4" w14:textId="77777777" w:rsidR="00CA5B29" w:rsidRPr="006426DC" w:rsidRDefault="00CA5B29" w:rsidP="00377D50">
      <w:pPr>
        <w:ind w:firstLine="708"/>
      </w:pPr>
    </w:p>
    <w:p w14:paraId="7FE5E96E" w14:textId="123D402A" w:rsidR="00CA5B29" w:rsidRPr="006426DC" w:rsidRDefault="00CA5B29" w:rsidP="00377D50">
      <w:pPr>
        <w:spacing w:line="240" w:lineRule="auto"/>
        <w:ind w:left="2268"/>
        <w:rPr>
          <w:sz w:val="22"/>
          <w:szCs w:val="22"/>
        </w:rPr>
      </w:pPr>
      <w:r w:rsidRPr="006426DC">
        <w:rPr>
          <w:sz w:val="22"/>
          <w:szCs w:val="22"/>
        </w:rPr>
        <w:t>Acontece que a mucama permitida, a empregada doméstica, só faz cutucar a culpabilidade branca porque ela continua sendo mucama, com todas as letras. Por isso ela é violenta e concretamente reprimida. Os exemplos não faltam, nesse sentido; se a gente articular divisão racial e sexual do trabalho fica até simples. Por que será que ela só desempenha atividades que não implicam em lidar com o público? Ou seja, atividades onde não pode ser vista? Por que os anúncios de emprego falam tanto em boa aparência? Por que será que na casa das madames ela só pode ser cozinheira, arrumadeira ou faxineira e raramente copeira? Por</w:t>
      </w:r>
      <w:r w:rsidR="009F4FC4" w:rsidRPr="006426DC">
        <w:rPr>
          <w:sz w:val="22"/>
          <w:szCs w:val="22"/>
        </w:rPr>
        <w:t xml:space="preserve"> </w:t>
      </w:r>
      <w:r w:rsidRPr="006426DC">
        <w:rPr>
          <w:sz w:val="22"/>
          <w:szCs w:val="22"/>
        </w:rPr>
        <w:t>que é natural que ela seja a servente nas escolas, nos supermercados, nos hospitais etc</w:t>
      </w:r>
      <w:r w:rsidR="00A207B8" w:rsidRPr="006426DC">
        <w:rPr>
          <w:sz w:val="22"/>
          <w:szCs w:val="22"/>
        </w:rPr>
        <w:t>.</w:t>
      </w:r>
      <w:r w:rsidR="009F4FC4" w:rsidRPr="006426DC">
        <w:rPr>
          <w:sz w:val="22"/>
          <w:szCs w:val="22"/>
        </w:rPr>
        <w:t>?</w:t>
      </w:r>
      <w:r w:rsidRPr="006426DC">
        <w:rPr>
          <w:sz w:val="22"/>
          <w:szCs w:val="22"/>
        </w:rPr>
        <w:t xml:space="preserve"> </w:t>
      </w:r>
      <w:r w:rsidR="002D7827" w:rsidRPr="006426DC">
        <w:rPr>
          <w:sz w:val="22"/>
          <w:szCs w:val="22"/>
        </w:rPr>
        <w:t>(GONZALEZ, 2012, p</w:t>
      </w:r>
      <w:r w:rsidR="002D7827" w:rsidRPr="006426DC">
        <w:t>. 233)</w:t>
      </w:r>
      <w:r w:rsidR="002D7827" w:rsidRPr="006426DC">
        <w:t>.</w:t>
      </w:r>
    </w:p>
    <w:p w14:paraId="32390D89" w14:textId="77777777" w:rsidR="00CA5B29" w:rsidRPr="006426DC" w:rsidRDefault="00CA5B29" w:rsidP="00377D50">
      <w:pPr>
        <w:ind w:left="851"/>
        <w:rPr>
          <w:sz w:val="22"/>
          <w:szCs w:val="22"/>
        </w:rPr>
      </w:pPr>
    </w:p>
    <w:p w14:paraId="43234B01" w14:textId="046DE4CB" w:rsidR="00C46084" w:rsidRPr="006426DC" w:rsidRDefault="00CA5B29" w:rsidP="00377D50">
      <w:pPr>
        <w:ind w:firstLine="851"/>
      </w:pPr>
      <w:r w:rsidRPr="006426DC">
        <w:t xml:space="preserve">Essa mentalidade </w:t>
      </w:r>
      <w:r w:rsidR="00A207B8" w:rsidRPr="006426DC">
        <w:t>s</w:t>
      </w:r>
      <w:r w:rsidRPr="006426DC">
        <w:t>e faz presente na Amazônia e em Belém, pois aqui também estamos imersos numa cidade racista, sexista, excludente</w:t>
      </w:r>
      <w:r w:rsidR="00B20174" w:rsidRPr="006426DC">
        <w:t>..</w:t>
      </w:r>
      <w:r w:rsidRPr="006426DC">
        <w:t xml:space="preserve">. O que dizer sobre a prática de “trazer” meninas do interior para trabalharem em </w:t>
      </w:r>
      <w:r w:rsidRPr="006426DC">
        <w:rPr>
          <w:i/>
          <w:iCs/>
        </w:rPr>
        <w:t>casas de família</w:t>
      </w:r>
      <w:r w:rsidRPr="006426DC">
        <w:t>, em condições duvidosíssimas, muitas vezes!? Com uma classe dominante que internalizou muito bem os valores da colonização, por um lado, sob o pretexto, de que somos mestiços, morenos, tenta-se homogeneizar os sujeitos, para desta forma invisibilizar suas identidades e importâncias</w:t>
      </w:r>
      <w:r w:rsidR="00B20174" w:rsidRPr="006426DC">
        <w:t>;</w:t>
      </w:r>
      <w:r w:rsidRPr="006426DC">
        <w:t xml:space="preserve"> e</w:t>
      </w:r>
      <w:r w:rsidR="00B20174" w:rsidRPr="006426DC">
        <w:t>,</w:t>
      </w:r>
      <w:r w:rsidRPr="006426DC">
        <w:t xml:space="preserve"> por outro</w:t>
      </w:r>
      <w:r w:rsidR="00B20174" w:rsidRPr="006426DC">
        <w:t xml:space="preserve"> lado</w:t>
      </w:r>
      <w:r w:rsidR="00A0727A" w:rsidRPr="006426DC">
        <w:t>,</w:t>
      </w:r>
      <w:r w:rsidRPr="006426DC">
        <w:t xml:space="preserve"> lidamos com uma super valorização de padrões colonizados em várias estruturas da cidade.</w:t>
      </w:r>
      <w:r w:rsidR="00C46084" w:rsidRPr="006426DC">
        <w:t xml:space="preserve"> </w:t>
      </w:r>
    </w:p>
    <w:p w14:paraId="24D42DAF" w14:textId="7FF91A18" w:rsidR="00C46084" w:rsidRPr="006426DC" w:rsidRDefault="00CA5B29" w:rsidP="00377D50">
      <w:pPr>
        <w:ind w:firstLine="851"/>
      </w:pPr>
      <w:r w:rsidRPr="006426DC">
        <w:t xml:space="preserve">Por fim, nossas comidas e danças, nossas falas e gestos... herdamos de quem? Lembro de </w:t>
      </w:r>
      <w:r w:rsidRPr="006426DC">
        <w:rPr>
          <w:i/>
          <w:iCs/>
        </w:rPr>
        <w:t>Mametu Nangetu</w:t>
      </w:r>
      <w:r w:rsidRPr="006426DC">
        <w:t xml:space="preserve"> falando sobre como se sentia ao dançar com o </w:t>
      </w:r>
      <w:r w:rsidRPr="006426DC">
        <w:rPr>
          <w:i/>
          <w:iCs/>
        </w:rPr>
        <w:t>Nkissi</w:t>
      </w:r>
      <w:r w:rsidRPr="006426DC">
        <w:t xml:space="preserve"> e dizer </w:t>
      </w:r>
      <w:r w:rsidRPr="006426DC">
        <w:rPr>
          <w:i/>
          <w:iCs/>
        </w:rPr>
        <w:t>“quando eu danço, eu sou uma rainha”</w:t>
      </w:r>
      <w:r w:rsidRPr="006426DC">
        <w:t>. Essa frase diz muito sobre a possibilidade de instaurar, com a dança, territórios de subversão da lógica colonizadora dos corpos. Qual a importância de falar sobre danças negras na cidade? Muitas importâncias, dentre elas pensar o porquê de, no curso de Graduação de Dança d</w:t>
      </w:r>
      <w:r w:rsidR="001755A2" w:rsidRPr="006426DC">
        <w:t>a UFPA</w:t>
      </w:r>
      <w:r w:rsidRPr="006426DC">
        <w:t>, não haver uma cadeira, ao menos uma, voltada para o ensino de danças de motrizes africanas, se na Amazônia não somos predominantemente europeus.</w:t>
      </w:r>
      <w:r w:rsidR="00C46084" w:rsidRPr="006426DC">
        <w:t xml:space="preserve"> </w:t>
      </w:r>
    </w:p>
    <w:p w14:paraId="4EFE0630" w14:textId="55186B2B" w:rsidR="00CA5B29" w:rsidRPr="006426DC" w:rsidRDefault="00CA5B29" w:rsidP="00377D50">
      <w:pPr>
        <w:ind w:firstLine="851"/>
      </w:pPr>
      <w:r w:rsidRPr="006426DC">
        <w:t xml:space="preserve">Pés que giram descalços nas rodas, braços arqueados para o alto nos giros que ocupam terreiros, ruas... Os pés fazem desenhos na terra, respondem ao frenesi dos tambores, num sempre diálogo entre dançante e tocador. </w:t>
      </w:r>
      <w:r w:rsidRPr="006426DC">
        <w:rPr>
          <w:i/>
          <w:iCs/>
        </w:rPr>
        <w:t>“E fica num gira, num gira girando, chamando pra roda pra modo de girar”</w:t>
      </w:r>
      <w:r w:rsidRPr="006426DC">
        <w:t>, como diria a poeta Roberta Tavares.</w:t>
      </w:r>
    </w:p>
    <w:p w14:paraId="02402D84" w14:textId="77777777" w:rsidR="00CA5B29" w:rsidRPr="006426DC" w:rsidRDefault="00CA5B29" w:rsidP="00377D50">
      <w:pPr>
        <w:rPr>
          <w:b/>
          <w:bCs/>
        </w:rPr>
      </w:pPr>
    </w:p>
    <w:p w14:paraId="731EDEC4" w14:textId="6610EC0C" w:rsidR="00CA5B29" w:rsidRPr="006426DC" w:rsidRDefault="00CA5B29" w:rsidP="00377D50">
      <w:pPr>
        <w:pStyle w:val="PargrafodaLista"/>
        <w:numPr>
          <w:ilvl w:val="0"/>
          <w:numId w:val="37"/>
        </w:numPr>
        <w:ind w:left="284" w:hanging="284"/>
        <w:rPr>
          <w:b/>
          <w:bCs/>
          <w:i/>
          <w:iCs/>
        </w:rPr>
      </w:pPr>
      <w:r w:rsidRPr="006426DC">
        <w:rPr>
          <w:b/>
          <w:bCs/>
        </w:rPr>
        <w:t xml:space="preserve">Procurando Ogum, que é o caminho em si, </w:t>
      </w:r>
      <w:r w:rsidRPr="006426DC">
        <w:rPr>
          <w:b/>
          <w:bCs/>
          <w:i/>
          <w:iCs/>
        </w:rPr>
        <w:t>encontrei casa de ter onde ir</w:t>
      </w:r>
    </w:p>
    <w:p w14:paraId="11E5B93C" w14:textId="77777777" w:rsidR="00CA5B29" w:rsidRPr="006426DC" w:rsidRDefault="00CA5B29" w:rsidP="00377D50">
      <w:pPr>
        <w:rPr>
          <w:b/>
          <w:bCs/>
        </w:rPr>
      </w:pPr>
    </w:p>
    <w:p w14:paraId="68DF766B" w14:textId="4EF0812D" w:rsidR="00C46084" w:rsidRPr="006426DC" w:rsidRDefault="00CA5B29" w:rsidP="00377D50">
      <w:pPr>
        <w:ind w:firstLine="851"/>
        <w:rPr>
          <w:i/>
          <w:iCs/>
        </w:rPr>
      </w:pPr>
      <w:r w:rsidRPr="006426DC">
        <w:lastRenderedPageBreak/>
        <w:t xml:space="preserve">Em Belo Horizonte, só aumentava em mim a necessidade de encontros com negritudes e aprendizagens com outras formas de organização, </w:t>
      </w:r>
      <w:r w:rsidRPr="006426DC">
        <w:rPr>
          <w:i/>
          <w:iCs/>
        </w:rPr>
        <w:t>aquilombamentos</w:t>
      </w:r>
      <w:r w:rsidRPr="006426DC">
        <w:t xml:space="preserve">. Foi aí que passei a praticar dança afro-brasileira de palco e foi como voluntária num projeto social na comunidade da Vila Fazendinha que, mesmo sem saber exatamente o significado, vi-me pela primeira vez diante de um tabuleiro de </w:t>
      </w:r>
      <w:r w:rsidRPr="006426DC">
        <w:rPr>
          <w:i/>
          <w:iCs/>
        </w:rPr>
        <w:t>jogo de búzios</w:t>
      </w:r>
      <w:r w:rsidRPr="006426DC">
        <w:t>, ouvindo de Mãe Ifigênia</w:t>
      </w:r>
      <w:r w:rsidRPr="006426DC">
        <w:rPr>
          <w:rStyle w:val="Refdenotaderodap"/>
        </w:rPr>
        <w:footnoteReference w:id="1"/>
      </w:r>
      <w:r w:rsidRPr="006426DC">
        <w:t xml:space="preserve">, Mametu Muiandê, que eu era filha de Ogum: </w:t>
      </w:r>
      <w:r w:rsidRPr="006426DC">
        <w:rPr>
          <w:i/>
          <w:iCs/>
        </w:rPr>
        <w:t>“</w:t>
      </w:r>
      <w:r w:rsidR="00FB276D" w:rsidRPr="006426DC">
        <w:rPr>
          <w:i/>
          <w:iCs/>
        </w:rPr>
        <w:t>é</w:t>
      </w:r>
      <w:r w:rsidRPr="006426DC">
        <w:rPr>
          <w:i/>
          <w:iCs/>
        </w:rPr>
        <w:t xml:space="preserve"> ele que te faz correr mundo, filha!”</w:t>
      </w:r>
      <w:r w:rsidR="00C46084" w:rsidRPr="006426DC">
        <w:rPr>
          <w:i/>
          <w:iCs/>
        </w:rPr>
        <w:t xml:space="preserve"> </w:t>
      </w:r>
    </w:p>
    <w:p w14:paraId="680E6EAD" w14:textId="547EA17C" w:rsidR="00CA5B29" w:rsidRPr="006426DC" w:rsidRDefault="00CA5B29" w:rsidP="002C3287">
      <w:pPr>
        <w:ind w:firstLine="851"/>
      </w:pPr>
      <w:r w:rsidRPr="006426DC">
        <w:t>Naquele momento, em 2001, meu trabalho como voluntária era acompanha</w:t>
      </w:r>
      <w:r w:rsidR="00FB276D" w:rsidRPr="006426DC">
        <w:t>r</w:t>
      </w:r>
      <w:r w:rsidRPr="006426DC">
        <w:t xml:space="preserve"> aulas de </w:t>
      </w:r>
      <w:r w:rsidRPr="006426DC">
        <w:rPr>
          <w:i/>
          <w:iCs/>
        </w:rPr>
        <w:t>Capoeira Angola</w:t>
      </w:r>
      <w:r w:rsidRPr="006426DC">
        <w:t xml:space="preserve"> para crianças da comunidade de Vila Fazendinha, onde a Mametu fundou o Quilombo </w:t>
      </w:r>
      <w:r w:rsidRPr="006426DC">
        <w:rPr>
          <w:i/>
          <w:iCs/>
        </w:rPr>
        <w:t>Manzo Ngunzo Kaiango</w:t>
      </w:r>
      <w:r w:rsidRPr="006426DC">
        <w:t xml:space="preserve">. Por desejo de autoconhecimento, curiosa em saber o que significava, afinal, ser </w:t>
      </w:r>
      <w:r w:rsidR="00E076F5" w:rsidRPr="006426DC">
        <w:t>‘</w:t>
      </w:r>
      <w:r w:rsidRPr="006426DC">
        <w:t>filha de Ogum</w:t>
      </w:r>
      <w:r w:rsidR="00E076F5" w:rsidRPr="006426DC">
        <w:t>’</w:t>
      </w:r>
      <w:r w:rsidRPr="006426DC">
        <w:t xml:space="preserve"> – mas também por identificar nos capoeiristas com os quais eu convivia há alguns anos</w:t>
      </w:r>
      <w:r w:rsidR="008C1539" w:rsidRPr="006426DC">
        <w:t xml:space="preserve"> como adepta</w:t>
      </w:r>
      <w:r w:rsidR="009D078B" w:rsidRPr="006426DC">
        <w:t xml:space="preserve">, </w:t>
      </w:r>
      <w:r w:rsidRPr="006426DC">
        <w:t xml:space="preserve">um pertencimento a um grupo de guerreiros –, lancei-me ao encontro do </w:t>
      </w:r>
      <w:r w:rsidRPr="006426DC">
        <w:rPr>
          <w:i/>
          <w:iCs/>
        </w:rPr>
        <w:t>Rei de Irê</w:t>
      </w:r>
      <w:r w:rsidRPr="006426DC">
        <w:rPr>
          <w:rStyle w:val="Refdenotaderodap"/>
          <w:i/>
          <w:iCs/>
        </w:rPr>
        <w:footnoteReference w:id="2"/>
      </w:r>
      <w:r w:rsidRPr="006426DC">
        <w:t xml:space="preserve">. Foram muitos anos depois que me deparei com outras características desta entidade, para além da faceta que ficou mais conhecida no Brasil </w:t>
      </w:r>
      <w:r w:rsidRPr="006426DC">
        <w:rPr>
          <w:i/>
          <w:iCs/>
        </w:rPr>
        <w:t>– “Ogum é aquele a quem pertence tudo de criativo no mundo”</w:t>
      </w:r>
      <w:r w:rsidRPr="006426DC">
        <w:t>, diz Prandi (2001, p. 99).</w:t>
      </w:r>
    </w:p>
    <w:p w14:paraId="20F9DFAC" w14:textId="77777777" w:rsidR="00E7083D" w:rsidRPr="006426DC" w:rsidRDefault="00E7083D" w:rsidP="002C3287">
      <w:pPr>
        <w:ind w:firstLine="851"/>
      </w:pPr>
    </w:p>
    <w:p w14:paraId="0CB8D664" w14:textId="31B1DDCA" w:rsidR="00CA5B29" w:rsidRPr="006426DC" w:rsidRDefault="00CA5B29" w:rsidP="009613FB">
      <w:pPr>
        <w:jc w:val="center"/>
        <w:rPr>
          <w:b/>
          <w:bCs/>
          <w:noProof/>
          <w:sz w:val="20"/>
          <w:szCs w:val="20"/>
        </w:rPr>
      </w:pPr>
      <w:r w:rsidRPr="006426DC">
        <w:rPr>
          <w:noProof/>
        </w:rPr>
        <w:drawing>
          <wp:inline distT="0" distB="0" distL="0" distR="0" wp14:anchorId="42A62060" wp14:editId="61F2AF3B">
            <wp:extent cx="1989823" cy="2908049"/>
            <wp:effectExtent l="0" t="0" r="0" b="6985"/>
            <wp:docPr id="8" name="Imagem 8" descr="Uma imagem contendo menina, mesa, jogando,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menina, mesa, jogando, pequen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l="-180" t="-119" r="476" b="-2"/>
                    <a:stretch>
                      <a:fillRect/>
                    </a:stretch>
                  </pic:blipFill>
                  <pic:spPr bwMode="auto">
                    <a:xfrm>
                      <a:off x="0" y="0"/>
                      <a:ext cx="2011076" cy="2939109"/>
                    </a:xfrm>
                    <a:prstGeom prst="rect">
                      <a:avLst/>
                    </a:prstGeom>
                    <a:noFill/>
                    <a:ln>
                      <a:noFill/>
                    </a:ln>
                  </pic:spPr>
                </pic:pic>
              </a:graphicData>
            </a:graphic>
          </wp:inline>
        </w:drawing>
      </w:r>
      <w:r w:rsidRPr="006426DC">
        <w:rPr>
          <w:b/>
          <w:noProof/>
          <w:sz w:val="20"/>
          <w:szCs w:val="20"/>
        </w:rPr>
        <w:drawing>
          <wp:inline distT="0" distB="0" distL="0" distR="0" wp14:anchorId="7A34D3F2" wp14:editId="1493AB5B">
            <wp:extent cx="2133600" cy="2930852"/>
            <wp:effectExtent l="0" t="0" r="0" b="3175"/>
            <wp:docPr id="7" name="Imagem 7" descr="Desenho de uma pesso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Desenho de uma pessoa&#10;&#10;Descrição gerada automaticamente com confiança baixa"/>
                    <pic:cNvPicPr>
                      <a:picLocks noChangeAspect="1" noChangeArrowheads="1"/>
                    </pic:cNvPicPr>
                  </pic:nvPicPr>
                  <pic:blipFill>
                    <a:blip r:embed="rId11" cstate="print">
                      <a:extLst>
                        <a:ext uri="{28A0092B-C50C-407E-A947-70E740481C1C}">
                          <a14:useLocalDpi xmlns:a14="http://schemas.microsoft.com/office/drawing/2010/main" val="0"/>
                        </a:ext>
                      </a:extLst>
                    </a:blip>
                    <a:srcRect l="-159" t="-876" r="607" b="1244"/>
                    <a:stretch>
                      <a:fillRect/>
                    </a:stretch>
                  </pic:blipFill>
                  <pic:spPr bwMode="auto">
                    <a:xfrm>
                      <a:off x="0" y="0"/>
                      <a:ext cx="2172100" cy="2983738"/>
                    </a:xfrm>
                    <a:prstGeom prst="rect">
                      <a:avLst/>
                    </a:prstGeom>
                    <a:noFill/>
                    <a:ln>
                      <a:noFill/>
                    </a:ln>
                  </pic:spPr>
                </pic:pic>
              </a:graphicData>
            </a:graphic>
          </wp:inline>
        </w:drawing>
      </w:r>
    </w:p>
    <w:p w14:paraId="2A057141" w14:textId="47500279" w:rsidR="00CA5B29" w:rsidRPr="006426DC" w:rsidRDefault="00161A2C" w:rsidP="00161A2C">
      <w:pPr>
        <w:spacing w:line="240" w:lineRule="auto"/>
        <w:jc w:val="center"/>
        <w:rPr>
          <w:noProof/>
        </w:rPr>
      </w:pPr>
      <w:r w:rsidRPr="006426DC">
        <w:rPr>
          <w:noProof/>
          <w:sz w:val="20"/>
          <w:szCs w:val="20"/>
        </w:rPr>
        <w:t>Figura 1.</w:t>
      </w:r>
      <w:r w:rsidR="00EA39B6" w:rsidRPr="006426DC">
        <w:rPr>
          <w:noProof/>
          <w:sz w:val="20"/>
          <w:szCs w:val="20"/>
        </w:rPr>
        <w:t xml:space="preserve"> </w:t>
      </w:r>
      <w:r w:rsidR="009C623C" w:rsidRPr="006426DC">
        <w:rPr>
          <w:noProof/>
          <w:sz w:val="20"/>
          <w:szCs w:val="20"/>
        </w:rPr>
        <w:t>A</w:t>
      </w:r>
      <w:r w:rsidR="00CA5B29" w:rsidRPr="006426DC">
        <w:rPr>
          <w:noProof/>
          <w:sz w:val="20"/>
          <w:szCs w:val="20"/>
        </w:rPr>
        <w:t xml:space="preserve">ulas de Dança afro-brasileira, Associação Cultural ‘Eu Sou Angoleiro’, 2015. Dançarinas: Silvia Januária e Carmem Virgolino. </w:t>
      </w:r>
      <w:r w:rsidR="00EA39B6" w:rsidRPr="006426DC">
        <w:rPr>
          <w:noProof/>
          <w:sz w:val="20"/>
          <w:szCs w:val="20"/>
        </w:rPr>
        <w:t>Figura 2. X</w:t>
      </w:r>
      <w:r w:rsidR="00CA5B29" w:rsidRPr="006426DC">
        <w:rPr>
          <w:noProof/>
          <w:sz w:val="20"/>
          <w:szCs w:val="20"/>
        </w:rPr>
        <w:t>ilogravarua de Saluba Nanã, de Jean Ribeiro, 2016</w:t>
      </w:r>
      <w:r w:rsidR="009C623C" w:rsidRPr="006426DC">
        <w:rPr>
          <w:noProof/>
          <w:sz w:val="20"/>
          <w:szCs w:val="20"/>
        </w:rPr>
        <w:t>.</w:t>
      </w:r>
      <w:r w:rsidR="00CA5B29" w:rsidRPr="006426DC">
        <w:rPr>
          <w:noProof/>
          <w:sz w:val="20"/>
          <w:szCs w:val="20"/>
        </w:rPr>
        <w:t xml:space="preserve"> Belém</w:t>
      </w:r>
      <w:r w:rsidR="009C623C" w:rsidRPr="006426DC">
        <w:rPr>
          <w:noProof/>
          <w:sz w:val="20"/>
          <w:szCs w:val="20"/>
        </w:rPr>
        <w:t>, PA</w:t>
      </w:r>
      <w:r w:rsidR="00CA5B29" w:rsidRPr="006426DC">
        <w:rPr>
          <w:noProof/>
          <w:sz w:val="20"/>
          <w:szCs w:val="20"/>
        </w:rPr>
        <w:t>.</w:t>
      </w:r>
    </w:p>
    <w:p w14:paraId="7C278B25" w14:textId="14130816" w:rsidR="00C46084" w:rsidRPr="006426DC" w:rsidRDefault="00CA5B29" w:rsidP="00377D50">
      <w:pPr>
        <w:ind w:firstLine="851"/>
      </w:pPr>
      <w:r w:rsidRPr="006426DC">
        <w:lastRenderedPageBreak/>
        <w:t xml:space="preserve">Senhor da forja, general de exércitos, </w:t>
      </w:r>
      <w:r w:rsidR="007A59AF" w:rsidRPr="006426DC">
        <w:t xml:space="preserve">o artista primevo, </w:t>
      </w:r>
      <w:r w:rsidRPr="006426DC">
        <w:t>aquele que pela tecnologia transforma o mundo, que o recria, embora seja mais conhecido no Brasil como o guerreiro violento.</w:t>
      </w:r>
      <w:r w:rsidR="0069586F" w:rsidRPr="006426DC">
        <w:t xml:space="preserve"> </w:t>
      </w:r>
      <w:r w:rsidR="003F6B69" w:rsidRPr="006426DC">
        <w:t>A</w:t>
      </w:r>
      <w:r w:rsidR="0069586F" w:rsidRPr="006426DC">
        <w:t xml:space="preserve"> força de Ogum é a força da criação</w:t>
      </w:r>
      <w:r w:rsidR="00C43925" w:rsidRPr="006426DC">
        <w:t>!</w:t>
      </w:r>
      <w:r w:rsidR="003F6B69" w:rsidRPr="006426DC">
        <w:t xml:space="preserve"> </w:t>
      </w:r>
      <w:r w:rsidRPr="006426DC">
        <w:t>Como não lembrar que sob a insígnia da violência há também a força de quem transforma o mundo, recriando-o!? Como não lembrar de outras culturas do mundo</w:t>
      </w:r>
      <w:r w:rsidR="00962E28" w:rsidRPr="006426DC">
        <w:t xml:space="preserve">, nas </w:t>
      </w:r>
      <w:r w:rsidRPr="006426DC">
        <w:t>quais narrativas sobre como o homem passou a intervir na natureza</w:t>
      </w:r>
      <w:r w:rsidR="00962E28" w:rsidRPr="006426DC">
        <w:t xml:space="preserve"> – ou </w:t>
      </w:r>
      <w:r w:rsidRPr="006426DC">
        <w:t>seja, sobre a invenção da cultura</w:t>
      </w:r>
      <w:r w:rsidR="00962E28" w:rsidRPr="006426DC">
        <w:t xml:space="preserve"> – nos </w:t>
      </w:r>
      <w:r w:rsidRPr="006426DC">
        <w:t>trazem a figura de algum ente generoso que traz o fogo aos homens, beneficiando-os!?</w:t>
      </w:r>
      <w:r w:rsidR="00C46084" w:rsidRPr="006426DC">
        <w:t xml:space="preserve"> </w:t>
      </w:r>
    </w:p>
    <w:p w14:paraId="45BFEB33" w14:textId="44BE778A" w:rsidR="00C46084" w:rsidRPr="006426DC" w:rsidRDefault="00CA5B29" w:rsidP="00377D50">
      <w:pPr>
        <w:ind w:firstLine="851"/>
      </w:pPr>
      <w:r w:rsidRPr="006426DC">
        <w:t xml:space="preserve">Segundo </w:t>
      </w:r>
      <w:proofErr w:type="spellStart"/>
      <w:r w:rsidRPr="006426DC">
        <w:t>Bachelard</w:t>
      </w:r>
      <w:proofErr w:type="spellEnd"/>
      <w:r w:rsidRPr="006426DC">
        <w:t xml:space="preserve">, filósofo francês que constitui suas exegeses pautado na observação da maneira como os quatro elementos materiais da natureza influenciam a constituição do imaginário humano, embora nunca tenha feito citações para além da própria redoma europeia, em </w:t>
      </w:r>
      <w:r w:rsidRPr="006426DC">
        <w:rPr>
          <w:i/>
          <w:iCs/>
        </w:rPr>
        <w:t>A Terra e os Devaneios da Vontade</w:t>
      </w:r>
      <w:r w:rsidRPr="006426DC">
        <w:t xml:space="preserve">, ao falar sobre o lirismo do ferreiro, associa-o com a força do trabalho, com a energia violenta que serve à transformação. </w:t>
      </w:r>
      <w:r w:rsidR="00785972" w:rsidRPr="006426DC">
        <w:t xml:space="preserve">Encontrei </w:t>
      </w:r>
      <w:r w:rsidRPr="006426DC">
        <w:t xml:space="preserve">possíveis analogias entre a fala de </w:t>
      </w:r>
      <w:proofErr w:type="spellStart"/>
      <w:r w:rsidRPr="006426DC">
        <w:t>Bachelard</w:t>
      </w:r>
      <w:proofErr w:type="spellEnd"/>
      <w:r w:rsidRPr="006426DC">
        <w:t xml:space="preserve"> e o arquétipo presente na figura de Ogum, </w:t>
      </w:r>
      <w:r w:rsidR="00D5263B" w:rsidRPr="006426DC">
        <w:t xml:space="preserve">o ferreiro, </w:t>
      </w:r>
      <w:r w:rsidRPr="006426DC">
        <w:t>criador de todos os utensílios de ferro.</w:t>
      </w:r>
      <w:r w:rsidR="00C46084" w:rsidRPr="006426DC">
        <w:t xml:space="preserve"> </w:t>
      </w:r>
    </w:p>
    <w:p w14:paraId="5DA73F01" w14:textId="3718EB8E" w:rsidR="00C46084" w:rsidRPr="006426DC" w:rsidRDefault="00CA5B29" w:rsidP="00377D50">
      <w:pPr>
        <w:ind w:firstLine="851"/>
      </w:pPr>
      <w:r w:rsidRPr="006426DC">
        <w:t>Parceria entre inteligência e coragem, o ferreiro está diretamente ligado à criação e (co</w:t>
      </w:r>
      <w:r w:rsidR="003B212D" w:rsidRPr="006426DC">
        <w:t>-</w:t>
      </w:r>
      <w:r w:rsidRPr="006426DC">
        <w:t>)criação da realidade, deixando de ser passivo diante dela. “O senhor da forja é um senhor do universo. Trabalha o mundo como um operário trabalha o universo” (</w:t>
      </w:r>
      <w:proofErr w:type="spellStart"/>
      <w:r w:rsidR="00A66DE9" w:rsidRPr="006426DC">
        <w:t>Bachelard</w:t>
      </w:r>
      <w:proofErr w:type="spellEnd"/>
      <w:r w:rsidR="00A66DE9" w:rsidRPr="006426DC">
        <w:t xml:space="preserve">, </w:t>
      </w:r>
      <w:r w:rsidRPr="006426DC">
        <w:t xml:space="preserve">2013, p. 128). Cheio de virtudes dialéticas, Ogum, que é capaz de tantas fúrias, </w:t>
      </w:r>
      <w:r w:rsidR="001555E0" w:rsidRPr="006426DC">
        <w:t xml:space="preserve">também </w:t>
      </w:r>
      <w:r w:rsidR="003B212D" w:rsidRPr="006426DC">
        <w:t xml:space="preserve">cria, </w:t>
      </w:r>
      <w:r w:rsidRPr="006426DC">
        <w:t>protege</w:t>
      </w:r>
      <w:r w:rsidR="003B212D" w:rsidRPr="006426DC">
        <w:t xml:space="preserve"> e</w:t>
      </w:r>
      <w:r w:rsidR="00556CD7" w:rsidRPr="006426DC">
        <w:t xml:space="preserve"> destrói</w:t>
      </w:r>
      <w:r w:rsidRPr="006426DC">
        <w:t>. Ao dançar, encenar, escrever, (re)crio com o criador; meu corpo-faca riscando o chão, produzindo uma escrita</w:t>
      </w:r>
      <w:r w:rsidR="001555E0" w:rsidRPr="006426DC">
        <w:t>-</w:t>
      </w:r>
      <w:r w:rsidRPr="006426DC">
        <w:t xml:space="preserve">navalha; com a força do deus que visita quem ele escolhe, meu sentimento </w:t>
      </w:r>
      <w:r w:rsidR="00137D46" w:rsidRPr="006426DC">
        <w:t xml:space="preserve">de </w:t>
      </w:r>
      <w:r w:rsidRPr="006426DC">
        <w:t>profundo pertencimento. “Ogum está em mim como está no magma da terra.”</w:t>
      </w:r>
      <w:r w:rsidR="00C46084" w:rsidRPr="006426DC">
        <w:t xml:space="preserve"> </w:t>
      </w:r>
    </w:p>
    <w:p w14:paraId="61BE3A36" w14:textId="07DEDCF1" w:rsidR="00C46084" w:rsidRPr="006426DC" w:rsidRDefault="00CA5B29" w:rsidP="00377D50">
      <w:pPr>
        <w:ind w:firstLine="851"/>
      </w:pPr>
      <w:r w:rsidRPr="006426DC">
        <w:t xml:space="preserve">Dentre as histórias que ouvi sobre esse orixá nos terreiros em que estive, de Minas Gerais </w:t>
      </w:r>
      <w:r w:rsidR="0071102D" w:rsidRPr="006426DC">
        <w:t xml:space="preserve">e do </w:t>
      </w:r>
      <w:r w:rsidRPr="006426DC">
        <w:t xml:space="preserve">Pará, afeta-me com paixão aquela que o relaciona com as palhas de Mariô, o dendezeiro: </w:t>
      </w:r>
      <w:r w:rsidR="007862EC" w:rsidRPr="006426DC">
        <w:t>H</w:t>
      </w:r>
      <w:r w:rsidRPr="006426DC">
        <w:t xml:space="preserve">avia um homem muito pobre que tinha sido humilhado por vários poderosos de uma cidade. Este homem consultou o oráculo que o recomendou um </w:t>
      </w:r>
      <w:r w:rsidRPr="006426DC">
        <w:rPr>
          <w:i/>
          <w:iCs/>
        </w:rPr>
        <w:t>ebó</w:t>
      </w:r>
      <w:r w:rsidRPr="006426DC">
        <w:t xml:space="preserve">, uma oferenda, e no ato do ritual foi agraciado com a presença do deus Ogum, a quem pôde contar sua dor. O orixá mandou que o homem marcasse a porta das pessoas amigas, pois naquela noite, todos </w:t>
      </w:r>
      <w:r w:rsidR="0023260B" w:rsidRPr="006426DC">
        <w:t>d</w:t>
      </w:r>
      <w:r w:rsidRPr="006426DC">
        <w:t>aquela cidade</w:t>
      </w:r>
      <w:r w:rsidR="0023260B" w:rsidRPr="006426DC">
        <w:t xml:space="preserve"> morreriam</w:t>
      </w:r>
      <w:r w:rsidRPr="006426DC">
        <w:t xml:space="preserve">, exceto os que possuíam ramos de palmeiras em suas portas. Ogum, o protetor. Ogum das estradas, </w:t>
      </w:r>
      <w:r w:rsidR="003C5530" w:rsidRPr="006426DC">
        <w:t>d</w:t>
      </w:r>
      <w:r w:rsidRPr="006426DC">
        <w:t xml:space="preserve">o caminhar e </w:t>
      </w:r>
      <w:r w:rsidR="003C5530" w:rsidRPr="006426DC">
        <w:t>d</w:t>
      </w:r>
      <w:r w:rsidRPr="006426DC">
        <w:t>o próprio caminho.</w:t>
      </w:r>
      <w:r w:rsidR="00C46084" w:rsidRPr="006426DC">
        <w:t xml:space="preserve"> </w:t>
      </w:r>
    </w:p>
    <w:p w14:paraId="2492F3B7" w14:textId="01514D3D" w:rsidR="00C46084" w:rsidRPr="006426DC" w:rsidRDefault="00926029" w:rsidP="00377D50">
      <w:pPr>
        <w:ind w:firstLine="851"/>
      </w:pPr>
      <w:r w:rsidRPr="006426DC">
        <w:lastRenderedPageBreak/>
        <w:t>T</w:t>
      </w:r>
      <w:r w:rsidR="00CA5B29" w:rsidRPr="006426DC">
        <w:t>udo o que a experiência de deslocamentos</w:t>
      </w:r>
      <w:r w:rsidR="00B92638" w:rsidRPr="006426DC">
        <w:t>,</w:t>
      </w:r>
      <w:r w:rsidR="00CA5B29" w:rsidRPr="006426DC">
        <w:t xml:space="preserve"> </w:t>
      </w:r>
      <w:r w:rsidR="00DA69BF" w:rsidRPr="006426DC">
        <w:t xml:space="preserve">através de </w:t>
      </w:r>
      <w:r w:rsidR="009D6873" w:rsidRPr="006426DC">
        <w:t xml:space="preserve">caminhos </w:t>
      </w:r>
      <w:r w:rsidR="00CA5B29" w:rsidRPr="006426DC">
        <w:t>entre Norte-Sudeste</w:t>
      </w:r>
      <w:r w:rsidR="00B92638" w:rsidRPr="006426DC">
        <w:t>,</w:t>
      </w:r>
      <w:r w:rsidR="00CA5B29" w:rsidRPr="006426DC">
        <w:t xml:space="preserve"> me fez </w:t>
      </w:r>
      <w:r w:rsidR="00CA5B29" w:rsidRPr="006426DC">
        <w:rPr>
          <w:i/>
          <w:iCs/>
        </w:rPr>
        <w:t>sentipensar</w:t>
      </w:r>
      <w:r w:rsidRPr="006426DC">
        <w:t xml:space="preserve"> foi e</w:t>
      </w:r>
      <w:r w:rsidRPr="006426DC">
        <w:t>xtremamente significativo para mim</w:t>
      </w:r>
      <w:r w:rsidRPr="006426DC">
        <w:t>.</w:t>
      </w:r>
      <w:r w:rsidR="00CA5B29" w:rsidRPr="006426DC">
        <w:t xml:space="preserve"> Não pertencemos a um país uniforme e sim a um imenso amálgama de inúmeras variantes culturais, no qual as elites locais, doutrinadas pelo projeto colonial, </w:t>
      </w:r>
      <w:r w:rsidR="001542C4" w:rsidRPr="006426DC">
        <w:t xml:space="preserve">passaram, </w:t>
      </w:r>
      <w:r w:rsidR="00CA5B29" w:rsidRPr="006426DC">
        <w:t>no decorrer da história</w:t>
      </w:r>
      <w:r w:rsidR="00B92638" w:rsidRPr="006426DC">
        <w:t>,</w:t>
      </w:r>
      <w:r w:rsidR="00CA5B29" w:rsidRPr="006426DC">
        <w:t xml:space="preserve"> </w:t>
      </w:r>
      <w:r w:rsidR="001542C4" w:rsidRPr="006426DC">
        <w:t>a</w:t>
      </w:r>
      <w:r w:rsidR="00CA5B29" w:rsidRPr="006426DC">
        <w:t xml:space="preserve"> estabelecer</w:t>
      </w:r>
      <w:r w:rsidR="00FC649B" w:rsidRPr="006426DC">
        <w:t xml:space="preserve">, especificamente </w:t>
      </w:r>
      <w:r w:rsidR="00CA5B29" w:rsidRPr="006426DC">
        <w:t>com a região amazônica</w:t>
      </w:r>
      <w:r w:rsidR="00A34241" w:rsidRPr="006426DC">
        <w:t>,</w:t>
      </w:r>
      <w:r w:rsidR="00CA5B29" w:rsidRPr="006426DC">
        <w:t xml:space="preserve"> a reprodução de um projeto de exploração de recursos naturais, exotização das culturas locais e fetichização dos nativos.</w:t>
      </w:r>
      <w:r w:rsidR="00C46084" w:rsidRPr="006426DC">
        <w:t xml:space="preserve"> </w:t>
      </w:r>
    </w:p>
    <w:p w14:paraId="4830AD5C" w14:textId="5CD1C6AD" w:rsidR="00C46084" w:rsidRPr="006426DC" w:rsidRDefault="00CA5B29" w:rsidP="00377D50">
      <w:pPr>
        <w:ind w:firstLine="851"/>
      </w:pPr>
      <w:r w:rsidRPr="006426DC">
        <w:t>Fora do Pará por tanto tempo</w:t>
      </w:r>
      <w:r w:rsidR="007855F4" w:rsidRPr="006426DC">
        <w:t>,</w:t>
      </w:r>
      <w:r w:rsidRPr="006426DC">
        <w:t xml:space="preserve"> e há tantas distâncias, reconheci-me pela primeira vez na vida como mulher nortista. Fora da Amazônia, descobri-me </w:t>
      </w:r>
      <w:r w:rsidRPr="006426DC">
        <w:rPr>
          <w:i/>
          <w:iCs/>
        </w:rPr>
        <w:t>amazônida</w:t>
      </w:r>
      <w:r w:rsidRPr="006426DC">
        <w:t xml:space="preserve">, fora do meu chão, em êxodo, em deslocamento, quase tudo que eu experimentava culturalmente em Minas Gerais se dava numa dinâmica bem distinta da que eu estava acostumada na vida nortista. E embora eu já estivesse inserida em alguns circuitos da </w:t>
      </w:r>
      <w:r w:rsidRPr="006426DC">
        <w:rPr>
          <w:i/>
          <w:iCs/>
        </w:rPr>
        <w:t>Capoeira Angola</w:t>
      </w:r>
      <w:r w:rsidRPr="006426DC">
        <w:t xml:space="preserve"> e da dança afro-brasileira, na capital mineira, foi somente no contato com o </w:t>
      </w:r>
      <w:r w:rsidRPr="006426DC">
        <w:rPr>
          <w:i/>
          <w:iCs/>
        </w:rPr>
        <w:t>Tambor de Criola</w:t>
      </w:r>
      <w:r w:rsidRPr="006426DC">
        <w:t>, que reencontrei ventos da terra natal, reminiscências.</w:t>
      </w:r>
      <w:r w:rsidR="00C46084" w:rsidRPr="006426DC">
        <w:t xml:space="preserve"> </w:t>
      </w:r>
    </w:p>
    <w:p w14:paraId="6F69EDAD" w14:textId="0F3DA1F0" w:rsidR="00CA5B29" w:rsidRPr="006426DC" w:rsidRDefault="00CA5B29" w:rsidP="00377D50">
      <w:pPr>
        <w:ind w:firstLine="851"/>
      </w:pPr>
      <w:r w:rsidRPr="006426DC">
        <w:t xml:space="preserve">Foi quando passei a integrar o grupo de </w:t>
      </w:r>
      <w:r w:rsidRPr="006426DC">
        <w:rPr>
          <w:i/>
          <w:iCs/>
        </w:rPr>
        <w:t xml:space="preserve">Tambor de Criola </w:t>
      </w:r>
      <w:r w:rsidRPr="006426DC">
        <w:t xml:space="preserve">Rosa de São Benedito, coordenado pelos camaradas Paulo Lobato e Mariana Bracks, que pude sentir o calor das proximidades da linha do Equador. Louvando santo preto, cozinheiro, lembrei-me da beleza da cultura do Norte e minha saudade da terra natal transbordou. A lembrança de tantas águas, perante a fogueira que esquentava o coro dos tambores, no preparo para a roda, liquefazia-me em nostalgia. Transcrevo o depoimento de Mestre Paulo Lobato (entrevista </w:t>
      </w:r>
      <w:r w:rsidR="001C07AB" w:rsidRPr="006426DC">
        <w:t>con</w:t>
      </w:r>
      <w:r w:rsidRPr="006426DC">
        <w:t xml:space="preserve">cedida em 2020) sobre sua trajetória no </w:t>
      </w:r>
      <w:r w:rsidRPr="006426DC">
        <w:rPr>
          <w:i/>
          <w:iCs/>
        </w:rPr>
        <w:t xml:space="preserve">Tambor de Criola </w:t>
      </w:r>
      <w:r w:rsidRPr="006426DC">
        <w:t>e sobre os fundamentos dessa cultura:</w:t>
      </w:r>
    </w:p>
    <w:p w14:paraId="4DD00B98" w14:textId="77777777" w:rsidR="00CA5B29" w:rsidRPr="006426DC" w:rsidRDefault="00CA5B29" w:rsidP="00377D50">
      <w:pPr>
        <w:ind w:firstLine="708"/>
      </w:pPr>
    </w:p>
    <w:p w14:paraId="4159A8E6" w14:textId="6E52F38C" w:rsidR="00CA5B29" w:rsidRPr="006426DC" w:rsidRDefault="00CA5B29" w:rsidP="00377D50">
      <w:pPr>
        <w:spacing w:line="240" w:lineRule="auto"/>
        <w:ind w:left="2268"/>
        <w:rPr>
          <w:noProof/>
          <w:sz w:val="22"/>
          <w:szCs w:val="22"/>
        </w:rPr>
      </w:pPr>
      <w:r w:rsidRPr="006426DC">
        <w:rPr>
          <w:sz w:val="22"/>
          <w:szCs w:val="22"/>
        </w:rPr>
        <w:t xml:space="preserve">Em 2006 eu mudo pra BH e sinto a necessidade de dar continuidade ao </w:t>
      </w:r>
      <w:r w:rsidR="001C07AB" w:rsidRPr="006426DC">
        <w:rPr>
          <w:i/>
          <w:iCs/>
          <w:sz w:val="22"/>
          <w:szCs w:val="22"/>
        </w:rPr>
        <w:t>T</w:t>
      </w:r>
      <w:r w:rsidRPr="006426DC">
        <w:rPr>
          <w:i/>
          <w:iCs/>
          <w:sz w:val="22"/>
          <w:szCs w:val="22"/>
        </w:rPr>
        <w:t xml:space="preserve">ambor de </w:t>
      </w:r>
      <w:r w:rsidR="001C07AB" w:rsidRPr="006426DC">
        <w:rPr>
          <w:i/>
          <w:iCs/>
          <w:sz w:val="22"/>
          <w:szCs w:val="22"/>
        </w:rPr>
        <w:t>C</w:t>
      </w:r>
      <w:r w:rsidRPr="006426DC">
        <w:rPr>
          <w:i/>
          <w:iCs/>
          <w:sz w:val="22"/>
          <w:szCs w:val="22"/>
        </w:rPr>
        <w:t>riola</w:t>
      </w:r>
      <w:r w:rsidRPr="006426DC">
        <w:rPr>
          <w:sz w:val="22"/>
          <w:szCs w:val="22"/>
        </w:rPr>
        <w:t xml:space="preserve"> lá em BH e na Serra do Cipó, e lá eu tive oportunidade de conhecer outros mestres da região, lá que me ajudaram com essa troca, né, de conhecimentos. Como eu já conhecia a ciência da construção do </w:t>
      </w:r>
      <w:r w:rsidR="001C07AB" w:rsidRPr="006426DC">
        <w:rPr>
          <w:i/>
          <w:iCs/>
          <w:sz w:val="22"/>
          <w:szCs w:val="22"/>
        </w:rPr>
        <w:t>T</w:t>
      </w:r>
      <w:r w:rsidRPr="006426DC">
        <w:rPr>
          <w:i/>
          <w:iCs/>
          <w:sz w:val="22"/>
          <w:szCs w:val="22"/>
        </w:rPr>
        <w:t xml:space="preserve">ambor de </w:t>
      </w:r>
      <w:r w:rsidR="001C07AB" w:rsidRPr="006426DC">
        <w:rPr>
          <w:i/>
          <w:iCs/>
          <w:sz w:val="22"/>
          <w:szCs w:val="22"/>
        </w:rPr>
        <w:t>C</w:t>
      </w:r>
      <w:r w:rsidRPr="006426DC">
        <w:rPr>
          <w:i/>
          <w:iCs/>
          <w:sz w:val="22"/>
          <w:szCs w:val="22"/>
        </w:rPr>
        <w:t>riola</w:t>
      </w:r>
      <w:r w:rsidRPr="006426DC">
        <w:rPr>
          <w:sz w:val="22"/>
          <w:szCs w:val="22"/>
        </w:rPr>
        <w:t>, ficou mais fácil pra mim poder fazer a minha parelha lá e poder dar continuidade à história do meu povo e aí construí uma parelha, comecei a fazer várias oficinas, participamos de vários eventos culturais e aí, em 2008, eu mudo pra BH e a gente constrói uma outra parelha de uma madeira chamada favera</w:t>
      </w:r>
      <w:r w:rsidR="0029179B" w:rsidRPr="006426DC">
        <w:rPr>
          <w:sz w:val="22"/>
          <w:szCs w:val="22"/>
        </w:rPr>
        <w:t>. A</w:t>
      </w:r>
      <w:r w:rsidRPr="006426DC">
        <w:rPr>
          <w:sz w:val="22"/>
          <w:szCs w:val="22"/>
        </w:rPr>
        <w:t xml:space="preserve"> primeira eu fiz de uma madeira chamada macaíba</w:t>
      </w:r>
      <w:r w:rsidR="0029179B" w:rsidRPr="006426DC">
        <w:rPr>
          <w:sz w:val="22"/>
          <w:szCs w:val="22"/>
        </w:rPr>
        <w:t>;</w:t>
      </w:r>
      <w:r w:rsidRPr="006426DC">
        <w:rPr>
          <w:sz w:val="22"/>
          <w:szCs w:val="22"/>
        </w:rPr>
        <w:t xml:space="preserve"> essa segunda eu já faço com uma outra madeira mais resistente que eu tenho até hoje, que chama favera, e a gente desenvolve um projeto que chama </w:t>
      </w:r>
      <w:r w:rsidR="0029179B" w:rsidRPr="006426DC">
        <w:rPr>
          <w:i/>
          <w:iCs/>
          <w:sz w:val="22"/>
          <w:szCs w:val="22"/>
        </w:rPr>
        <w:t>T</w:t>
      </w:r>
      <w:r w:rsidRPr="006426DC">
        <w:rPr>
          <w:i/>
          <w:iCs/>
          <w:sz w:val="22"/>
          <w:szCs w:val="22"/>
        </w:rPr>
        <w:t xml:space="preserve">ambor da </w:t>
      </w:r>
      <w:r w:rsidR="0029179B" w:rsidRPr="006426DC">
        <w:rPr>
          <w:i/>
          <w:iCs/>
          <w:sz w:val="22"/>
          <w:szCs w:val="22"/>
        </w:rPr>
        <w:t>L</w:t>
      </w:r>
      <w:r w:rsidRPr="006426DC">
        <w:rPr>
          <w:i/>
          <w:iCs/>
          <w:sz w:val="22"/>
          <w:szCs w:val="22"/>
        </w:rPr>
        <w:t>ua</w:t>
      </w:r>
      <w:r w:rsidRPr="006426DC">
        <w:rPr>
          <w:sz w:val="22"/>
          <w:szCs w:val="22"/>
        </w:rPr>
        <w:t xml:space="preserve"> ... daí o movimento cresce, vira um grupo, o grupo Rosa de São Benedito, o qual eu tenho até hoje, que tem a finalidade de semear a cultura maranhense nos espaços culturais públicos e interagir colocando todos numa roda só, né!? A </w:t>
      </w:r>
      <w:r w:rsidRPr="006426DC">
        <w:rPr>
          <w:sz w:val="22"/>
          <w:szCs w:val="22"/>
        </w:rPr>
        <w:lastRenderedPageBreak/>
        <w:t>finalidade do tambor sempre foi essa, né, colocar todo mundo numa roda, todo mundo é coreiro e coreira nesse momento, não tem cor nem sexo, todo mundo é igual perante São Benedito</w:t>
      </w:r>
      <w:r w:rsidR="0020526D" w:rsidRPr="006426DC">
        <w:rPr>
          <w:sz w:val="22"/>
          <w:szCs w:val="22"/>
        </w:rPr>
        <w:t>.</w:t>
      </w:r>
      <w:r w:rsidRPr="006426DC">
        <w:rPr>
          <w:noProof/>
          <w:sz w:val="22"/>
          <w:szCs w:val="22"/>
        </w:rPr>
        <w:t xml:space="preserve"> </w:t>
      </w:r>
      <w:r w:rsidR="0020526D" w:rsidRPr="006426DC">
        <w:rPr>
          <w:noProof/>
          <w:sz w:val="22"/>
          <w:szCs w:val="22"/>
        </w:rPr>
        <w:t xml:space="preserve">[...] </w:t>
      </w:r>
      <w:r w:rsidRPr="006426DC">
        <w:rPr>
          <w:noProof/>
          <w:sz w:val="22"/>
          <w:szCs w:val="22"/>
        </w:rPr>
        <w:t xml:space="preserve">aí eu dou continuidade aos meus trabalhos, divulgando a cultura, a gente levando os mestres pra participar dos eventos, porque a finalidade do </w:t>
      </w:r>
      <w:r w:rsidR="0020526D" w:rsidRPr="006426DC">
        <w:rPr>
          <w:i/>
          <w:iCs/>
          <w:noProof/>
          <w:sz w:val="22"/>
          <w:szCs w:val="22"/>
        </w:rPr>
        <w:t>T</w:t>
      </w:r>
      <w:r w:rsidRPr="006426DC">
        <w:rPr>
          <w:i/>
          <w:iCs/>
          <w:noProof/>
          <w:sz w:val="22"/>
          <w:szCs w:val="22"/>
        </w:rPr>
        <w:t>ambor</w:t>
      </w:r>
      <w:r w:rsidRPr="006426DC">
        <w:rPr>
          <w:noProof/>
          <w:sz w:val="22"/>
          <w:szCs w:val="22"/>
        </w:rPr>
        <w:t>, também tem essa, é a de valorização da cultura dos mestres, entendeu?...agora, em 2015, eu recebo nomeação de mestre de cultura popular, através dos meus mestres, reconhecimento, e tô aí divulgando essa cultura até hoje, mas essa história começa em 2006, quando eu mudo pra BH, que eu fui descobrir e me descobrir também [...].</w:t>
      </w:r>
    </w:p>
    <w:p w14:paraId="62F85094" w14:textId="77777777" w:rsidR="00C46084" w:rsidRPr="006426DC" w:rsidRDefault="00C46084" w:rsidP="00377D50">
      <w:pPr>
        <w:spacing w:line="240" w:lineRule="auto"/>
        <w:ind w:left="2268"/>
        <w:rPr>
          <w:noProof/>
          <w:sz w:val="22"/>
          <w:szCs w:val="22"/>
        </w:rPr>
      </w:pPr>
    </w:p>
    <w:p w14:paraId="27B161DD" w14:textId="4096F410" w:rsidR="00CA5B29" w:rsidRPr="006426DC" w:rsidRDefault="00CA5B29" w:rsidP="00377D50">
      <w:pPr>
        <w:ind w:firstLine="851"/>
      </w:pPr>
      <w:r w:rsidRPr="006426DC">
        <w:t xml:space="preserve">Se existe um preconceito explícito contra nordestinos no Sudeste do país, o que há em relação a nortistas é uma prática ameaçadora de invisibilização (temos a impressão de nem constarmos no mapa!), uma vez que nos sentimos facilmente passíveis de termos nossas vidas apagadas, queimadas como nossas florestas. Ou subalternizadas. Em um dado momento da nossa história, esta desconexão com o Sudeste do Brasil, centro econômico do país, eclodiu em revolta popular pelas ruas de Belém – a chamada Cabanagem: maior insurreição popular da história do Brasil, muito pouco contada na história local, imagine-se para o resto do país. </w:t>
      </w:r>
    </w:p>
    <w:p w14:paraId="5B041AC0" w14:textId="77777777" w:rsidR="00CA5B29" w:rsidRPr="006426DC" w:rsidRDefault="00CA5B29" w:rsidP="00377D50">
      <w:pPr>
        <w:ind w:firstLine="708"/>
      </w:pPr>
    </w:p>
    <w:p w14:paraId="47830BD2" w14:textId="31F734D2" w:rsidR="00CA5B29" w:rsidRPr="006426DC" w:rsidRDefault="00CA5B29" w:rsidP="00377D50">
      <w:pPr>
        <w:spacing w:line="240" w:lineRule="auto"/>
        <w:ind w:left="2268"/>
        <w:rPr>
          <w:sz w:val="22"/>
          <w:szCs w:val="22"/>
        </w:rPr>
      </w:pPr>
      <w:r w:rsidRPr="006426DC">
        <w:rPr>
          <w:sz w:val="22"/>
          <w:szCs w:val="22"/>
        </w:rPr>
        <w:t xml:space="preserve">A </w:t>
      </w:r>
      <w:r w:rsidR="00504ED0" w:rsidRPr="006426DC">
        <w:rPr>
          <w:sz w:val="22"/>
          <w:szCs w:val="22"/>
        </w:rPr>
        <w:t>C</w:t>
      </w:r>
      <w:r w:rsidRPr="006426DC">
        <w:rPr>
          <w:sz w:val="22"/>
          <w:szCs w:val="22"/>
        </w:rPr>
        <w:t xml:space="preserve">abanagem, revolução popular que abalou, durante alguns anos, a vida social e econômica da Amazônia, foi um dos movimentos mais profundos, mais sérios e mais importantes da fase da </w:t>
      </w:r>
      <w:r w:rsidR="00504ED0" w:rsidRPr="006426DC">
        <w:rPr>
          <w:sz w:val="22"/>
          <w:szCs w:val="22"/>
        </w:rPr>
        <w:t>R</w:t>
      </w:r>
      <w:r w:rsidRPr="006426DC">
        <w:rPr>
          <w:sz w:val="22"/>
          <w:szCs w:val="22"/>
        </w:rPr>
        <w:t xml:space="preserve">egência. Um de seus aspectos mais importantes é precisamente a análise da intervenção das classes populares dos campos e das cidades nos destinos políticos da província do Grão Pará com o fim especial de modificar o </w:t>
      </w:r>
      <w:r w:rsidRPr="006426DC">
        <w:rPr>
          <w:i/>
          <w:iCs/>
          <w:sz w:val="22"/>
          <w:szCs w:val="22"/>
        </w:rPr>
        <w:t>status quo</w:t>
      </w:r>
      <w:r w:rsidRPr="006426DC">
        <w:rPr>
          <w:sz w:val="22"/>
          <w:szCs w:val="22"/>
        </w:rPr>
        <w:t xml:space="preserve"> </w:t>
      </w:r>
      <w:r w:rsidR="008E49F4" w:rsidRPr="006426DC">
        <w:rPr>
          <w:sz w:val="22"/>
          <w:szCs w:val="22"/>
        </w:rPr>
        <w:t xml:space="preserve">(SALLES, </w:t>
      </w:r>
      <w:r w:rsidR="008E49F4" w:rsidRPr="006426DC">
        <w:rPr>
          <w:sz w:val="22"/>
          <w:szCs w:val="22"/>
        </w:rPr>
        <w:t>2004, p. 33)</w:t>
      </w:r>
      <w:r w:rsidR="008E49F4" w:rsidRPr="006426DC">
        <w:rPr>
          <w:sz w:val="22"/>
          <w:szCs w:val="22"/>
        </w:rPr>
        <w:t>.</w:t>
      </w:r>
    </w:p>
    <w:p w14:paraId="0969497D" w14:textId="77777777" w:rsidR="00CA5B29" w:rsidRPr="006426DC" w:rsidRDefault="00CA5B29" w:rsidP="00377D50">
      <w:pPr>
        <w:ind w:left="851"/>
      </w:pPr>
    </w:p>
    <w:p w14:paraId="5E7A7BC8" w14:textId="63FD7837" w:rsidR="00C46084" w:rsidRPr="006426DC" w:rsidRDefault="00FE6649" w:rsidP="00377D50">
      <w:pPr>
        <w:ind w:firstLine="851"/>
      </w:pPr>
      <w:r w:rsidRPr="006426DC">
        <w:t>Vivemos, c</w:t>
      </w:r>
      <w:r w:rsidR="00CA5B29" w:rsidRPr="006426DC">
        <w:t>ontudo, seguindo o sangue cabano que corre em nossas veias, que percorre os nossos corpos, que circula pelas ruas e rios amazônicos, que está presente nas cabanas, giras e girais, e nas palafitas – o desejo de insurgência pulsa contra as condições miseráveis que a sociedade hegemônica pretende impor à população do Norte do Brasil.</w:t>
      </w:r>
      <w:r w:rsidR="00C46084" w:rsidRPr="006426DC">
        <w:t xml:space="preserve"> </w:t>
      </w:r>
    </w:p>
    <w:p w14:paraId="70C05716" w14:textId="1C1A6FB7" w:rsidR="00C46084" w:rsidRPr="006426DC" w:rsidRDefault="00CA5B29" w:rsidP="00377D50">
      <w:pPr>
        <w:ind w:firstLine="851"/>
      </w:pPr>
      <w:r w:rsidRPr="006426DC">
        <w:t xml:space="preserve">Depois de sete longos anos residindo em Minas Gerais, voltei a Belém, capital da Amazônia, terra de águas turvas para mim. Após tanto tempo longe, encontrava-me novamente no momento do retorno, agora como forasteira: tudo era novo outra vez, reencontrar a terra natal significava voltar à mãe terra água, de uma Amazônia úmida, de grandes extensões da cor da terra, tapete verde visto do alto, cortado pelas águas escuras dos rios, onde se respira água. Terra-água. Eu havia me deslocado em 2010 para Belo Horizonte, em busca da vivência com um mestre de </w:t>
      </w:r>
      <w:r w:rsidRPr="006426DC">
        <w:rPr>
          <w:i/>
          <w:iCs/>
        </w:rPr>
        <w:t>Capoeira Angola</w:t>
      </w:r>
      <w:r w:rsidRPr="006426DC">
        <w:t xml:space="preserve"> e dança afro-brasileira, Mestre João Angoleiro, passando sete </w:t>
      </w:r>
      <w:r w:rsidRPr="006426DC">
        <w:lastRenderedPageBreak/>
        <w:t xml:space="preserve">anos longe de casa. Em 2017, deu-se meu retorno à Amazônia </w:t>
      </w:r>
      <w:r w:rsidR="00D4336E" w:rsidRPr="006426DC">
        <w:t>b</w:t>
      </w:r>
      <w:r w:rsidRPr="006426DC">
        <w:t>elenense. Belém dos altos índices pluviométricos, d</w:t>
      </w:r>
      <w:r w:rsidR="006524CF" w:rsidRPr="006426DC">
        <w:t>o</w:t>
      </w:r>
      <w:r w:rsidRPr="006426DC">
        <w:t xml:space="preserve"> solo prenhe </w:t>
      </w:r>
      <w:r w:rsidR="006524CF" w:rsidRPr="006426DC">
        <w:t>de</w:t>
      </w:r>
      <w:r w:rsidRPr="006426DC">
        <w:t xml:space="preserve"> águas que enchem e vazam, território de um povo marcado por um tempo de águas, de marés e chuvas. Memórias profundas que me habitam perante a contemplação deste que dentre todos os elementos é o mais onírico</w:t>
      </w:r>
      <w:r w:rsidRPr="006426DC">
        <w:rPr>
          <w:rStyle w:val="Refdenotaderodap"/>
        </w:rPr>
        <w:footnoteReference w:id="3"/>
      </w:r>
      <w:r w:rsidRPr="006426DC">
        <w:t>: a água.</w:t>
      </w:r>
      <w:r w:rsidR="00C46084" w:rsidRPr="006426DC">
        <w:t xml:space="preserve"> </w:t>
      </w:r>
    </w:p>
    <w:p w14:paraId="73378672" w14:textId="65C67632" w:rsidR="00C46084" w:rsidRPr="006426DC" w:rsidRDefault="00CA5B29" w:rsidP="00377D50">
      <w:pPr>
        <w:ind w:firstLine="851"/>
      </w:pPr>
      <w:r w:rsidRPr="006426DC">
        <w:t xml:space="preserve">De volta à cidade natal, querendo me ressocializar, soube de uma oficina de </w:t>
      </w:r>
      <w:r w:rsidRPr="006426DC">
        <w:rPr>
          <w:i/>
          <w:iCs/>
        </w:rPr>
        <w:t>Tambor de Criola</w:t>
      </w:r>
      <w:r w:rsidRPr="006426DC">
        <w:t xml:space="preserve"> que seria realizada numa casa de Candomblé angola, no bairro do Marco, e para lá me dirigi. Tratava-se do Mansu Nangetu. </w:t>
      </w:r>
      <w:r w:rsidR="00413BE3" w:rsidRPr="006426DC">
        <w:t>N</w:t>
      </w:r>
      <w:r w:rsidRPr="006426DC">
        <w:t xml:space="preserve">esta casa, encontrei Mametu Nangetu, a dona do terreiro, que me afetou muito e me afeta, desde o primeiro momento, inspirando-me. </w:t>
      </w:r>
      <w:r w:rsidRPr="006426DC">
        <w:rPr>
          <w:i/>
          <w:iCs/>
        </w:rPr>
        <w:t xml:space="preserve">Agô Zumbaranda! </w:t>
      </w:r>
      <w:r w:rsidRPr="006426DC">
        <w:t xml:space="preserve">Licença que peço </w:t>
      </w:r>
      <w:r w:rsidR="00413BE3" w:rsidRPr="006426DC">
        <w:t>à</w:t>
      </w:r>
      <w:r w:rsidRPr="006426DC">
        <w:t xml:space="preserve"> dona da casa, licença </w:t>
      </w:r>
      <w:r w:rsidR="00413BE3" w:rsidRPr="006426DC">
        <w:t xml:space="preserve">para </w:t>
      </w:r>
      <w:r w:rsidRPr="006426DC">
        <w:t>entrar!</w:t>
      </w:r>
      <w:r w:rsidR="00C46084" w:rsidRPr="006426DC">
        <w:t xml:space="preserve"> </w:t>
      </w:r>
    </w:p>
    <w:p w14:paraId="577E0200" w14:textId="581B4A92" w:rsidR="00CA5B29" w:rsidRPr="006426DC" w:rsidRDefault="00CA5B29" w:rsidP="00377D50">
      <w:pPr>
        <w:ind w:firstLine="851"/>
      </w:pPr>
      <w:r w:rsidRPr="006426DC">
        <w:rPr>
          <w:i/>
          <w:iCs/>
        </w:rPr>
        <w:t>Zumbarandá</w:t>
      </w:r>
      <w:r w:rsidR="00286D63" w:rsidRPr="006426DC">
        <w:t xml:space="preserve"> é a mais velha</w:t>
      </w:r>
      <w:r w:rsidRPr="006426DC">
        <w:t xml:space="preserve"> dentre os </w:t>
      </w:r>
      <w:r w:rsidRPr="006426DC">
        <w:rPr>
          <w:i/>
          <w:iCs/>
        </w:rPr>
        <w:t>Nkissis</w:t>
      </w:r>
      <w:r w:rsidR="003F39C2" w:rsidRPr="006426DC">
        <w:t xml:space="preserve"> – </w:t>
      </w:r>
      <w:r w:rsidRPr="006426DC">
        <w:t xml:space="preserve">a entidade de Mametu Nangetu. É dito que </w:t>
      </w:r>
      <w:r w:rsidR="009A1585" w:rsidRPr="006426DC">
        <w:t>a lama no fundo das águas</w:t>
      </w:r>
      <w:r w:rsidR="009A1585" w:rsidRPr="006426DC">
        <w:t xml:space="preserve"> </w:t>
      </w:r>
      <w:r w:rsidR="00286D63" w:rsidRPr="006426DC">
        <w:t xml:space="preserve">pertence a </w:t>
      </w:r>
      <w:r w:rsidRPr="006426DC">
        <w:t>esta entidade, a substância da qual o homem foi feito</w:t>
      </w:r>
      <w:r w:rsidR="009A1585" w:rsidRPr="006426DC">
        <w:t xml:space="preserve">. E </w:t>
      </w:r>
      <w:r w:rsidRPr="006426DC">
        <w:t>é dito também que ela desafiou até a força de Nkossi, proibindo o uso de instrumentos de aço e ferro em seus cultos. É a mais antiga ancestral.</w:t>
      </w:r>
    </w:p>
    <w:p w14:paraId="181FA41A" w14:textId="77777777" w:rsidR="00CA5B29" w:rsidRPr="006426DC" w:rsidRDefault="00CA5B29" w:rsidP="00377D50">
      <w:pPr>
        <w:ind w:firstLine="708"/>
      </w:pPr>
    </w:p>
    <w:p w14:paraId="10E734B7" w14:textId="77777777" w:rsidR="00CA5B29" w:rsidRPr="006426DC" w:rsidRDefault="00CA5B29" w:rsidP="00377D50">
      <w:pPr>
        <w:spacing w:line="240" w:lineRule="auto"/>
        <w:ind w:left="2268"/>
        <w:rPr>
          <w:i/>
          <w:iCs/>
          <w:sz w:val="22"/>
          <w:szCs w:val="22"/>
        </w:rPr>
      </w:pPr>
      <w:r w:rsidRPr="006426DC">
        <w:rPr>
          <w:i/>
          <w:iCs/>
          <w:sz w:val="22"/>
          <w:szCs w:val="22"/>
        </w:rPr>
        <w:t>A brandura de minha fala</w:t>
      </w:r>
    </w:p>
    <w:p w14:paraId="10DE1DF6" w14:textId="77777777" w:rsidR="00CA5B29" w:rsidRPr="006426DC" w:rsidRDefault="00CA5B29" w:rsidP="00377D50">
      <w:pPr>
        <w:spacing w:line="240" w:lineRule="auto"/>
        <w:ind w:left="2268"/>
        <w:rPr>
          <w:i/>
          <w:iCs/>
          <w:sz w:val="22"/>
          <w:szCs w:val="22"/>
        </w:rPr>
      </w:pPr>
      <w:r w:rsidRPr="006426DC">
        <w:rPr>
          <w:i/>
          <w:iCs/>
          <w:sz w:val="22"/>
          <w:szCs w:val="22"/>
        </w:rPr>
        <w:t xml:space="preserve">na violência de meus ditos </w:t>
      </w:r>
    </w:p>
    <w:p w14:paraId="343012CD" w14:textId="77777777" w:rsidR="00CA5B29" w:rsidRPr="006426DC" w:rsidRDefault="00CA5B29" w:rsidP="00377D50">
      <w:pPr>
        <w:spacing w:line="240" w:lineRule="auto"/>
        <w:ind w:left="2268"/>
        <w:rPr>
          <w:i/>
          <w:iCs/>
          <w:sz w:val="22"/>
          <w:szCs w:val="22"/>
        </w:rPr>
      </w:pPr>
      <w:r w:rsidRPr="006426DC">
        <w:rPr>
          <w:i/>
          <w:iCs/>
          <w:sz w:val="22"/>
          <w:szCs w:val="22"/>
        </w:rPr>
        <w:t>ganhei de mãe,</w:t>
      </w:r>
    </w:p>
    <w:p w14:paraId="334E114C" w14:textId="77777777" w:rsidR="00CA5B29" w:rsidRPr="006426DC" w:rsidRDefault="00CA5B29" w:rsidP="00377D50">
      <w:pPr>
        <w:spacing w:line="240" w:lineRule="auto"/>
        <w:ind w:left="2268"/>
        <w:rPr>
          <w:i/>
          <w:iCs/>
          <w:sz w:val="22"/>
          <w:szCs w:val="22"/>
        </w:rPr>
      </w:pPr>
      <w:r w:rsidRPr="006426DC">
        <w:rPr>
          <w:i/>
          <w:iCs/>
          <w:sz w:val="22"/>
          <w:szCs w:val="22"/>
        </w:rPr>
        <w:t>mulher prenhe de dizeres,</w:t>
      </w:r>
    </w:p>
    <w:p w14:paraId="54FA6DBF" w14:textId="77777777" w:rsidR="00CA5B29" w:rsidRPr="006426DC" w:rsidRDefault="00CA5B29" w:rsidP="00377D50">
      <w:pPr>
        <w:spacing w:line="240" w:lineRule="auto"/>
        <w:ind w:left="2268"/>
        <w:rPr>
          <w:i/>
          <w:iCs/>
          <w:sz w:val="22"/>
          <w:szCs w:val="22"/>
        </w:rPr>
      </w:pPr>
      <w:r w:rsidRPr="006426DC">
        <w:rPr>
          <w:i/>
          <w:iCs/>
          <w:sz w:val="22"/>
          <w:szCs w:val="22"/>
        </w:rPr>
        <w:t xml:space="preserve">fecundados na boca do mundo.  </w:t>
      </w:r>
    </w:p>
    <w:p w14:paraId="265109C3" w14:textId="77777777" w:rsidR="00CA5B29" w:rsidRDefault="00CA5B29" w:rsidP="00377D50">
      <w:pPr>
        <w:spacing w:line="240" w:lineRule="auto"/>
        <w:ind w:left="2268"/>
        <w:rPr>
          <w:i/>
          <w:iCs/>
          <w:sz w:val="22"/>
          <w:szCs w:val="22"/>
        </w:rPr>
      </w:pPr>
      <w:r w:rsidRPr="006426DC">
        <w:rPr>
          <w:i/>
          <w:iCs/>
          <w:sz w:val="22"/>
          <w:szCs w:val="22"/>
        </w:rPr>
        <w:t xml:space="preserve">[...] insisto, foi ela. </w:t>
      </w:r>
    </w:p>
    <w:p w14:paraId="0891FCC0" w14:textId="77777777" w:rsidR="00AC3CD1" w:rsidRPr="006426DC" w:rsidRDefault="00AC3CD1" w:rsidP="00377D50">
      <w:pPr>
        <w:spacing w:line="240" w:lineRule="auto"/>
        <w:ind w:left="2268"/>
        <w:rPr>
          <w:i/>
          <w:iCs/>
          <w:sz w:val="22"/>
          <w:szCs w:val="22"/>
        </w:rPr>
      </w:pPr>
    </w:p>
    <w:p w14:paraId="5421F0C4" w14:textId="56A5EA30" w:rsidR="00CA5B29" w:rsidRPr="00AC3CD1" w:rsidRDefault="00AC3CD1" w:rsidP="00377D50">
      <w:pPr>
        <w:spacing w:line="240" w:lineRule="auto"/>
        <w:ind w:left="2268"/>
        <w:rPr>
          <w:sz w:val="22"/>
          <w:szCs w:val="22"/>
        </w:rPr>
      </w:pPr>
      <w:r w:rsidRPr="00AC3CD1">
        <w:rPr>
          <w:sz w:val="22"/>
          <w:szCs w:val="22"/>
        </w:rPr>
        <w:t>(</w:t>
      </w:r>
      <w:r w:rsidR="00CA5B29" w:rsidRPr="00AC3CD1">
        <w:rPr>
          <w:sz w:val="22"/>
          <w:szCs w:val="22"/>
        </w:rPr>
        <w:t>Conceição E</w:t>
      </w:r>
      <w:r>
        <w:rPr>
          <w:sz w:val="22"/>
          <w:szCs w:val="22"/>
        </w:rPr>
        <w:t>VARISTO, 2002)</w:t>
      </w:r>
    </w:p>
    <w:p w14:paraId="351E7FD2" w14:textId="77777777" w:rsidR="00CA5B29" w:rsidRPr="006426DC" w:rsidRDefault="00CA5B29" w:rsidP="00377D50">
      <w:pPr>
        <w:ind w:firstLine="708"/>
      </w:pPr>
    </w:p>
    <w:p w14:paraId="607C47ED" w14:textId="77777777" w:rsidR="00CA5B29" w:rsidRPr="006426DC" w:rsidRDefault="00CA5B29" w:rsidP="00377D50">
      <w:pPr>
        <w:spacing w:line="240" w:lineRule="auto"/>
        <w:rPr>
          <w:b/>
          <w:bCs/>
        </w:rPr>
      </w:pPr>
      <w:r w:rsidRPr="006426DC">
        <w:rPr>
          <w:b/>
          <w:bCs/>
        </w:rPr>
        <w:t>Referência</w:t>
      </w:r>
      <w:bookmarkStart w:id="0" w:name="_Hlk49248354"/>
      <w:r w:rsidRPr="006426DC">
        <w:rPr>
          <w:b/>
          <w:bCs/>
        </w:rPr>
        <w:t>s</w:t>
      </w:r>
    </w:p>
    <w:p w14:paraId="1AE02A5D" w14:textId="77777777" w:rsidR="00CA5B29" w:rsidRPr="006426DC" w:rsidRDefault="00CA5B29" w:rsidP="00377D50">
      <w:pPr>
        <w:spacing w:line="240" w:lineRule="auto"/>
      </w:pPr>
    </w:p>
    <w:p w14:paraId="24C5EE67" w14:textId="77777777" w:rsidR="00CA5B29" w:rsidRPr="006426DC" w:rsidRDefault="00CA5B29" w:rsidP="00377D50">
      <w:pPr>
        <w:spacing w:line="240" w:lineRule="auto"/>
      </w:pPr>
    </w:p>
    <w:p w14:paraId="5857BD3C" w14:textId="25C951E2" w:rsidR="00CA5B29" w:rsidRPr="006426DC" w:rsidRDefault="00CA5B29" w:rsidP="00377D50">
      <w:pPr>
        <w:spacing w:line="240" w:lineRule="auto"/>
      </w:pPr>
      <w:r w:rsidRPr="006426DC">
        <w:t>BACHELARD, Gaston</w:t>
      </w:r>
      <w:bookmarkEnd w:id="0"/>
      <w:r w:rsidRPr="006426DC">
        <w:t xml:space="preserve">. </w:t>
      </w:r>
      <w:r w:rsidRPr="006426DC">
        <w:rPr>
          <w:b/>
          <w:bCs/>
        </w:rPr>
        <w:t xml:space="preserve">A Terra e os </w:t>
      </w:r>
      <w:r w:rsidR="00B255AC" w:rsidRPr="006426DC">
        <w:rPr>
          <w:b/>
          <w:bCs/>
        </w:rPr>
        <w:t>d</w:t>
      </w:r>
      <w:r w:rsidRPr="006426DC">
        <w:rPr>
          <w:b/>
          <w:bCs/>
        </w:rPr>
        <w:t xml:space="preserve">evaneios da </w:t>
      </w:r>
      <w:r w:rsidR="00B255AC" w:rsidRPr="006426DC">
        <w:rPr>
          <w:b/>
          <w:bCs/>
        </w:rPr>
        <w:t>v</w:t>
      </w:r>
      <w:r w:rsidRPr="006426DC">
        <w:rPr>
          <w:b/>
          <w:bCs/>
        </w:rPr>
        <w:t>ontade</w:t>
      </w:r>
      <w:r w:rsidRPr="006426DC">
        <w:t>. Ensaio sobre a imaginação das forças. São Paulo, Editora WMF, 2013.</w:t>
      </w:r>
    </w:p>
    <w:p w14:paraId="39037C24" w14:textId="77777777" w:rsidR="00CA5B29" w:rsidRPr="006426DC" w:rsidRDefault="00CA5B29" w:rsidP="00377D50">
      <w:pPr>
        <w:spacing w:line="240" w:lineRule="auto"/>
      </w:pPr>
    </w:p>
    <w:p w14:paraId="55BE46A5" w14:textId="2471537E" w:rsidR="00CA5B29" w:rsidRPr="006426DC" w:rsidRDefault="00CA5B29" w:rsidP="00377D50">
      <w:pPr>
        <w:spacing w:line="240" w:lineRule="auto"/>
      </w:pPr>
      <w:r w:rsidRPr="006426DC">
        <w:t xml:space="preserve">BACHELARD, Gaston. </w:t>
      </w:r>
      <w:r w:rsidRPr="006426DC">
        <w:rPr>
          <w:b/>
          <w:bCs/>
        </w:rPr>
        <w:t xml:space="preserve">A </w:t>
      </w:r>
      <w:r w:rsidR="004B5094" w:rsidRPr="006426DC">
        <w:rPr>
          <w:b/>
          <w:bCs/>
        </w:rPr>
        <w:t>á</w:t>
      </w:r>
      <w:r w:rsidRPr="006426DC">
        <w:rPr>
          <w:b/>
          <w:bCs/>
        </w:rPr>
        <w:t xml:space="preserve">gua e os </w:t>
      </w:r>
      <w:r w:rsidR="00B255AC" w:rsidRPr="006426DC">
        <w:rPr>
          <w:b/>
          <w:bCs/>
        </w:rPr>
        <w:t>s</w:t>
      </w:r>
      <w:r w:rsidRPr="006426DC">
        <w:rPr>
          <w:b/>
          <w:bCs/>
        </w:rPr>
        <w:t>onhos</w:t>
      </w:r>
      <w:r w:rsidRPr="006426DC">
        <w:t>. Ensaio sobre a imaginação da matéria.</w:t>
      </w:r>
      <w:r w:rsidRPr="006426DC">
        <w:rPr>
          <w:b/>
          <w:bCs/>
        </w:rPr>
        <w:t xml:space="preserve"> </w:t>
      </w:r>
      <w:r w:rsidRPr="006426DC">
        <w:t>São Paulo: Martins Fontes, 1997.</w:t>
      </w:r>
    </w:p>
    <w:p w14:paraId="14344A9F" w14:textId="4AE8BF26" w:rsidR="00CA5B29" w:rsidRPr="006426DC" w:rsidRDefault="00CA5B29" w:rsidP="00377D50">
      <w:pPr>
        <w:spacing w:line="240" w:lineRule="auto"/>
      </w:pPr>
      <w:r w:rsidRPr="006426DC">
        <w:lastRenderedPageBreak/>
        <w:t xml:space="preserve">EVARISTO, Conceição. De Mãe. In: </w:t>
      </w:r>
      <w:r w:rsidRPr="006426DC">
        <w:rPr>
          <w:b/>
          <w:bCs/>
        </w:rPr>
        <w:t>Cadernos negros-poemas</w:t>
      </w:r>
      <w:r w:rsidRPr="006426DC">
        <w:t>. Vol. 25. São Paulo: Ed. Dos Autores, 2002</w:t>
      </w:r>
      <w:r w:rsidR="004B5094" w:rsidRPr="006426DC">
        <w:t>.</w:t>
      </w:r>
    </w:p>
    <w:p w14:paraId="351F6EA2" w14:textId="77777777" w:rsidR="00CA5B29" w:rsidRPr="006426DC" w:rsidRDefault="00CA5B29" w:rsidP="00377D50">
      <w:pPr>
        <w:spacing w:line="240" w:lineRule="auto"/>
      </w:pPr>
    </w:p>
    <w:p w14:paraId="11E41186" w14:textId="362DA869" w:rsidR="00CA5B29" w:rsidRPr="006426DC" w:rsidRDefault="00CA5B29" w:rsidP="00377D50">
      <w:pPr>
        <w:spacing w:line="240" w:lineRule="auto"/>
      </w:pPr>
      <w:r w:rsidRPr="006426DC">
        <w:t xml:space="preserve">GONZALEZ, Lélia. Racismo e sexismo na cultura brasileira. In: </w:t>
      </w:r>
      <w:r w:rsidRPr="006426DC">
        <w:rPr>
          <w:b/>
          <w:bCs/>
        </w:rPr>
        <w:t>Revista Ciências Sociais Hoje</w:t>
      </w:r>
      <w:r w:rsidRPr="006426DC">
        <w:t xml:space="preserve">. ANPOCS, 1984, p. 223-244. </w:t>
      </w:r>
    </w:p>
    <w:p w14:paraId="7580FEE5" w14:textId="77777777" w:rsidR="00CA5B29" w:rsidRPr="006426DC" w:rsidRDefault="00CA5B29" w:rsidP="00377D50">
      <w:pPr>
        <w:spacing w:line="240" w:lineRule="auto"/>
      </w:pPr>
    </w:p>
    <w:p w14:paraId="70BF8063" w14:textId="4320C500" w:rsidR="00CA5B29" w:rsidRPr="006426DC" w:rsidRDefault="00CA5B29" w:rsidP="00377D50">
      <w:pPr>
        <w:spacing w:line="240" w:lineRule="auto"/>
      </w:pPr>
      <w:r w:rsidRPr="006426DC">
        <w:t xml:space="preserve">LIGIÉRO, Zeca. O conceito de “motrizes culturais” aplicado às práticas performativas afro-brasileiras. </w:t>
      </w:r>
      <w:r w:rsidRPr="006426DC">
        <w:rPr>
          <w:b/>
          <w:bCs/>
        </w:rPr>
        <w:t>Revista Pós-Ciências Sociais</w:t>
      </w:r>
      <w:r w:rsidRPr="006426DC">
        <w:t>, São Luís (MA), v. 8, n. 16</w:t>
      </w:r>
      <w:r w:rsidR="004B0358" w:rsidRPr="006426DC">
        <w:t>, 2011.</w:t>
      </w:r>
    </w:p>
    <w:p w14:paraId="7DAD5710" w14:textId="77777777" w:rsidR="00CA5B29" w:rsidRPr="006426DC" w:rsidRDefault="00CA5B29" w:rsidP="00377D50">
      <w:pPr>
        <w:spacing w:line="240" w:lineRule="auto"/>
      </w:pPr>
    </w:p>
    <w:p w14:paraId="7DF1FFD0" w14:textId="1707CBB8" w:rsidR="00CA5B29" w:rsidRPr="006426DC" w:rsidRDefault="00CA5B29" w:rsidP="00377D50">
      <w:pPr>
        <w:spacing w:line="240" w:lineRule="auto"/>
      </w:pPr>
      <w:r w:rsidRPr="006426DC">
        <w:t xml:space="preserve">LIGIÉRO, Zeca. Batucar-cantar-dançar: </w:t>
      </w:r>
      <w:r w:rsidR="003F0E38" w:rsidRPr="006426DC">
        <w:t>d</w:t>
      </w:r>
      <w:r w:rsidRPr="006426DC">
        <w:t xml:space="preserve">esenho das </w:t>
      </w:r>
      <w:r w:rsidR="004B0358" w:rsidRPr="006426DC">
        <w:t>p</w:t>
      </w:r>
      <w:r w:rsidRPr="006426DC">
        <w:t xml:space="preserve">erformances </w:t>
      </w:r>
      <w:r w:rsidR="004B0358" w:rsidRPr="006426DC">
        <w:t>a</w:t>
      </w:r>
      <w:r w:rsidRPr="006426DC">
        <w:t xml:space="preserve">fricanas no Brasil. In: </w:t>
      </w:r>
      <w:r w:rsidRPr="006426DC">
        <w:rPr>
          <w:b/>
          <w:bCs/>
        </w:rPr>
        <w:t>Aletria</w:t>
      </w:r>
      <w:r w:rsidR="004B0358" w:rsidRPr="006426DC">
        <w:rPr>
          <w:b/>
          <w:bCs/>
        </w:rPr>
        <w:t xml:space="preserve"> </w:t>
      </w:r>
      <w:r w:rsidR="004B0358" w:rsidRPr="006426DC">
        <w:t xml:space="preserve">– </w:t>
      </w:r>
      <w:r w:rsidRPr="006426DC">
        <w:t>Revista de Estudos Literários. Belo Horizonte, v. 21, n. 1, jan-abr, 2011, p. 133-146.</w:t>
      </w:r>
    </w:p>
    <w:p w14:paraId="47EFCA45" w14:textId="77777777" w:rsidR="00CA5B29" w:rsidRPr="006426DC" w:rsidRDefault="00CA5B29" w:rsidP="00377D50">
      <w:pPr>
        <w:spacing w:line="240" w:lineRule="auto"/>
      </w:pPr>
    </w:p>
    <w:p w14:paraId="552F8EB5" w14:textId="41662692" w:rsidR="00CA5B29" w:rsidRPr="006426DC" w:rsidRDefault="00CA5B29" w:rsidP="00377D50">
      <w:pPr>
        <w:spacing w:line="240" w:lineRule="auto"/>
      </w:pPr>
      <w:r w:rsidRPr="006426DC">
        <w:t xml:space="preserve">LIGIERO, Zeca. </w:t>
      </w:r>
      <w:r w:rsidRPr="006426DC">
        <w:rPr>
          <w:b/>
          <w:bCs/>
        </w:rPr>
        <w:t xml:space="preserve">Corpo a </w:t>
      </w:r>
      <w:r w:rsidR="004B0358" w:rsidRPr="006426DC">
        <w:rPr>
          <w:b/>
          <w:bCs/>
        </w:rPr>
        <w:t>c</w:t>
      </w:r>
      <w:r w:rsidRPr="006426DC">
        <w:rPr>
          <w:b/>
          <w:bCs/>
        </w:rPr>
        <w:t xml:space="preserve">orpo. </w:t>
      </w:r>
      <w:r w:rsidRPr="006426DC">
        <w:t>Estudo das Performances Brasileiras. Rio de Janeiro: Ed. Garamond, 2011.</w:t>
      </w:r>
    </w:p>
    <w:p w14:paraId="1C82A733" w14:textId="77777777" w:rsidR="00CA5B29" w:rsidRPr="006426DC" w:rsidRDefault="00CA5B29" w:rsidP="00377D50">
      <w:pPr>
        <w:autoSpaceDE w:val="0"/>
        <w:autoSpaceDN w:val="0"/>
        <w:adjustRightInd w:val="0"/>
        <w:spacing w:line="240" w:lineRule="auto"/>
      </w:pPr>
    </w:p>
    <w:p w14:paraId="5B550327" w14:textId="77777777" w:rsidR="00CA5B29" w:rsidRPr="006426DC" w:rsidRDefault="00CA5B29" w:rsidP="00377D50">
      <w:pPr>
        <w:autoSpaceDE w:val="0"/>
        <w:autoSpaceDN w:val="0"/>
        <w:adjustRightInd w:val="0"/>
        <w:spacing w:line="240" w:lineRule="auto"/>
      </w:pPr>
      <w:r w:rsidRPr="006426DC">
        <w:t>MARTINS, Leda Maria.</w:t>
      </w:r>
      <w:r w:rsidRPr="006426DC">
        <w:rPr>
          <w:b/>
          <w:bCs/>
        </w:rPr>
        <w:t xml:space="preserve"> Afrografias da memória</w:t>
      </w:r>
      <w:r w:rsidRPr="006426DC">
        <w:t>. São Paulo: Perspectiva / Belo Horizonte: Mazza Edições, 1997.</w:t>
      </w:r>
    </w:p>
    <w:p w14:paraId="6766CEC6" w14:textId="77777777" w:rsidR="00CA5B29" w:rsidRPr="006426DC" w:rsidRDefault="00CA5B29" w:rsidP="00377D50">
      <w:pPr>
        <w:shd w:val="clear" w:color="auto" w:fill="FFFFFF"/>
        <w:spacing w:line="240" w:lineRule="auto"/>
      </w:pPr>
    </w:p>
    <w:p w14:paraId="159AB307" w14:textId="07BE87A5" w:rsidR="00CA5B29" w:rsidRPr="006426DC" w:rsidRDefault="00CA5B29" w:rsidP="00377D50">
      <w:pPr>
        <w:shd w:val="clear" w:color="auto" w:fill="FFFFFF"/>
        <w:spacing w:line="240" w:lineRule="auto"/>
      </w:pPr>
      <w:r w:rsidRPr="006426DC">
        <w:t xml:space="preserve">MARTINS, Leda. </w:t>
      </w:r>
      <w:r w:rsidRPr="006426DC">
        <w:rPr>
          <w:b/>
          <w:bCs/>
        </w:rPr>
        <w:t>Performances da oralitura:</w:t>
      </w:r>
      <w:r w:rsidRPr="006426DC">
        <w:t xml:space="preserve"> corpo, lugar da memória. Letras, Santa Maria, n. 26, jun. 2003. Disponível em: </w:t>
      </w:r>
      <w:hyperlink r:id="rId12" w:history="1">
        <w:r w:rsidRPr="00AB5025">
          <w:rPr>
            <w:rStyle w:val="Hyperlink"/>
            <w:u w:val="none"/>
          </w:rPr>
          <w:t>https://periodicos.ufsm.br/letras/arti-cle/view/11881/7308</w:t>
        </w:r>
      </w:hyperlink>
      <w:r w:rsidRPr="006426DC">
        <w:t>.</w:t>
      </w:r>
    </w:p>
    <w:p w14:paraId="6AD2D866" w14:textId="77777777" w:rsidR="00CA5B29" w:rsidRPr="006426DC" w:rsidRDefault="00CA5B29" w:rsidP="00377D50">
      <w:pPr>
        <w:autoSpaceDE w:val="0"/>
        <w:autoSpaceDN w:val="0"/>
        <w:adjustRightInd w:val="0"/>
        <w:spacing w:line="240" w:lineRule="auto"/>
        <w:rPr>
          <w:rFonts w:eastAsiaTheme="minorHAnsi"/>
          <w:lang w:eastAsia="en-US"/>
        </w:rPr>
      </w:pPr>
    </w:p>
    <w:p w14:paraId="35C4BE7C" w14:textId="2004C1B1" w:rsidR="00CA5B29" w:rsidRPr="006426DC" w:rsidRDefault="00CA5B29" w:rsidP="00377D50">
      <w:pPr>
        <w:spacing w:line="240" w:lineRule="auto"/>
      </w:pPr>
      <w:r w:rsidRPr="006426DC">
        <w:t xml:space="preserve">MARTINS, Leda Maria. Performance e </w:t>
      </w:r>
      <w:r w:rsidR="00091AFC" w:rsidRPr="006426DC">
        <w:t>d</w:t>
      </w:r>
      <w:r w:rsidRPr="006426DC">
        <w:t>rama: pequenos gestos de reflexão.</w:t>
      </w:r>
      <w:r w:rsidRPr="006426DC">
        <w:rPr>
          <w:b/>
          <w:bCs/>
        </w:rPr>
        <w:t xml:space="preserve"> </w:t>
      </w:r>
      <w:r w:rsidRPr="006426DC">
        <w:t xml:space="preserve">In: </w:t>
      </w:r>
      <w:r w:rsidRPr="006426DC">
        <w:rPr>
          <w:b/>
          <w:bCs/>
        </w:rPr>
        <w:t>Aletria</w:t>
      </w:r>
      <w:r w:rsidR="00091AFC" w:rsidRPr="006426DC">
        <w:rPr>
          <w:b/>
          <w:bCs/>
        </w:rPr>
        <w:t xml:space="preserve"> </w:t>
      </w:r>
      <w:r w:rsidR="00091AFC" w:rsidRPr="006426DC">
        <w:t>–</w:t>
      </w:r>
      <w:r w:rsidR="00091AFC" w:rsidRPr="006426DC">
        <w:rPr>
          <w:b/>
          <w:bCs/>
        </w:rPr>
        <w:t xml:space="preserve"> </w:t>
      </w:r>
      <w:r w:rsidRPr="006426DC">
        <w:t>Revista de Estudos Literários. Belo Horizonte, v. 21, n.</w:t>
      </w:r>
      <w:r w:rsidR="00091AFC" w:rsidRPr="006426DC">
        <w:t xml:space="preserve"> </w:t>
      </w:r>
      <w:r w:rsidRPr="006426DC">
        <w:t>1, jan-abr, 2011, p. 101-110.</w:t>
      </w:r>
    </w:p>
    <w:p w14:paraId="57CC7795" w14:textId="77777777" w:rsidR="00CA5B29" w:rsidRPr="006426DC" w:rsidRDefault="00CA5B29" w:rsidP="00377D50">
      <w:pPr>
        <w:spacing w:line="240" w:lineRule="auto"/>
      </w:pPr>
    </w:p>
    <w:p w14:paraId="5A14757B" w14:textId="03FDE7C2" w:rsidR="00CA5B29" w:rsidRPr="006426DC" w:rsidRDefault="00CA5B29" w:rsidP="00377D50">
      <w:pPr>
        <w:spacing w:line="240" w:lineRule="auto"/>
      </w:pPr>
      <w:r w:rsidRPr="006426DC">
        <w:t xml:space="preserve">MARTINS. Max. </w:t>
      </w:r>
      <w:r w:rsidRPr="006426DC">
        <w:rPr>
          <w:b/>
          <w:bCs/>
        </w:rPr>
        <w:t xml:space="preserve">Poemas </w:t>
      </w:r>
      <w:r w:rsidR="00A05F8B" w:rsidRPr="006426DC">
        <w:rPr>
          <w:b/>
          <w:bCs/>
        </w:rPr>
        <w:t>r</w:t>
      </w:r>
      <w:r w:rsidRPr="006426DC">
        <w:rPr>
          <w:b/>
          <w:bCs/>
        </w:rPr>
        <w:t>eunidos – 1952-2001</w:t>
      </w:r>
      <w:r w:rsidRPr="006426DC">
        <w:t>. Belém: E</w:t>
      </w:r>
      <w:r w:rsidR="00930242" w:rsidRPr="006426DC">
        <w:t xml:space="preserve">ditora </w:t>
      </w:r>
      <w:r w:rsidRPr="006426DC">
        <w:t>U</w:t>
      </w:r>
      <w:r w:rsidR="00E8474C" w:rsidRPr="006426DC">
        <w:t>F</w:t>
      </w:r>
      <w:r w:rsidRPr="006426DC">
        <w:t>P</w:t>
      </w:r>
      <w:r w:rsidR="00E8474C" w:rsidRPr="006426DC">
        <w:t>A</w:t>
      </w:r>
      <w:r w:rsidRPr="006426DC">
        <w:t>, 2001.</w:t>
      </w:r>
    </w:p>
    <w:p w14:paraId="5DEBCE2B" w14:textId="77777777" w:rsidR="00CA5B29" w:rsidRPr="006426DC" w:rsidRDefault="00CA5B29" w:rsidP="00377D50">
      <w:pPr>
        <w:spacing w:line="240" w:lineRule="auto"/>
      </w:pPr>
    </w:p>
    <w:p w14:paraId="3A512356" w14:textId="1602A097" w:rsidR="00CA5B29" w:rsidRPr="006426DC" w:rsidRDefault="00CA5B29" w:rsidP="00377D50">
      <w:pPr>
        <w:spacing w:line="240" w:lineRule="auto"/>
      </w:pPr>
      <w:r w:rsidRPr="006426DC">
        <w:t xml:space="preserve">MENEZES, Bruno de. Batuque. In: </w:t>
      </w:r>
      <w:r w:rsidRPr="006426DC">
        <w:rPr>
          <w:b/>
          <w:bCs/>
        </w:rPr>
        <w:t>Poesias</w:t>
      </w:r>
      <w:r w:rsidRPr="006426DC">
        <w:t xml:space="preserve"> </w:t>
      </w:r>
      <w:r w:rsidRPr="006426DC">
        <w:rPr>
          <w:b/>
          <w:bCs/>
        </w:rPr>
        <w:t>1</w:t>
      </w:r>
      <w:r w:rsidRPr="006426DC">
        <w:t>. Belém: edição do autor, 1931.</w:t>
      </w:r>
    </w:p>
    <w:p w14:paraId="55C55A4E" w14:textId="77777777" w:rsidR="00CA5B29" w:rsidRPr="006426DC" w:rsidRDefault="00CA5B29" w:rsidP="00377D50">
      <w:pPr>
        <w:pStyle w:val="Default"/>
        <w:jc w:val="both"/>
        <w:rPr>
          <w:sz w:val="22"/>
          <w:szCs w:val="22"/>
        </w:rPr>
      </w:pPr>
    </w:p>
    <w:p w14:paraId="0F2647CB" w14:textId="4DC6206B" w:rsidR="00CA5B29" w:rsidRPr="006426DC" w:rsidRDefault="00CA5B29" w:rsidP="00377D50">
      <w:pPr>
        <w:pStyle w:val="Default"/>
        <w:jc w:val="both"/>
        <w:rPr>
          <w:b/>
          <w:bCs/>
          <w:sz w:val="22"/>
          <w:szCs w:val="22"/>
        </w:rPr>
      </w:pPr>
      <w:r w:rsidRPr="006426DC">
        <w:rPr>
          <w:sz w:val="22"/>
          <w:szCs w:val="22"/>
        </w:rPr>
        <w:t xml:space="preserve">OYEUMI, </w:t>
      </w:r>
      <w:proofErr w:type="spellStart"/>
      <w:r w:rsidRPr="006426DC">
        <w:rPr>
          <w:sz w:val="22"/>
          <w:szCs w:val="22"/>
        </w:rPr>
        <w:t>Oyèronké</w:t>
      </w:r>
      <w:proofErr w:type="spellEnd"/>
      <w:r w:rsidRPr="006426DC">
        <w:rPr>
          <w:sz w:val="22"/>
          <w:szCs w:val="22"/>
        </w:rPr>
        <w:t xml:space="preserve">. </w:t>
      </w:r>
      <w:r w:rsidRPr="006426DC">
        <w:rPr>
          <w:b/>
          <w:bCs/>
          <w:sz w:val="22"/>
          <w:szCs w:val="22"/>
        </w:rPr>
        <w:t xml:space="preserve">Conceituando o </w:t>
      </w:r>
      <w:r w:rsidR="00A05F8B" w:rsidRPr="006426DC">
        <w:rPr>
          <w:b/>
          <w:bCs/>
          <w:sz w:val="22"/>
          <w:szCs w:val="22"/>
        </w:rPr>
        <w:t>g</w:t>
      </w:r>
      <w:r w:rsidRPr="006426DC">
        <w:rPr>
          <w:b/>
          <w:bCs/>
          <w:sz w:val="22"/>
          <w:szCs w:val="22"/>
        </w:rPr>
        <w:t xml:space="preserve">ênero: </w:t>
      </w:r>
      <w:r w:rsidRPr="006426DC">
        <w:rPr>
          <w:sz w:val="22"/>
          <w:szCs w:val="22"/>
        </w:rPr>
        <w:t>os fundamentos eurocêntricos dos conceitos feministas e o desafio das epistemologias africanas.</w:t>
      </w:r>
      <w:r w:rsidRPr="006426DC">
        <w:rPr>
          <w:b/>
          <w:bCs/>
          <w:sz w:val="22"/>
          <w:szCs w:val="22"/>
        </w:rPr>
        <w:t xml:space="preserve"> </w:t>
      </w:r>
      <w:r w:rsidRPr="006426DC">
        <w:rPr>
          <w:sz w:val="22"/>
          <w:szCs w:val="22"/>
        </w:rPr>
        <w:t>COSDEMIA. Gender Series. Volume I, Dakar, 2004.</w:t>
      </w:r>
    </w:p>
    <w:p w14:paraId="4A9CE7F9" w14:textId="77777777" w:rsidR="00CA5B29" w:rsidRPr="006426DC" w:rsidRDefault="00CA5B29" w:rsidP="00377D50">
      <w:pPr>
        <w:pStyle w:val="Default"/>
        <w:jc w:val="both"/>
        <w:rPr>
          <w:b/>
          <w:bCs/>
          <w:sz w:val="22"/>
          <w:szCs w:val="22"/>
        </w:rPr>
      </w:pPr>
    </w:p>
    <w:p w14:paraId="007C2243" w14:textId="77777777" w:rsidR="00CA5B29" w:rsidRPr="006426DC" w:rsidRDefault="00CA5B29" w:rsidP="00377D50">
      <w:pPr>
        <w:spacing w:line="240" w:lineRule="auto"/>
        <w:rPr>
          <w:rFonts w:cstheme="minorBidi"/>
          <w:sz w:val="22"/>
          <w:szCs w:val="22"/>
        </w:rPr>
      </w:pPr>
      <w:r w:rsidRPr="006426DC">
        <w:t xml:space="preserve">PRANDI, Reginaldo. </w:t>
      </w:r>
      <w:r w:rsidRPr="006426DC">
        <w:rPr>
          <w:b/>
          <w:bCs/>
        </w:rPr>
        <w:t xml:space="preserve">Mitologia dos Orixás. </w:t>
      </w:r>
      <w:r w:rsidRPr="006426DC">
        <w:t>São Paulo, Companhia das Letras, 2001</w:t>
      </w:r>
      <w:r w:rsidRPr="006426DC">
        <w:rPr>
          <w:b/>
          <w:bCs/>
        </w:rPr>
        <w:t>.</w:t>
      </w:r>
    </w:p>
    <w:p w14:paraId="353B1FE9" w14:textId="77777777" w:rsidR="00CA5B29" w:rsidRPr="006426DC" w:rsidRDefault="00CA5B29" w:rsidP="00377D50">
      <w:pPr>
        <w:spacing w:line="240" w:lineRule="auto"/>
      </w:pPr>
    </w:p>
    <w:p w14:paraId="3843F0A2" w14:textId="0AF05E7E" w:rsidR="00CA5B29" w:rsidRPr="006426DC" w:rsidRDefault="00CA5B29" w:rsidP="00377D50">
      <w:pPr>
        <w:spacing w:line="240" w:lineRule="auto"/>
      </w:pPr>
      <w:r w:rsidRPr="006426DC">
        <w:t xml:space="preserve">SALLES, Vicente. </w:t>
      </w:r>
      <w:r w:rsidRPr="006426DC">
        <w:rPr>
          <w:b/>
          <w:bCs/>
        </w:rPr>
        <w:t xml:space="preserve">O Negro na </w:t>
      </w:r>
      <w:r w:rsidR="00930242" w:rsidRPr="006426DC">
        <w:rPr>
          <w:b/>
          <w:bCs/>
        </w:rPr>
        <w:t>f</w:t>
      </w:r>
      <w:r w:rsidRPr="006426DC">
        <w:rPr>
          <w:b/>
          <w:bCs/>
        </w:rPr>
        <w:t xml:space="preserve">ormação da </w:t>
      </w:r>
      <w:r w:rsidR="00930242" w:rsidRPr="006426DC">
        <w:rPr>
          <w:b/>
          <w:bCs/>
        </w:rPr>
        <w:t>s</w:t>
      </w:r>
      <w:r w:rsidRPr="006426DC">
        <w:rPr>
          <w:b/>
          <w:bCs/>
        </w:rPr>
        <w:t xml:space="preserve">ociedade </w:t>
      </w:r>
      <w:r w:rsidR="00930242" w:rsidRPr="006426DC">
        <w:rPr>
          <w:b/>
          <w:bCs/>
        </w:rPr>
        <w:t>p</w:t>
      </w:r>
      <w:r w:rsidRPr="006426DC">
        <w:rPr>
          <w:b/>
          <w:bCs/>
        </w:rPr>
        <w:t>araense</w:t>
      </w:r>
      <w:r w:rsidRPr="006426DC">
        <w:t>. Textos Reunidos, Belém: Paka-Tatu, 2004.</w:t>
      </w:r>
    </w:p>
    <w:p w14:paraId="217344AB" w14:textId="77777777" w:rsidR="00CA5B29" w:rsidRPr="006426DC" w:rsidRDefault="00CA5B29" w:rsidP="00377D50">
      <w:pPr>
        <w:spacing w:line="240" w:lineRule="auto"/>
      </w:pPr>
    </w:p>
    <w:p w14:paraId="5E1E0CC4" w14:textId="45BCF012" w:rsidR="00CA5B29" w:rsidRPr="006426DC" w:rsidRDefault="00CA5B29" w:rsidP="00377D50">
      <w:pPr>
        <w:spacing w:line="240" w:lineRule="auto"/>
      </w:pPr>
      <w:r w:rsidRPr="006426DC">
        <w:t xml:space="preserve">SANTOS, Boa Ventura de Souza. Transdisciplinaridade e </w:t>
      </w:r>
      <w:r w:rsidR="00930242" w:rsidRPr="006426DC">
        <w:t>e</w:t>
      </w:r>
      <w:r w:rsidRPr="006426DC">
        <w:t xml:space="preserve">cologia de </w:t>
      </w:r>
      <w:r w:rsidR="00930242" w:rsidRPr="006426DC">
        <w:t>s</w:t>
      </w:r>
      <w:r w:rsidRPr="006426DC">
        <w:t>aberes.</w:t>
      </w:r>
      <w:r w:rsidRPr="006426DC">
        <w:rPr>
          <w:b/>
          <w:bCs/>
        </w:rPr>
        <w:t xml:space="preserve"> </w:t>
      </w:r>
      <w:r w:rsidRPr="006426DC">
        <w:t xml:space="preserve">In: </w:t>
      </w:r>
      <w:r w:rsidRPr="006426DC">
        <w:rPr>
          <w:b/>
          <w:bCs/>
        </w:rPr>
        <w:t>Conversações de Artes e de Ciências</w:t>
      </w:r>
      <w:r w:rsidRPr="006426DC">
        <w:t>.</w:t>
      </w:r>
      <w:r w:rsidRPr="006426DC">
        <w:rPr>
          <w:b/>
          <w:bCs/>
        </w:rPr>
        <w:t xml:space="preserve"> </w:t>
      </w:r>
      <w:r w:rsidRPr="006426DC">
        <w:t>Belo Horizonte: Editora UFMG, 2011.</w:t>
      </w:r>
    </w:p>
    <w:p w14:paraId="41DCA155" w14:textId="77777777" w:rsidR="00CA5B29" w:rsidRPr="006426DC" w:rsidRDefault="00CA5B29" w:rsidP="00377D50">
      <w:pPr>
        <w:spacing w:line="240" w:lineRule="auto"/>
      </w:pPr>
    </w:p>
    <w:p w14:paraId="48260375" w14:textId="009C512D" w:rsidR="00CA5B29" w:rsidRPr="006426DC" w:rsidRDefault="00CA5B29" w:rsidP="00377D50">
      <w:pPr>
        <w:spacing w:line="240" w:lineRule="auto"/>
      </w:pPr>
      <w:r w:rsidRPr="006426DC">
        <w:t xml:space="preserve">SOMÉ, Sobonfu. </w:t>
      </w:r>
      <w:r w:rsidRPr="006426DC">
        <w:rPr>
          <w:b/>
          <w:bCs/>
        </w:rPr>
        <w:t>O espírito da intimidade</w:t>
      </w:r>
      <w:r w:rsidRPr="006426DC">
        <w:t>.</w:t>
      </w:r>
      <w:r w:rsidRPr="006426DC">
        <w:rPr>
          <w:b/>
          <w:bCs/>
        </w:rPr>
        <w:t xml:space="preserve"> </w:t>
      </w:r>
      <w:r w:rsidRPr="006426DC">
        <w:t xml:space="preserve">Ensinamentos ancestrais africanos sobre maneiras de se relacionar. </w:t>
      </w:r>
      <w:r w:rsidR="00CB089A" w:rsidRPr="006426DC">
        <w:t xml:space="preserve">São Paulo: </w:t>
      </w:r>
      <w:r w:rsidRPr="006426DC">
        <w:t>Editora Odysseus, 2003.</w:t>
      </w:r>
    </w:p>
    <w:p w14:paraId="755F8794" w14:textId="77777777" w:rsidR="00CA5B29" w:rsidRPr="006426DC" w:rsidRDefault="00CA5B29" w:rsidP="00377D50">
      <w:pPr>
        <w:spacing w:line="240" w:lineRule="auto"/>
      </w:pPr>
    </w:p>
    <w:p w14:paraId="6CE11E11" w14:textId="18882CDD" w:rsidR="00CA5B29" w:rsidRDefault="00CA5B29" w:rsidP="00377D50">
      <w:pPr>
        <w:spacing w:line="240" w:lineRule="auto"/>
      </w:pPr>
      <w:r w:rsidRPr="006426DC">
        <w:t xml:space="preserve">TAVARES, Roberta. </w:t>
      </w:r>
      <w:r w:rsidRPr="006426DC">
        <w:rPr>
          <w:b/>
          <w:bCs/>
        </w:rPr>
        <w:t>Mulheres de fogo</w:t>
      </w:r>
      <w:r w:rsidRPr="006426DC">
        <w:t xml:space="preserve">. </w:t>
      </w:r>
      <w:r w:rsidR="006426DC" w:rsidRPr="006426DC">
        <w:t>[</w:t>
      </w:r>
      <w:r w:rsidR="001962C3" w:rsidRPr="006426DC">
        <w:t xml:space="preserve">Publicado </w:t>
      </w:r>
      <w:r w:rsidR="00D11466" w:rsidRPr="006426DC">
        <w:t xml:space="preserve">pela autora </w:t>
      </w:r>
      <w:r w:rsidR="001962C3" w:rsidRPr="006426DC">
        <w:t xml:space="preserve">no ‘Zine’, </w:t>
      </w:r>
      <w:proofErr w:type="spellStart"/>
      <w:proofErr w:type="gramStart"/>
      <w:r w:rsidR="001962C3" w:rsidRPr="006426DC">
        <w:t>mini</w:t>
      </w:r>
      <w:r w:rsidR="006032DE" w:rsidRPr="006426DC">
        <w:t>-</w:t>
      </w:r>
      <w:r w:rsidR="001962C3" w:rsidRPr="006426DC">
        <w:t>livro</w:t>
      </w:r>
      <w:proofErr w:type="spellEnd"/>
      <w:proofErr w:type="gramEnd"/>
      <w:r w:rsidR="001962C3" w:rsidRPr="006426DC">
        <w:t xml:space="preserve"> artesanal </w:t>
      </w:r>
      <w:r w:rsidR="00D11466" w:rsidRPr="006426DC">
        <w:t>independente</w:t>
      </w:r>
      <w:r w:rsidRPr="006426DC">
        <w:t>.</w:t>
      </w:r>
      <w:r w:rsidR="006426DC" w:rsidRPr="006426DC">
        <w:t>]</w:t>
      </w:r>
      <w:r w:rsidRPr="006426DC">
        <w:t xml:space="preserve"> Belém, 20</w:t>
      </w:r>
      <w:r w:rsidR="008C703E" w:rsidRPr="006426DC">
        <w:t>1</w:t>
      </w:r>
      <w:r w:rsidRPr="006426DC">
        <w:t>8.</w:t>
      </w:r>
    </w:p>
    <w:p w14:paraId="24A50A33" w14:textId="07AE3EA6" w:rsidR="003F3DAE" w:rsidRPr="00CA5B29" w:rsidRDefault="003F3DAE" w:rsidP="00377D50"/>
    <w:sectPr w:rsidR="003F3DAE" w:rsidRPr="00CA5B29" w:rsidSect="00B53ADB">
      <w:headerReference w:type="default" r:id="rId13"/>
      <w:footerReference w:type="default" r:id="rId14"/>
      <w:pgSz w:w="11906" w:h="16838" w:code="9"/>
      <w:pgMar w:top="1701" w:right="1134" w:bottom="1134" w:left="1701" w:header="720" w:footer="134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C8059" w14:textId="77777777" w:rsidR="00F142CD" w:rsidRDefault="00F142CD" w:rsidP="00512689">
      <w:pPr>
        <w:spacing w:line="240" w:lineRule="auto"/>
      </w:pPr>
      <w:r>
        <w:separator/>
      </w:r>
    </w:p>
    <w:p w14:paraId="06B4B951" w14:textId="77777777" w:rsidR="00F142CD" w:rsidRDefault="00F142CD"/>
    <w:p w14:paraId="5E3609E0" w14:textId="77777777" w:rsidR="00F142CD" w:rsidRDefault="00F142CD"/>
    <w:p w14:paraId="5A25D215" w14:textId="77777777" w:rsidR="00F142CD" w:rsidRDefault="00F142CD"/>
  </w:endnote>
  <w:endnote w:type="continuationSeparator" w:id="0">
    <w:p w14:paraId="30E079A3" w14:textId="77777777" w:rsidR="00F142CD" w:rsidRDefault="00F142CD" w:rsidP="00512689">
      <w:pPr>
        <w:spacing w:line="240" w:lineRule="auto"/>
      </w:pPr>
      <w:r>
        <w:continuationSeparator/>
      </w:r>
    </w:p>
    <w:p w14:paraId="2EA74067" w14:textId="77777777" w:rsidR="00F142CD" w:rsidRDefault="00F142CD"/>
    <w:p w14:paraId="615E6F41" w14:textId="77777777" w:rsidR="00F142CD" w:rsidRDefault="00F142CD"/>
    <w:p w14:paraId="7EDF0785" w14:textId="77777777" w:rsidR="00F142CD" w:rsidRDefault="00F14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0A44" w14:textId="140057BA" w:rsidR="007E1C4A" w:rsidRPr="00AE2864" w:rsidRDefault="00B531A9" w:rsidP="00AE2864">
    <w:pPr>
      <w:pStyle w:val="Rodap"/>
    </w:pPr>
    <w:r>
      <w:rPr>
        <w:noProof/>
        <w:lang w:bidi="ar-SA"/>
      </w:rPr>
      <mc:AlternateContent>
        <mc:Choice Requires="wpg">
          <w:drawing>
            <wp:anchor distT="0" distB="0" distL="114300" distR="114300" simplePos="0" relativeHeight="251715584" behindDoc="0" locked="0" layoutInCell="1" allowOverlap="1" wp14:anchorId="24A50A47" wp14:editId="74D7C07C">
              <wp:simplePos x="0" y="0"/>
              <wp:positionH relativeFrom="margin">
                <wp:posOffset>3175</wp:posOffset>
              </wp:positionH>
              <wp:positionV relativeFrom="paragraph">
                <wp:posOffset>-90805</wp:posOffset>
              </wp:positionV>
              <wp:extent cx="5749925" cy="742950"/>
              <wp:effectExtent l="0" t="0" r="0" b="0"/>
              <wp:wrapNone/>
              <wp:docPr id="2"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9925" cy="742950"/>
                        <a:chOff x="0" y="0"/>
                        <a:chExt cx="5749958" cy="742950"/>
                      </a:xfrm>
                    </wpg:grpSpPr>
                    <pic:pic xmlns:pic="http://schemas.openxmlformats.org/drawingml/2006/picture">
                      <pic:nvPicPr>
                        <pic:cNvPr id="4" name="Imagem 3" descr="Gemam2.png"/>
                        <pic:cNvPicPr>
                          <a:picLocks noChangeAspect="1"/>
                        </pic:cNvPicPr>
                      </pic:nvPicPr>
                      <pic:blipFill>
                        <a:blip r:embed="rId1"/>
                        <a:stretch>
                          <a:fillRect/>
                        </a:stretch>
                      </pic:blipFill>
                      <pic:spPr>
                        <a:xfrm>
                          <a:off x="3629320" y="188536"/>
                          <a:ext cx="933450" cy="431800"/>
                        </a:xfrm>
                        <a:prstGeom prst="rect">
                          <a:avLst/>
                        </a:prstGeom>
                      </pic:spPr>
                    </pic:pic>
                    <pic:pic xmlns:pic="http://schemas.openxmlformats.org/drawingml/2006/picture">
                      <pic:nvPicPr>
                        <pic:cNvPr id="5" name="Imagem 4" descr="LAB LOGO2 sem fundo.png"/>
                        <pic:cNvPicPr>
                          <a:picLocks noChangeAspect="1"/>
                        </pic:cNvPicPr>
                      </pic:nvPicPr>
                      <pic:blipFill>
                        <a:blip r:embed="rId2"/>
                        <a:stretch>
                          <a:fillRect/>
                        </a:stretch>
                      </pic:blipFill>
                      <pic:spPr>
                        <a:xfrm>
                          <a:off x="4873658" y="141402"/>
                          <a:ext cx="876300" cy="477520"/>
                        </a:xfrm>
                        <a:prstGeom prst="rect">
                          <a:avLst/>
                        </a:prstGeom>
                      </pic:spPr>
                    </pic:pic>
                    <pic:pic xmlns:pic="http://schemas.openxmlformats.org/drawingml/2006/picture">
                      <pic:nvPicPr>
                        <pic:cNvPr id="3" name="Imagem 3" descr="Uma imagem contendo fogos de artifício, objeto ao ar livre&#10;&#10;Descrição gerad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597085" y="0"/>
                          <a:ext cx="742950" cy="742950"/>
                        </a:xfrm>
                        <a:prstGeom prst="rect">
                          <a:avLst/>
                        </a:prstGeom>
                      </pic:spPr>
                    </pic:pic>
                    <pic:pic xmlns:pic="http://schemas.openxmlformats.org/drawingml/2006/picture">
                      <pic:nvPicPr>
                        <pic:cNvPr id="12" name="Imagem 12" descr="Uma imagem contendo clip-art&#10;&#10;Descrição gerada automa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763572" y="230956"/>
                          <a:ext cx="662305" cy="314325"/>
                        </a:xfrm>
                        <a:prstGeom prst="rect">
                          <a:avLst/>
                        </a:prstGeom>
                      </pic:spPr>
                    </pic:pic>
                    <pic:pic xmlns:pic="http://schemas.openxmlformats.org/drawingml/2006/picture">
                      <pic:nvPicPr>
                        <pic:cNvPr id="6" name="Imagem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880648" y="75414"/>
                          <a:ext cx="527050" cy="571500"/>
                        </a:xfrm>
                        <a:prstGeom prst="rect">
                          <a:avLst/>
                        </a:prstGeom>
                      </pic:spPr>
                    </pic:pic>
                    <pic:pic xmlns:pic="http://schemas.openxmlformats.org/drawingml/2006/picture">
                      <pic:nvPicPr>
                        <pic:cNvPr id="1" name="Imagem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84841"/>
                          <a:ext cx="353060" cy="5257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CE050F" id="Agrupar 2" o:spid="_x0000_s1026" style="position:absolute;margin-left:.25pt;margin-top:-7.15pt;width:452.75pt;height:58.5pt;z-index:251715584;mso-position-horizontal-relative:margin" coordsize="57499,74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MECgAAAAAA&#10;AAAhAH3K+trNKgIAzSoCABQAAABkcnMvbWVkaWEvaW1hZ2U1LkpQR//Y/+AAEEpGSUYAAQEBAGAA&#10;YAAA/9sAQwAIBgYHBgUIBwcHCQkICgwUDQwLCwwZEhMPFB0aHx4dGhwcICQuJyAiLCMcHCg3KSww&#10;MTQ0NB8nOT04MjwuMzQy/9sAQwEJCQkMCwwYDQ0YMiEcITIyMjIyMjIyMjIyMjIyMjIyMjIyMjIy&#10;MjIyMjIyMjIyMjIyMjIyMjIyMjIyMjIyMjIy/8AAEQgIhgf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&#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j1paKAInjqFowe1W6aVFAFB4&#10;Ae1Qtbj0rSK0wxg0rAZT23oKrvbe1bJhzUbQD0pWAw2tvaomtvat1rcelRNbD0rNwTGmYZtvamG2&#10;PpW0bb2pptvasnRQ7mN9m9qPs3tWx9k9qctkSeRxWToDuYogPQCrUNgz9RxWzHZovb9KnWIDoK0h&#10;hFuxORljS4SMMgP1FQT+GLC6XDwqPwrdEeO1PCCuyHuKyIaT3OQ/4QDSi27afyq/b+CNKiIPlA/V&#10;a6RYxUoGBWntZ9yPZQ7GXD4e0yIcWcJP+4KvxWlvAMRQog/2RipqKhyb3ZailsFF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YpCtOooAj20hUVJijFAERSmeWDU+KNtKwFfyhSGEGrOKTHtRZAQCEDtTtlS4zRtpgRhKUJUmK&#10;MUAM204LTqKAADFL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oxRRQAUYoooASloooAKKKKA&#10;D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9K+d/jqf9OH+5X0Q3INfPfxt0+7u9TXyImcbMcCgDh/hOQPFMf0NfW9r/x7&#10;R/7or5S+Guj39t4jjeS3dV9SK+rLMEWseeuBQBP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alt="Gemam2.png" style="position:absolute;left:36293;top:1885;width:9334;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">
                <v:imagedata r:id="rId7" o:title="Gemam2"/>
              </v:shape>
              <v:shape id="Imagem 4" o:spid="_x0000_s1028" type="#_x0000_t75" alt="LAB LOGO2 sem fundo.png" style="position:absolute;left:48736;top:1414;width:8763;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">
                <v:imagedata r:id="rId8" o:title="LAB LOGO2 sem fundo"/>
              </v:shape>
              <v:shape id="Imagem 3" o:spid="_x0000_s1029" type="#_x0000_t75" alt="Uma imagem contendo fogos de artifício, objeto ao ar livre&#10;&#10;Descrição gerada automaticamente" style="position:absolute;left:25970;width:7430;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">
                <v:imagedata r:id="rId9" o:title="Uma imagem contendo fogos de artifício, objeto ao ar livre&#10;&#10;Descrição gerada automaticamente"/>
              </v:shape>
              <v:shape id="Imagem 12" o:spid="_x0000_s1030" type="#_x0000_t75" alt="Uma imagem contendo clip-art&#10;&#10;Descrição gerada automaticamente" style="position:absolute;left:7635;top:2309;width:662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">
                <v:imagedata r:id="rId10" o:title="Uma imagem contendo clip-art&#10;&#10;Descrição gerada automaticamente"/>
              </v:shape>
              <v:shape id="Imagem 6" o:spid="_x0000_s1031" type="#_x0000_t75" style="position:absolute;left:18806;top:754;width:527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">
                <v:imagedata r:id="rId11" o:title=""/>
              </v:shape>
              <v:shape id="Imagem 1" o:spid="_x0000_s1032" type="#_x0000_t75" style="position:absolute;top:848;width:3530;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">
                <v:imagedata r:id="rId12"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9FBDA" w14:textId="77777777" w:rsidR="00F142CD" w:rsidRPr="006C200A" w:rsidRDefault="00F142CD" w:rsidP="006C200A">
      <w:pPr>
        <w:spacing w:line="240" w:lineRule="auto"/>
      </w:pPr>
      <w:r w:rsidRPr="006C200A">
        <w:separator/>
      </w:r>
    </w:p>
  </w:footnote>
  <w:footnote w:type="continuationSeparator" w:id="0">
    <w:p w14:paraId="09D14BC5" w14:textId="77777777" w:rsidR="00F142CD" w:rsidRDefault="00F142CD" w:rsidP="00512689">
      <w:pPr>
        <w:spacing w:line="240" w:lineRule="auto"/>
      </w:pPr>
      <w:r>
        <w:continuationSeparator/>
      </w:r>
    </w:p>
    <w:p w14:paraId="3D5483F5" w14:textId="77777777" w:rsidR="00F142CD" w:rsidRDefault="00F142CD"/>
    <w:p w14:paraId="6E571B1A" w14:textId="77777777" w:rsidR="00F142CD" w:rsidRDefault="00F142CD"/>
    <w:p w14:paraId="1EB7B121" w14:textId="77777777" w:rsidR="00F142CD" w:rsidRDefault="00F142CD"/>
  </w:footnote>
  <w:footnote w:id="1">
    <w:p w14:paraId="5F7B7F85" w14:textId="77777777" w:rsidR="00CA5B29" w:rsidRPr="002C3287" w:rsidRDefault="00CA5B29" w:rsidP="00CA5B29">
      <w:pPr>
        <w:pStyle w:val="Textodenotaderodap"/>
        <w:rPr>
          <w:rFonts w:ascii="Times New Roman" w:hAnsi="Times New Roman"/>
        </w:rPr>
      </w:pPr>
      <w:r w:rsidRPr="002C3287">
        <w:rPr>
          <w:rStyle w:val="Refdenotaderodap"/>
          <w:rFonts w:ascii="Times New Roman" w:hAnsi="Times New Roman"/>
        </w:rPr>
        <w:footnoteRef/>
      </w:r>
      <w:r w:rsidRPr="002C3287">
        <w:rPr>
          <w:rFonts w:ascii="Times New Roman" w:hAnsi="Times New Roman"/>
        </w:rPr>
        <w:t xml:space="preserve"> </w:t>
      </w:r>
      <w:hyperlink r:id="rId1" w:history="1">
        <w:r w:rsidRPr="002C3287">
          <w:rPr>
            <w:rStyle w:val="Hyperlink"/>
            <w:rFonts w:ascii="Times New Roman" w:hAnsi="Times New Roman"/>
            <w:u w:val="none"/>
          </w:rPr>
          <w:t>http://www.saberestradicionais.org/retrato-de-mae-efigenia-mameto-muiande/</w:t>
        </w:r>
      </w:hyperlink>
    </w:p>
  </w:footnote>
  <w:footnote w:id="2">
    <w:p w14:paraId="1FD7FD97" w14:textId="7F6B6230" w:rsidR="00CA5B29" w:rsidRDefault="00CA5B29" w:rsidP="00CA5B29">
      <w:pPr>
        <w:pStyle w:val="Textodenotaderodap"/>
      </w:pPr>
      <w:r w:rsidRPr="002C3287">
        <w:rPr>
          <w:rStyle w:val="Refdenotaderodap"/>
          <w:rFonts w:ascii="Times New Roman" w:hAnsi="Times New Roman"/>
        </w:rPr>
        <w:footnoteRef/>
      </w:r>
      <w:r w:rsidRPr="002C3287">
        <w:rPr>
          <w:rFonts w:ascii="Times New Roman" w:hAnsi="Times New Roman"/>
        </w:rPr>
        <w:t xml:space="preserve"> Irê foi a cidade</w:t>
      </w:r>
      <w:r w:rsidR="000F4A91">
        <w:rPr>
          <w:rFonts w:ascii="Times New Roman" w:hAnsi="Times New Roman"/>
        </w:rPr>
        <w:t>,</w:t>
      </w:r>
      <w:r w:rsidRPr="002C3287">
        <w:rPr>
          <w:rFonts w:ascii="Times New Roman" w:hAnsi="Times New Roman"/>
        </w:rPr>
        <w:t xml:space="preserve"> em África</w:t>
      </w:r>
      <w:r w:rsidR="000F4A91">
        <w:rPr>
          <w:rFonts w:ascii="Times New Roman" w:hAnsi="Times New Roman"/>
        </w:rPr>
        <w:t>,</w:t>
      </w:r>
      <w:r w:rsidRPr="002C3287">
        <w:rPr>
          <w:rFonts w:ascii="Times New Roman" w:hAnsi="Times New Roman"/>
        </w:rPr>
        <w:t xml:space="preserve"> onde Ogum foi rei.</w:t>
      </w:r>
    </w:p>
  </w:footnote>
  <w:footnote w:id="3">
    <w:p w14:paraId="3C284F64" w14:textId="27390A0D" w:rsidR="00CA5B29" w:rsidRDefault="00CA5B29" w:rsidP="00CA5B29">
      <w:pPr>
        <w:spacing w:line="240" w:lineRule="auto"/>
        <w:rPr>
          <w:sz w:val="20"/>
          <w:szCs w:val="20"/>
        </w:rPr>
      </w:pPr>
      <w:r>
        <w:rPr>
          <w:rStyle w:val="Refdenotaderodap"/>
          <w:sz w:val="20"/>
          <w:szCs w:val="20"/>
        </w:rPr>
        <w:footnoteRef/>
      </w:r>
      <w:r>
        <w:rPr>
          <w:sz w:val="20"/>
          <w:szCs w:val="20"/>
        </w:rPr>
        <w:t xml:space="preserve"> Para </w:t>
      </w:r>
      <w:proofErr w:type="spellStart"/>
      <w:r>
        <w:rPr>
          <w:sz w:val="20"/>
          <w:szCs w:val="20"/>
        </w:rPr>
        <w:t>Bachelard</w:t>
      </w:r>
      <w:proofErr w:type="spellEnd"/>
      <w:r>
        <w:rPr>
          <w:sz w:val="20"/>
          <w:szCs w:val="20"/>
        </w:rPr>
        <w:t xml:space="preserve"> (1997, p. 53): [A água] é antes uma perspectiva de aprofundamento para o mundo e para nós mesmos. Permit</w:t>
      </w:r>
      <w:r w:rsidR="000F4A91">
        <w:rPr>
          <w:sz w:val="20"/>
          <w:szCs w:val="20"/>
        </w:rPr>
        <w:t>e</w:t>
      </w:r>
      <w:r>
        <w:rPr>
          <w:sz w:val="20"/>
          <w:szCs w:val="20"/>
        </w:rPr>
        <w:t xml:space="preserve">-nos ficar distantes, diante do mundo. Diante da água profunda, escolhes tua visão; podes ver </w:t>
      </w:r>
      <w:r w:rsidR="000F4A91">
        <w:rPr>
          <w:sz w:val="20"/>
          <w:szCs w:val="20"/>
        </w:rPr>
        <w:t>à</w:t>
      </w:r>
      <w:r>
        <w:rPr>
          <w:sz w:val="20"/>
          <w:szCs w:val="20"/>
        </w:rPr>
        <w:t xml:space="preserve"> vontade o fundo imóvel ou a corrente, a margem ou o infinito; tens o direito ambíguo de ver e de não ver; tens o direito de viver com o barqueiro ou de viver com uma nova raça de fadas laboriosas, dotadas de um bom gosto perfeito, magníficas e minuciosas. A fada das águas</w:t>
      </w:r>
      <w:r w:rsidR="000F4A91">
        <w:rPr>
          <w:sz w:val="20"/>
          <w:szCs w:val="20"/>
        </w:rPr>
        <w:t>,</w:t>
      </w:r>
      <w:r>
        <w:rPr>
          <w:sz w:val="20"/>
          <w:szCs w:val="20"/>
        </w:rPr>
        <w:t xml:space="preserve"> guardiã das miragens, detém em sua mão todos os pássaros do céu. Uma poça contém um universo. Um instante de sonho contém uma alma inteira.</w:t>
      </w:r>
    </w:p>
    <w:p w14:paraId="717A7861" w14:textId="77777777" w:rsidR="00CA5B29" w:rsidRDefault="00CA5B29" w:rsidP="00CA5B29">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0A43" w14:textId="77777777" w:rsidR="007E1C4A" w:rsidRPr="007E1C4A" w:rsidRDefault="00E67E5F" w:rsidP="00B53ADB">
    <w:pPr>
      <w:pStyle w:val="anppomcabecalho"/>
      <w:rPr>
        <w:color w:val="767171" w:themeColor="background2" w:themeShade="80"/>
      </w:rPr>
    </w:pPr>
    <w:r>
      <w:rPr>
        <w:color w:val="767171" w:themeColor="background2" w:themeShade="80"/>
      </w:rPr>
      <w:drawing>
        <wp:inline distT="0" distB="0" distL="0" distR="0" wp14:anchorId="24A50A45" wp14:editId="24A50A46">
          <wp:extent cx="5318740" cy="1298169"/>
          <wp:effectExtent l="0" t="0" r="317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coloquio-para-facebook-blog_imagem cartaz cópia.png"/>
                  <pic:cNvPicPr/>
                </pic:nvPicPr>
                <pic:blipFill>
                  <a:blip r:embed="rId1">
                    <a:extLst>
                      <a:ext uri="{28A0092B-C50C-407E-A947-70E740481C1C}">
                        <a14:useLocalDpi xmlns:a14="http://schemas.microsoft.com/office/drawing/2010/main" val="0"/>
                      </a:ext>
                    </a:extLst>
                  </a:blip>
                  <a:stretch>
                    <a:fillRect/>
                  </a:stretch>
                </pic:blipFill>
                <pic:spPr>
                  <a:xfrm>
                    <a:off x="0" y="0"/>
                    <a:ext cx="5396693" cy="13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F62BC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E27"/>
    <w:multiLevelType w:val="hybridMultilevel"/>
    <w:tmpl w:val="D7D49276"/>
    <w:lvl w:ilvl="0" w:tplc="132A89AC">
      <w:start w:val="3"/>
      <w:numFmt w:val="decimal"/>
      <w:lvlText w:val="%1."/>
      <w:lvlJc w:val="left"/>
      <w:pPr>
        <w:ind w:left="149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7F550A"/>
    <w:multiLevelType w:val="hybridMultilevel"/>
    <w:tmpl w:val="D15C5E8A"/>
    <w:lvl w:ilvl="0" w:tplc="4AC625BA">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E3C4E57"/>
    <w:multiLevelType w:val="hybridMultilevel"/>
    <w:tmpl w:val="3C0884F6"/>
    <w:name w:val="GPHS LIST FORMAT23"/>
    <w:lvl w:ilvl="0" w:tplc="46664EE6">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216D66"/>
    <w:multiLevelType w:val="hybridMultilevel"/>
    <w:tmpl w:val="3DFE8BBC"/>
    <w:lvl w:ilvl="0" w:tplc="108AE91C">
      <w:start w:val="1"/>
      <w:numFmt w:val="bullet"/>
      <w:lvlText w:val=" "/>
      <w:lvlJc w:val="left"/>
      <w:pPr>
        <w:tabs>
          <w:tab w:val="num" w:pos="720"/>
        </w:tabs>
        <w:ind w:left="720" w:hanging="360"/>
      </w:pPr>
      <w:rPr>
        <w:rFonts w:ascii="Tw Cen MT" w:hAnsi="Tw Cen MT" w:hint="default"/>
      </w:rPr>
    </w:lvl>
    <w:lvl w:ilvl="1" w:tplc="9E769C52">
      <w:start w:val="1"/>
      <w:numFmt w:val="bullet"/>
      <w:lvlText w:val=" "/>
      <w:lvlJc w:val="left"/>
      <w:pPr>
        <w:tabs>
          <w:tab w:val="num" w:pos="1440"/>
        </w:tabs>
        <w:ind w:left="1440" w:hanging="360"/>
      </w:pPr>
      <w:rPr>
        <w:rFonts w:ascii="Tw Cen MT" w:hAnsi="Tw Cen MT" w:hint="default"/>
      </w:rPr>
    </w:lvl>
    <w:lvl w:ilvl="2" w:tplc="66424F40">
      <w:start w:val="1"/>
      <w:numFmt w:val="bullet"/>
      <w:lvlText w:val=" "/>
      <w:lvlJc w:val="left"/>
      <w:pPr>
        <w:tabs>
          <w:tab w:val="num" w:pos="2160"/>
        </w:tabs>
        <w:ind w:left="2160" w:hanging="360"/>
      </w:pPr>
      <w:rPr>
        <w:rFonts w:ascii="Tw Cen MT" w:hAnsi="Tw Cen MT" w:hint="default"/>
      </w:rPr>
    </w:lvl>
    <w:lvl w:ilvl="3" w:tplc="A288E100">
      <w:start w:val="1"/>
      <w:numFmt w:val="bullet"/>
      <w:lvlText w:val=" "/>
      <w:lvlJc w:val="left"/>
      <w:pPr>
        <w:tabs>
          <w:tab w:val="num" w:pos="2880"/>
        </w:tabs>
        <w:ind w:left="2880" w:hanging="360"/>
      </w:pPr>
      <w:rPr>
        <w:rFonts w:ascii="Tw Cen MT" w:hAnsi="Tw Cen MT" w:hint="default"/>
      </w:rPr>
    </w:lvl>
    <w:lvl w:ilvl="4" w:tplc="53020BBC">
      <w:start w:val="1"/>
      <w:numFmt w:val="bullet"/>
      <w:lvlText w:val=" "/>
      <w:lvlJc w:val="left"/>
      <w:pPr>
        <w:tabs>
          <w:tab w:val="num" w:pos="3600"/>
        </w:tabs>
        <w:ind w:left="3600" w:hanging="360"/>
      </w:pPr>
      <w:rPr>
        <w:rFonts w:ascii="Tw Cen MT" w:hAnsi="Tw Cen MT" w:hint="default"/>
      </w:rPr>
    </w:lvl>
    <w:lvl w:ilvl="5" w:tplc="7214F102">
      <w:start w:val="1"/>
      <w:numFmt w:val="bullet"/>
      <w:lvlText w:val=" "/>
      <w:lvlJc w:val="left"/>
      <w:pPr>
        <w:tabs>
          <w:tab w:val="num" w:pos="4320"/>
        </w:tabs>
        <w:ind w:left="4320" w:hanging="360"/>
      </w:pPr>
      <w:rPr>
        <w:rFonts w:ascii="Tw Cen MT" w:hAnsi="Tw Cen MT" w:hint="default"/>
      </w:rPr>
    </w:lvl>
    <w:lvl w:ilvl="6" w:tplc="7B529222">
      <w:start w:val="1"/>
      <w:numFmt w:val="bullet"/>
      <w:lvlText w:val=" "/>
      <w:lvlJc w:val="left"/>
      <w:pPr>
        <w:tabs>
          <w:tab w:val="num" w:pos="5040"/>
        </w:tabs>
        <w:ind w:left="5040" w:hanging="360"/>
      </w:pPr>
      <w:rPr>
        <w:rFonts w:ascii="Tw Cen MT" w:hAnsi="Tw Cen MT" w:hint="default"/>
      </w:rPr>
    </w:lvl>
    <w:lvl w:ilvl="7" w:tplc="94BA4804">
      <w:start w:val="1"/>
      <w:numFmt w:val="bullet"/>
      <w:lvlText w:val=" "/>
      <w:lvlJc w:val="left"/>
      <w:pPr>
        <w:tabs>
          <w:tab w:val="num" w:pos="5760"/>
        </w:tabs>
        <w:ind w:left="5760" w:hanging="360"/>
      </w:pPr>
      <w:rPr>
        <w:rFonts w:ascii="Tw Cen MT" w:hAnsi="Tw Cen MT" w:hint="default"/>
      </w:rPr>
    </w:lvl>
    <w:lvl w:ilvl="8" w:tplc="53BE15E4">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143430D3"/>
    <w:multiLevelType w:val="hybridMultilevel"/>
    <w:tmpl w:val="77EE3F9A"/>
    <w:name w:val="GPHS LIST FORMAT23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845344E"/>
    <w:multiLevelType w:val="multilevel"/>
    <w:tmpl w:val="9D94B842"/>
    <w:numStyleLink w:val="Sumrio"/>
  </w:abstractNum>
  <w:abstractNum w:abstractNumId="7" w15:restartNumberingAfterBreak="0">
    <w:nsid w:val="1A48601E"/>
    <w:multiLevelType w:val="hybridMultilevel"/>
    <w:tmpl w:val="CCC65E88"/>
    <w:lvl w:ilvl="0" w:tplc="206E836A">
      <w:start w:val="1"/>
      <w:numFmt w:val="decimal"/>
      <w:pStyle w:val="SubTtulo2"/>
      <w:lvlText w:val="%1.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8" w15:restartNumberingAfterBreak="0">
    <w:nsid w:val="1E00165C"/>
    <w:multiLevelType w:val="hybridMultilevel"/>
    <w:tmpl w:val="C860879E"/>
    <w:lvl w:ilvl="0" w:tplc="597A2FA2">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9" w15:restartNumberingAfterBreak="0">
    <w:nsid w:val="247C50B3"/>
    <w:multiLevelType w:val="hybridMultilevel"/>
    <w:tmpl w:val="3A786BFC"/>
    <w:lvl w:ilvl="0" w:tplc="0416000D">
      <w:start w:val="1"/>
      <w:numFmt w:val="bullet"/>
      <w:lvlText w:val=""/>
      <w:lvlJc w:val="left"/>
      <w:pPr>
        <w:ind w:left="1494" w:hanging="360"/>
      </w:pPr>
      <w:rPr>
        <w:rFonts w:ascii="Wingdings" w:hAnsi="Wingdings"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10" w15:restartNumberingAfterBreak="0">
    <w:nsid w:val="2EDE380B"/>
    <w:multiLevelType w:val="hybridMultilevel"/>
    <w:tmpl w:val="8D1C13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F200BD6"/>
    <w:multiLevelType w:val="hybridMultilevel"/>
    <w:tmpl w:val="755263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5B9316F"/>
    <w:multiLevelType w:val="hybridMultilevel"/>
    <w:tmpl w:val="35EC05BC"/>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2357" w:hanging="360"/>
      </w:pPr>
      <w:rPr>
        <w:rFonts w:ascii="Courier New" w:hAnsi="Courier New" w:cs="Courier New" w:hint="default"/>
      </w:rPr>
    </w:lvl>
    <w:lvl w:ilvl="2" w:tplc="04160005" w:tentative="1">
      <w:start w:val="1"/>
      <w:numFmt w:val="bullet"/>
      <w:lvlText w:val=""/>
      <w:lvlJc w:val="left"/>
      <w:pPr>
        <w:ind w:left="3077" w:hanging="360"/>
      </w:pPr>
      <w:rPr>
        <w:rFonts w:ascii="Wingdings" w:hAnsi="Wingdings" w:hint="default"/>
      </w:rPr>
    </w:lvl>
    <w:lvl w:ilvl="3" w:tplc="04160001" w:tentative="1">
      <w:start w:val="1"/>
      <w:numFmt w:val="bullet"/>
      <w:lvlText w:val=""/>
      <w:lvlJc w:val="left"/>
      <w:pPr>
        <w:ind w:left="3797" w:hanging="360"/>
      </w:pPr>
      <w:rPr>
        <w:rFonts w:ascii="Symbol" w:hAnsi="Symbol" w:hint="default"/>
      </w:rPr>
    </w:lvl>
    <w:lvl w:ilvl="4" w:tplc="04160003" w:tentative="1">
      <w:start w:val="1"/>
      <w:numFmt w:val="bullet"/>
      <w:lvlText w:val="o"/>
      <w:lvlJc w:val="left"/>
      <w:pPr>
        <w:ind w:left="4517" w:hanging="360"/>
      </w:pPr>
      <w:rPr>
        <w:rFonts w:ascii="Courier New" w:hAnsi="Courier New" w:cs="Courier New" w:hint="default"/>
      </w:rPr>
    </w:lvl>
    <w:lvl w:ilvl="5" w:tplc="04160005" w:tentative="1">
      <w:start w:val="1"/>
      <w:numFmt w:val="bullet"/>
      <w:lvlText w:val=""/>
      <w:lvlJc w:val="left"/>
      <w:pPr>
        <w:ind w:left="5237" w:hanging="360"/>
      </w:pPr>
      <w:rPr>
        <w:rFonts w:ascii="Wingdings" w:hAnsi="Wingdings" w:hint="default"/>
      </w:rPr>
    </w:lvl>
    <w:lvl w:ilvl="6" w:tplc="04160001" w:tentative="1">
      <w:start w:val="1"/>
      <w:numFmt w:val="bullet"/>
      <w:lvlText w:val=""/>
      <w:lvlJc w:val="left"/>
      <w:pPr>
        <w:ind w:left="5957" w:hanging="360"/>
      </w:pPr>
      <w:rPr>
        <w:rFonts w:ascii="Symbol" w:hAnsi="Symbol" w:hint="default"/>
      </w:rPr>
    </w:lvl>
    <w:lvl w:ilvl="7" w:tplc="04160003" w:tentative="1">
      <w:start w:val="1"/>
      <w:numFmt w:val="bullet"/>
      <w:lvlText w:val="o"/>
      <w:lvlJc w:val="left"/>
      <w:pPr>
        <w:ind w:left="6677" w:hanging="360"/>
      </w:pPr>
      <w:rPr>
        <w:rFonts w:ascii="Courier New" w:hAnsi="Courier New" w:cs="Courier New" w:hint="default"/>
      </w:rPr>
    </w:lvl>
    <w:lvl w:ilvl="8" w:tplc="04160005" w:tentative="1">
      <w:start w:val="1"/>
      <w:numFmt w:val="bullet"/>
      <w:lvlText w:val=""/>
      <w:lvlJc w:val="left"/>
      <w:pPr>
        <w:ind w:left="7397" w:hanging="360"/>
      </w:pPr>
      <w:rPr>
        <w:rFonts w:ascii="Wingdings" w:hAnsi="Wingdings" w:hint="default"/>
      </w:rPr>
    </w:lvl>
  </w:abstractNum>
  <w:abstractNum w:abstractNumId="13" w15:restartNumberingAfterBreak="0">
    <w:nsid w:val="3CC87544"/>
    <w:multiLevelType w:val="hybridMultilevel"/>
    <w:tmpl w:val="A476F4BA"/>
    <w:lvl w:ilvl="0" w:tplc="B224A744">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15:restartNumberingAfterBreak="0">
    <w:nsid w:val="3CF7117E"/>
    <w:multiLevelType w:val="multilevel"/>
    <w:tmpl w:val="9D94B842"/>
    <w:styleLink w:val="Sumrio"/>
    <w:lvl w:ilvl="0">
      <w:start w:val="1"/>
      <w:numFmt w:val="decimal"/>
      <w:pStyle w:val="Ttulo21"/>
      <w:lvlText w:val="%1"/>
      <w:lvlJc w:val="left"/>
      <w:pPr>
        <w:tabs>
          <w:tab w:val="num" w:pos="1021"/>
        </w:tabs>
        <w:ind w:left="0" w:firstLine="0"/>
      </w:pPr>
      <w:rPr>
        <w:rFonts w:ascii="Times New Roman" w:hAnsi="Times New Roman" w:hint="default"/>
        <w:b/>
        <w:i w:val="0"/>
        <w:sz w:val="24"/>
      </w:rPr>
    </w:lvl>
    <w:lvl w:ilvl="1">
      <w:start w:val="1"/>
      <w:numFmt w:val="decimal"/>
      <w:lvlRestart w:val="0"/>
      <w:lvlText w:val="%1.%2"/>
      <w:lvlJc w:val="left"/>
      <w:pPr>
        <w:tabs>
          <w:tab w:val="num" w:pos="1021"/>
        </w:tabs>
        <w:ind w:left="0" w:firstLine="0"/>
      </w:pPr>
      <w:rPr>
        <w:rFonts w:ascii="Times New Roman" w:hAnsi="Times New Roman" w:hint="default"/>
        <w:b w:val="0"/>
        <w:i w:val="0"/>
        <w:color w:val="auto"/>
        <w:sz w:val="24"/>
        <w:u w:val="none"/>
      </w:rPr>
    </w:lvl>
    <w:lvl w:ilvl="2">
      <w:start w:val="1"/>
      <w:numFmt w:val="decimal"/>
      <w:lvlRestart w:val="0"/>
      <w:lvlText w:val="%1.%2.%3"/>
      <w:lvlJc w:val="left"/>
      <w:pPr>
        <w:tabs>
          <w:tab w:val="num" w:pos="1021"/>
        </w:tabs>
        <w:ind w:left="0" w:firstLine="0"/>
      </w:pPr>
      <w:rPr>
        <w:rFonts w:ascii="Times New Roman" w:hAnsi="Times New Roman" w:hint="default"/>
        <w:b/>
        <w:i w:val="0"/>
        <w:color w:val="auto"/>
        <w:sz w:val="24"/>
        <w:u w:val="none"/>
      </w:rPr>
    </w:lvl>
    <w:lvl w:ilvl="3">
      <w:start w:val="1"/>
      <w:numFmt w:val="decimal"/>
      <w:lvlRestart w:val="0"/>
      <w:lvlText w:val="%1.%2.%3.%4."/>
      <w:lvlJc w:val="left"/>
      <w:pPr>
        <w:tabs>
          <w:tab w:val="num" w:pos="1021"/>
        </w:tabs>
        <w:ind w:left="0" w:firstLine="0"/>
      </w:pPr>
      <w:rPr>
        <w:rFonts w:ascii="Times New Roman" w:hAnsi="Times New Roman" w:hint="default"/>
        <w:b w:val="0"/>
        <w:i w:val="0"/>
        <w:color w:val="auto"/>
        <w:sz w:val="24"/>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Restart w:val="4"/>
      <w:lvlText w:val="%1.%2.%3.%4.%5.%6.%7.%8.%9."/>
      <w:lvlJc w:val="left"/>
      <w:pPr>
        <w:ind w:left="0" w:firstLine="0"/>
      </w:pPr>
      <w:rPr>
        <w:rFonts w:hint="default"/>
      </w:rPr>
    </w:lvl>
  </w:abstractNum>
  <w:abstractNum w:abstractNumId="15" w15:restartNumberingAfterBreak="0">
    <w:nsid w:val="3D4426B7"/>
    <w:multiLevelType w:val="hybridMultilevel"/>
    <w:tmpl w:val="0FB63318"/>
    <w:lvl w:ilvl="0" w:tplc="0D4C7D4A">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0FC4222"/>
    <w:multiLevelType w:val="hybridMultilevel"/>
    <w:tmpl w:val="A1FE10A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43542DCF"/>
    <w:multiLevelType w:val="hybridMultilevel"/>
    <w:tmpl w:val="21E6C4E2"/>
    <w:lvl w:ilvl="0" w:tplc="D7427E5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36259B2"/>
    <w:multiLevelType w:val="hybridMultilevel"/>
    <w:tmpl w:val="DD5235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4385AEB"/>
    <w:multiLevelType w:val="hybridMultilevel"/>
    <w:tmpl w:val="32543D34"/>
    <w:name w:val="GPHS LIST FORMAT233"/>
    <w:lvl w:ilvl="0" w:tplc="36AA6D4E">
      <w:start w:val="1"/>
      <w:numFmt w:val="decimal"/>
      <w:lvlText w:val="%1.1.1"/>
      <w:lvlJc w:val="left"/>
      <w:pPr>
        <w:ind w:left="360" w:hanging="360"/>
      </w:pPr>
      <w:rPr>
        <w:rFonts w:ascii="Arial" w:hAnsi="Arial" w:hint="default"/>
        <w:b/>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61302A0"/>
    <w:multiLevelType w:val="hybridMultilevel"/>
    <w:tmpl w:val="59AC6E04"/>
    <w:lvl w:ilvl="0" w:tplc="283A953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1" w15:restartNumberingAfterBreak="0">
    <w:nsid w:val="48AF3197"/>
    <w:multiLevelType w:val="hybridMultilevel"/>
    <w:tmpl w:val="3FA867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A1B3852"/>
    <w:multiLevelType w:val="hybridMultilevel"/>
    <w:tmpl w:val="AADC5C74"/>
    <w:name w:val="GPHS LIST FORMAT2322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15:restartNumberingAfterBreak="0">
    <w:nsid w:val="526E0D2F"/>
    <w:multiLevelType w:val="hybridMultilevel"/>
    <w:tmpl w:val="EFE84E04"/>
    <w:lvl w:ilvl="0" w:tplc="C4FA5374">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4" w15:restartNumberingAfterBreak="0">
    <w:nsid w:val="531B6CAB"/>
    <w:multiLevelType w:val="multilevel"/>
    <w:tmpl w:val="1F926958"/>
    <w:lvl w:ilvl="0">
      <w:start w:val="1"/>
      <w:numFmt w:val="decimal"/>
      <w:lvlText w:val="%1."/>
      <w:lvlJc w:val="left"/>
      <w:pPr>
        <w:ind w:left="928"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9961E92"/>
    <w:multiLevelType w:val="hybridMultilevel"/>
    <w:tmpl w:val="C680D0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5C79607C"/>
    <w:multiLevelType w:val="hybridMultilevel"/>
    <w:tmpl w:val="79DC6F62"/>
    <w:name w:val="GPHS LIST FORMAT232"/>
    <w:lvl w:ilvl="0" w:tplc="B7444A5E">
      <w:start w:val="1"/>
      <w:numFmt w:val="decimal"/>
      <w:lvlText w:val="%1.1"/>
      <w:lvlJc w:val="left"/>
      <w:pPr>
        <w:ind w:left="360" w:hanging="360"/>
      </w:pPr>
      <w:rPr>
        <w:rFonts w:ascii="Arial" w:hAnsi="Arial" w:hint="default"/>
        <w:b w:val="0"/>
        <w:i w:val="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45D0A93"/>
    <w:multiLevelType w:val="hybridMultilevel"/>
    <w:tmpl w:val="C95696B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6F6F362B"/>
    <w:multiLevelType w:val="multilevel"/>
    <w:tmpl w:val="807E08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73927506"/>
    <w:multiLevelType w:val="hybridMultilevel"/>
    <w:tmpl w:val="8D78DE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15:restartNumberingAfterBreak="0">
    <w:nsid w:val="73D03E23"/>
    <w:multiLevelType w:val="hybridMultilevel"/>
    <w:tmpl w:val="F348C5B6"/>
    <w:lvl w:ilvl="0" w:tplc="63CCE2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5FB6835"/>
    <w:multiLevelType w:val="hybridMultilevel"/>
    <w:tmpl w:val="836C3952"/>
    <w:lvl w:ilvl="0" w:tplc="CCDC8CB6">
      <w:start w:val="1"/>
      <w:numFmt w:val="decimal"/>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2" w15:restartNumberingAfterBreak="0">
    <w:nsid w:val="761A0E5D"/>
    <w:multiLevelType w:val="hybridMultilevel"/>
    <w:tmpl w:val="65143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6CF3641"/>
    <w:multiLevelType w:val="hybridMultilevel"/>
    <w:tmpl w:val="B866BE56"/>
    <w:lvl w:ilvl="0" w:tplc="501492D0">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9D7782F"/>
    <w:multiLevelType w:val="hybridMultilevel"/>
    <w:tmpl w:val="7E40FB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AF861EE"/>
    <w:multiLevelType w:val="hybridMultilevel"/>
    <w:tmpl w:val="6B0ADC98"/>
    <w:lvl w:ilvl="0" w:tplc="974E2A5C">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6" w15:restartNumberingAfterBreak="0">
    <w:nsid w:val="7C6F0F56"/>
    <w:multiLevelType w:val="hybridMultilevel"/>
    <w:tmpl w:val="6004169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7F6E6046"/>
    <w:multiLevelType w:val="hybridMultilevel"/>
    <w:tmpl w:val="839A2796"/>
    <w:lvl w:ilvl="0" w:tplc="04160017">
      <w:start w:val="1"/>
      <w:numFmt w:val="lowerLetter"/>
      <w:lvlText w:val="%1)"/>
      <w:lvlJc w:val="left"/>
      <w:pPr>
        <w:ind w:left="1495" w:hanging="360"/>
      </w:pPr>
      <w:rPr>
        <w:rFonts w:hint="default"/>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38" w15:restartNumberingAfterBreak="0">
    <w:nsid w:val="7FED0A37"/>
    <w:multiLevelType w:val="hybridMultilevel"/>
    <w:tmpl w:val="95BAA310"/>
    <w:lvl w:ilvl="0" w:tplc="319445E8">
      <w:start w:val="1"/>
      <w:numFmt w:val="upperRoman"/>
      <w:lvlText w:val="%1."/>
      <w:lvlJc w:val="right"/>
      <w:pPr>
        <w:ind w:left="644" w:hanging="360"/>
      </w:pPr>
      <w:rPr>
        <w:b w:val="0"/>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16cid:durableId="1151017138">
    <w:abstractNumId w:val="14"/>
  </w:num>
  <w:num w:numId="2" w16cid:durableId="720371771">
    <w:abstractNumId w:val="28"/>
  </w:num>
  <w:num w:numId="3" w16cid:durableId="477495681">
    <w:abstractNumId w:val="6"/>
  </w:num>
  <w:num w:numId="4" w16cid:durableId="833303379">
    <w:abstractNumId w:val="7"/>
  </w:num>
  <w:num w:numId="5" w16cid:durableId="1697808184">
    <w:abstractNumId w:val="12"/>
  </w:num>
  <w:num w:numId="6" w16cid:durableId="638609016">
    <w:abstractNumId w:val="24"/>
  </w:num>
  <w:num w:numId="7" w16cid:durableId="471756383">
    <w:abstractNumId w:val="37"/>
  </w:num>
  <w:num w:numId="8" w16cid:durableId="1254971395">
    <w:abstractNumId w:val="23"/>
  </w:num>
  <w:num w:numId="9" w16cid:durableId="573008370">
    <w:abstractNumId w:val="5"/>
  </w:num>
  <w:num w:numId="10" w16cid:durableId="1925412765">
    <w:abstractNumId w:val="3"/>
  </w:num>
  <w:num w:numId="11" w16cid:durableId="1184788284">
    <w:abstractNumId w:val="10"/>
  </w:num>
  <w:num w:numId="12" w16cid:durableId="220479240">
    <w:abstractNumId w:val="27"/>
  </w:num>
  <w:num w:numId="13" w16cid:durableId="494418447">
    <w:abstractNumId w:val="22"/>
  </w:num>
  <w:num w:numId="14" w16cid:durableId="547105258">
    <w:abstractNumId w:val="11"/>
  </w:num>
  <w:num w:numId="15" w16cid:durableId="108863234">
    <w:abstractNumId w:val="30"/>
  </w:num>
  <w:num w:numId="16" w16cid:durableId="1559314808">
    <w:abstractNumId w:val="15"/>
  </w:num>
  <w:num w:numId="17" w16cid:durableId="122190395">
    <w:abstractNumId w:val="21"/>
  </w:num>
  <w:num w:numId="18" w16cid:durableId="462970248">
    <w:abstractNumId w:val="32"/>
  </w:num>
  <w:num w:numId="19" w16cid:durableId="251088792">
    <w:abstractNumId w:val="34"/>
  </w:num>
  <w:num w:numId="20" w16cid:durableId="1168594743">
    <w:abstractNumId w:val="0"/>
  </w:num>
  <w:num w:numId="21" w16cid:durableId="719137983">
    <w:abstractNumId w:val="31"/>
  </w:num>
  <w:num w:numId="22" w16cid:durableId="1758094744">
    <w:abstractNumId w:val="1"/>
  </w:num>
  <w:num w:numId="23" w16cid:durableId="1087458292">
    <w:abstractNumId w:val="2"/>
  </w:num>
  <w:num w:numId="24" w16cid:durableId="14033356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77482969">
    <w:abstractNumId w:val="29"/>
  </w:num>
  <w:num w:numId="26" w16cid:durableId="128281196">
    <w:abstractNumId w:val="33"/>
  </w:num>
  <w:num w:numId="27" w16cid:durableId="1502233896">
    <w:abstractNumId w:val="17"/>
  </w:num>
  <w:num w:numId="28" w16cid:durableId="1796875711">
    <w:abstractNumId w:val="16"/>
  </w:num>
  <w:num w:numId="29" w16cid:durableId="333847911">
    <w:abstractNumId w:val="9"/>
  </w:num>
  <w:num w:numId="30" w16cid:durableId="614483968">
    <w:abstractNumId w:val="20"/>
  </w:num>
  <w:num w:numId="31" w16cid:durableId="646125666">
    <w:abstractNumId w:val="13"/>
  </w:num>
  <w:num w:numId="32" w16cid:durableId="1802336840">
    <w:abstractNumId w:val="8"/>
  </w:num>
  <w:num w:numId="33" w16cid:durableId="1762679096">
    <w:abstractNumId w:val="35"/>
  </w:num>
  <w:num w:numId="34" w16cid:durableId="16598453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5408251">
    <w:abstractNumId w:val="4"/>
  </w:num>
  <w:num w:numId="36" w16cid:durableId="1969192784">
    <w:abstractNumId w:val="18"/>
  </w:num>
  <w:num w:numId="37" w16cid:durableId="19687807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hideSpellingError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51C"/>
    <w:rsid w:val="00000091"/>
    <w:rsid w:val="0000083F"/>
    <w:rsid w:val="0000119A"/>
    <w:rsid w:val="00001241"/>
    <w:rsid w:val="00001DAA"/>
    <w:rsid w:val="00001F88"/>
    <w:rsid w:val="00002317"/>
    <w:rsid w:val="00002E1E"/>
    <w:rsid w:val="000034B5"/>
    <w:rsid w:val="000037F9"/>
    <w:rsid w:val="00003E45"/>
    <w:rsid w:val="00004360"/>
    <w:rsid w:val="00004AD7"/>
    <w:rsid w:val="00004CD1"/>
    <w:rsid w:val="00005056"/>
    <w:rsid w:val="00005458"/>
    <w:rsid w:val="00005AF7"/>
    <w:rsid w:val="0000662D"/>
    <w:rsid w:val="0000675E"/>
    <w:rsid w:val="000068F7"/>
    <w:rsid w:val="00007520"/>
    <w:rsid w:val="00007614"/>
    <w:rsid w:val="0000784F"/>
    <w:rsid w:val="000103F6"/>
    <w:rsid w:val="0001078B"/>
    <w:rsid w:val="000117A6"/>
    <w:rsid w:val="00011C9A"/>
    <w:rsid w:val="00011CEC"/>
    <w:rsid w:val="00011D0A"/>
    <w:rsid w:val="00011D45"/>
    <w:rsid w:val="00011F20"/>
    <w:rsid w:val="0001203D"/>
    <w:rsid w:val="000123FB"/>
    <w:rsid w:val="00012F69"/>
    <w:rsid w:val="00012F9B"/>
    <w:rsid w:val="0001444E"/>
    <w:rsid w:val="000144B9"/>
    <w:rsid w:val="00014A26"/>
    <w:rsid w:val="00014CCD"/>
    <w:rsid w:val="00015055"/>
    <w:rsid w:val="00015653"/>
    <w:rsid w:val="000156A8"/>
    <w:rsid w:val="00015F2B"/>
    <w:rsid w:val="000162E4"/>
    <w:rsid w:val="000169AD"/>
    <w:rsid w:val="00016E69"/>
    <w:rsid w:val="00016F51"/>
    <w:rsid w:val="000174E1"/>
    <w:rsid w:val="00020464"/>
    <w:rsid w:val="0002142A"/>
    <w:rsid w:val="000214D0"/>
    <w:rsid w:val="00021ACC"/>
    <w:rsid w:val="000222CF"/>
    <w:rsid w:val="00022617"/>
    <w:rsid w:val="000227AC"/>
    <w:rsid w:val="00022985"/>
    <w:rsid w:val="00023230"/>
    <w:rsid w:val="00023692"/>
    <w:rsid w:val="0002396F"/>
    <w:rsid w:val="00023F34"/>
    <w:rsid w:val="000245FD"/>
    <w:rsid w:val="00024C17"/>
    <w:rsid w:val="00024CD3"/>
    <w:rsid w:val="00024FE9"/>
    <w:rsid w:val="00025423"/>
    <w:rsid w:val="00025B1B"/>
    <w:rsid w:val="00027C5D"/>
    <w:rsid w:val="000303C6"/>
    <w:rsid w:val="00030440"/>
    <w:rsid w:val="000304C3"/>
    <w:rsid w:val="00030F41"/>
    <w:rsid w:val="00031CD0"/>
    <w:rsid w:val="00031CD5"/>
    <w:rsid w:val="000324DD"/>
    <w:rsid w:val="00032A6B"/>
    <w:rsid w:val="00032C4E"/>
    <w:rsid w:val="00033617"/>
    <w:rsid w:val="000346B2"/>
    <w:rsid w:val="00035C24"/>
    <w:rsid w:val="000360BD"/>
    <w:rsid w:val="00036159"/>
    <w:rsid w:val="000362C9"/>
    <w:rsid w:val="00036AAC"/>
    <w:rsid w:val="00036B8B"/>
    <w:rsid w:val="00036CC9"/>
    <w:rsid w:val="00037557"/>
    <w:rsid w:val="00037CC0"/>
    <w:rsid w:val="00040B45"/>
    <w:rsid w:val="0004169B"/>
    <w:rsid w:val="00041ADA"/>
    <w:rsid w:val="00041CCE"/>
    <w:rsid w:val="00041F19"/>
    <w:rsid w:val="00041F5A"/>
    <w:rsid w:val="0004224C"/>
    <w:rsid w:val="0004243C"/>
    <w:rsid w:val="0004246F"/>
    <w:rsid w:val="000426C6"/>
    <w:rsid w:val="000437B8"/>
    <w:rsid w:val="00044178"/>
    <w:rsid w:val="0004475C"/>
    <w:rsid w:val="000448B5"/>
    <w:rsid w:val="00044974"/>
    <w:rsid w:val="00045324"/>
    <w:rsid w:val="00045580"/>
    <w:rsid w:val="000458B9"/>
    <w:rsid w:val="000459BA"/>
    <w:rsid w:val="000463C8"/>
    <w:rsid w:val="000466E9"/>
    <w:rsid w:val="000470C2"/>
    <w:rsid w:val="0004750B"/>
    <w:rsid w:val="00047761"/>
    <w:rsid w:val="00047E83"/>
    <w:rsid w:val="00050CCB"/>
    <w:rsid w:val="00050DE4"/>
    <w:rsid w:val="000510FF"/>
    <w:rsid w:val="0005179E"/>
    <w:rsid w:val="00051CC4"/>
    <w:rsid w:val="000528A4"/>
    <w:rsid w:val="00053771"/>
    <w:rsid w:val="00053926"/>
    <w:rsid w:val="00053BE5"/>
    <w:rsid w:val="00053E50"/>
    <w:rsid w:val="00053FF2"/>
    <w:rsid w:val="00054377"/>
    <w:rsid w:val="000547B2"/>
    <w:rsid w:val="00055F45"/>
    <w:rsid w:val="00056195"/>
    <w:rsid w:val="00056E86"/>
    <w:rsid w:val="0005706C"/>
    <w:rsid w:val="000574B4"/>
    <w:rsid w:val="00057AD0"/>
    <w:rsid w:val="000603FF"/>
    <w:rsid w:val="00060CD5"/>
    <w:rsid w:val="00060D60"/>
    <w:rsid w:val="00060DB3"/>
    <w:rsid w:val="000610AB"/>
    <w:rsid w:val="000614B9"/>
    <w:rsid w:val="0006188F"/>
    <w:rsid w:val="00061BB7"/>
    <w:rsid w:val="00061DC6"/>
    <w:rsid w:val="00062CFC"/>
    <w:rsid w:val="00062E8C"/>
    <w:rsid w:val="00063F4B"/>
    <w:rsid w:val="00064006"/>
    <w:rsid w:val="00064111"/>
    <w:rsid w:val="0006421A"/>
    <w:rsid w:val="00064E42"/>
    <w:rsid w:val="00065729"/>
    <w:rsid w:val="0006586F"/>
    <w:rsid w:val="00065C3E"/>
    <w:rsid w:val="0006648A"/>
    <w:rsid w:val="00067A09"/>
    <w:rsid w:val="00067AB4"/>
    <w:rsid w:val="00070B05"/>
    <w:rsid w:val="00070EB4"/>
    <w:rsid w:val="0007101B"/>
    <w:rsid w:val="000710BF"/>
    <w:rsid w:val="000711BE"/>
    <w:rsid w:val="000716F3"/>
    <w:rsid w:val="00071AE9"/>
    <w:rsid w:val="00071E25"/>
    <w:rsid w:val="00071ECA"/>
    <w:rsid w:val="000721A4"/>
    <w:rsid w:val="0007284F"/>
    <w:rsid w:val="00073329"/>
    <w:rsid w:val="0007338C"/>
    <w:rsid w:val="00073FBE"/>
    <w:rsid w:val="000747BF"/>
    <w:rsid w:val="000752EE"/>
    <w:rsid w:val="00075593"/>
    <w:rsid w:val="0007584F"/>
    <w:rsid w:val="000766D1"/>
    <w:rsid w:val="000767DE"/>
    <w:rsid w:val="00076A5A"/>
    <w:rsid w:val="00077095"/>
    <w:rsid w:val="00077246"/>
    <w:rsid w:val="00077305"/>
    <w:rsid w:val="000774DF"/>
    <w:rsid w:val="000803CC"/>
    <w:rsid w:val="0008070F"/>
    <w:rsid w:val="0008073D"/>
    <w:rsid w:val="00080921"/>
    <w:rsid w:val="00080A33"/>
    <w:rsid w:val="00080F5C"/>
    <w:rsid w:val="00081109"/>
    <w:rsid w:val="00081363"/>
    <w:rsid w:val="00081577"/>
    <w:rsid w:val="00081A12"/>
    <w:rsid w:val="000828E2"/>
    <w:rsid w:val="00083290"/>
    <w:rsid w:val="000834D8"/>
    <w:rsid w:val="0008367A"/>
    <w:rsid w:val="00083D96"/>
    <w:rsid w:val="00083EBA"/>
    <w:rsid w:val="0008435E"/>
    <w:rsid w:val="00084769"/>
    <w:rsid w:val="000847F6"/>
    <w:rsid w:val="000848D9"/>
    <w:rsid w:val="00084B50"/>
    <w:rsid w:val="00084F8A"/>
    <w:rsid w:val="00085266"/>
    <w:rsid w:val="00085470"/>
    <w:rsid w:val="00085DB5"/>
    <w:rsid w:val="00086930"/>
    <w:rsid w:val="00086F53"/>
    <w:rsid w:val="000871A9"/>
    <w:rsid w:val="00087458"/>
    <w:rsid w:val="00087AF7"/>
    <w:rsid w:val="00090259"/>
    <w:rsid w:val="00090593"/>
    <w:rsid w:val="000906B6"/>
    <w:rsid w:val="00090C40"/>
    <w:rsid w:val="00090EB2"/>
    <w:rsid w:val="00091364"/>
    <w:rsid w:val="000913DE"/>
    <w:rsid w:val="00091700"/>
    <w:rsid w:val="00091AFC"/>
    <w:rsid w:val="00091D35"/>
    <w:rsid w:val="000928C4"/>
    <w:rsid w:val="000936FB"/>
    <w:rsid w:val="00093E39"/>
    <w:rsid w:val="00095149"/>
    <w:rsid w:val="000971BA"/>
    <w:rsid w:val="00097335"/>
    <w:rsid w:val="000975D4"/>
    <w:rsid w:val="00097D96"/>
    <w:rsid w:val="00097F9B"/>
    <w:rsid w:val="000A07C3"/>
    <w:rsid w:val="000A083F"/>
    <w:rsid w:val="000A0948"/>
    <w:rsid w:val="000A0C7B"/>
    <w:rsid w:val="000A109C"/>
    <w:rsid w:val="000A1616"/>
    <w:rsid w:val="000A18EF"/>
    <w:rsid w:val="000A1AA1"/>
    <w:rsid w:val="000A1EDB"/>
    <w:rsid w:val="000A23C7"/>
    <w:rsid w:val="000A23F5"/>
    <w:rsid w:val="000A248B"/>
    <w:rsid w:val="000A27CF"/>
    <w:rsid w:val="000A295C"/>
    <w:rsid w:val="000A2A21"/>
    <w:rsid w:val="000A2B8B"/>
    <w:rsid w:val="000A42A7"/>
    <w:rsid w:val="000A4302"/>
    <w:rsid w:val="000A46A0"/>
    <w:rsid w:val="000A4897"/>
    <w:rsid w:val="000A4BA2"/>
    <w:rsid w:val="000A4D8C"/>
    <w:rsid w:val="000A6B4C"/>
    <w:rsid w:val="000A76B5"/>
    <w:rsid w:val="000A7702"/>
    <w:rsid w:val="000A7BB5"/>
    <w:rsid w:val="000A7F27"/>
    <w:rsid w:val="000B03D5"/>
    <w:rsid w:val="000B0447"/>
    <w:rsid w:val="000B07E8"/>
    <w:rsid w:val="000B0A1C"/>
    <w:rsid w:val="000B106B"/>
    <w:rsid w:val="000B112A"/>
    <w:rsid w:val="000B151A"/>
    <w:rsid w:val="000B19AE"/>
    <w:rsid w:val="000B238F"/>
    <w:rsid w:val="000B28C6"/>
    <w:rsid w:val="000B3B7C"/>
    <w:rsid w:val="000B3F3C"/>
    <w:rsid w:val="000B4231"/>
    <w:rsid w:val="000B4E9D"/>
    <w:rsid w:val="000B5BDF"/>
    <w:rsid w:val="000B641D"/>
    <w:rsid w:val="000B64BA"/>
    <w:rsid w:val="000B6506"/>
    <w:rsid w:val="000B6A49"/>
    <w:rsid w:val="000B7F8A"/>
    <w:rsid w:val="000C06C9"/>
    <w:rsid w:val="000C06DD"/>
    <w:rsid w:val="000C0AF8"/>
    <w:rsid w:val="000C16EC"/>
    <w:rsid w:val="000C1AEA"/>
    <w:rsid w:val="000C218B"/>
    <w:rsid w:val="000C240E"/>
    <w:rsid w:val="000C2555"/>
    <w:rsid w:val="000C2627"/>
    <w:rsid w:val="000C26A8"/>
    <w:rsid w:val="000C26E7"/>
    <w:rsid w:val="000C2F07"/>
    <w:rsid w:val="000C2F4F"/>
    <w:rsid w:val="000C2F89"/>
    <w:rsid w:val="000C3826"/>
    <w:rsid w:val="000C3E16"/>
    <w:rsid w:val="000C40FC"/>
    <w:rsid w:val="000C446E"/>
    <w:rsid w:val="000C47AC"/>
    <w:rsid w:val="000C4926"/>
    <w:rsid w:val="000C4E6D"/>
    <w:rsid w:val="000C4F23"/>
    <w:rsid w:val="000C4F58"/>
    <w:rsid w:val="000C5836"/>
    <w:rsid w:val="000C5B1F"/>
    <w:rsid w:val="000C5B52"/>
    <w:rsid w:val="000C62EB"/>
    <w:rsid w:val="000C682B"/>
    <w:rsid w:val="000C6F13"/>
    <w:rsid w:val="000D0558"/>
    <w:rsid w:val="000D0991"/>
    <w:rsid w:val="000D0D02"/>
    <w:rsid w:val="000D0E66"/>
    <w:rsid w:val="000D1134"/>
    <w:rsid w:val="000D16E1"/>
    <w:rsid w:val="000D2099"/>
    <w:rsid w:val="000D2221"/>
    <w:rsid w:val="000D3197"/>
    <w:rsid w:val="000D3494"/>
    <w:rsid w:val="000D3A3E"/>
    <w:rsid w:val="000D5050"/>
    <w:rsid w:val="000D56E6"/>
    <w:rsid w:val="000D5B2A"/>
    <w:rsid w:val="000D5E52"/>
    <w:rsid w:val="000D77DD"/>
    <w:rsid w:val="000D7A2F"/>
    <w:rsid w:val="000E02C2"/>
    <w:rsid w:val="000E04E6"/>
    <w:rsid w:val="000E0AEA"/>
    <w:rsid w:val="000E0D64"/>
    <w:rsid w:val="000E13EB"/>
    <w:rsid w:val="000E226B"/>
    <w:rsid w:val="000E3034"/>
    <w:rsid w:val="000E30B0"/>
    <w:rsid w:val="000E330F"/>
    <w:rsid w:val="000E3657"/>
    <w:rsid w:val="000E390D"/>
    <w:rsid w:val="000E4337"/>
    <w:rsid w:val="000E436C"/>
    <w:rsid w:val="000E4B89"/>
    <w:rsid w:val="000E4D30"/>
    <w:rsid w:val="000E4D62"/>
    <w:rsid w:val="000E5D06"/>
    <w:rsid w:val="000E5E12"/>
    <w:rsid w:val="000E6FB1"/>
    <w:rsid w:val="000E747F"/>
    <w:rsid w:val="000E7E72"/>
    <w:rsid w:val="000E7F88"/>
    <w:rsid w:val="000F00A5"/>
    <w:rsid w:val="000F1A9D"/>
    <w:rsid w:val="000F2448"/>
    <w:rsid w:val="000F260D"/>
    <w:rsid w:val="000F285A"/>
    <w:rsid w:val="000F4086"/>
    <w:rsid w:val="000F431D"/>
    <w:rsid w:val="000F43ED"/>
    <w:rsid w:val="000F4424"/>
    <w:rsid w:val="000F480B"/>
    <w:rsid w:val="000F4A91"/>
    <w:rsid w:val="000F7903"/>
    <w:rsid w:val="000F7950"/>
    <w:rsid w:val="001012F8"/>
    <w:rsid w:val="00101345"/>
    <w:rsid w:val="00102272"/>
    <w:rsid w:val="00102712"/>
    <w:rsid w:val="00102B51"/>
    <w:rsid w:val="00102D7B"/>
    <w:rsid w:val="0010302B"/>
    <w:rsid w:val="00103A14"/>
    <w:rsid w:val="00103BA2"/>
    <w:rsid w:val="00105054"/>
    <w:rsid w:val="001050F3"/>
    <w:rsid w:val="00105613"/>
    <w:rsid w:val="00107F0A"/>
    <w:rsid w:val="00110308"/>
    <w:rsid w:val="001107B2"/>
    <w:rsid w:val="0011154D"/>
    <w:rsid w:val="00111C07"/>
    <w:rsid w:val="00111D86"/>
    <w:rsid w:val="00112C5C"/>
    <w:rsid w:val="00113532"/>
    <w:rsid w:val="00113AF7"/>
    <w:rsid w:val="00114264"/>
    <w:rsid w:val="00114B4C"/>
    <w:rsid w:val="0011516F"/>
    <w:rsid w:val="001153C2"/>
    <w:rsid w:val="001154D0"/>
    <w:rsid w:val="00115E0F"/>
    <w:rsid w:val="00116386"/>
    <w:rsid w:val="00116422"/>
    <w:rsid w:val="00116F3A"/>
    <w:rsid w:val="00117250"/>
    <w:rsid w:val="00117B10"/>
    <w:rsid w:val="00117CFA"/>
    <w:rsid w:val="00117DBC"/>
    <w:rsid w:val="00117DF8"/>
    <w:rsid w:val="0012027C"/>
    <w:rsid w:val="001205CE"/>
    <w:rsid w:val="001209C0"/>
    <w:rsid w:val="00120A23"/>
    <w:rsid w:val="00120BFC"/>
    <w:rsid w:val="001211E3"/>
    <w:rsid w:val="0012192A"/>
    <w:rsid w:val="00121A02"/>
    <w:rsid w:val="00121C22"/>
    <w:rsid w:val="001220E5"/>
    <w:rsid w:val="00122BE5"/>
    <w:rsid w:val="001233D1"/>
    <w:rsid w:val="001234DB"/>
    <w:rsid w:val="001244CA"/>
    <w:rsid w:val="001245B0"/>
    <w:rsid w:val="001245EF"/>
    <w:rsid w:val="0012471D"/>
    <w:rsid w:val="00124CC4"/>
    <w:rsid w:val="00125C9E"/>
    <w:rsid w:val="001260DE"/>
    <w:rsid w:val="001261BA"/>
    <w:rsid w:val="0012653C"/>
    <w:rsid w:val="001272EE"/>
    <w:rsid w:val="001274B0"/>
    <w:rsid w:val="001276A0"/>
    <w:rsid w:val="0012771F"/>
    <w:rsid w:val="00127969"/>
    <w:rsid w:val="00127B3E"/>
    <w:rsid w:val="00127BE0"/>
    <w:rsid w:val="001303B2"/>
    <w:rsid w:val="0013123D"/>
    <w:rsid w:val="001314FD"/>
    <w:rsid w:val="001321A8"/>
    <w:rsid w:val="00132656"/>
    <w:rsid w:val="00132B4E"/>
    <w:rsid w:val="00133B05"/>
    <w:rsid w:val="001340FA"/>
    <w:rsid w:val="001341B0"/>
    <w:rsid w:val="0013511B"/>
    <w:rsid w:val="00135205"/>
    <w:rsid w:val="00135DA8"/>
    <w:rsid w:val="0013618F"/>
    <w:rsid w:val="00137550"/>
    <w:rsid w:val="00137D46"/>
    <w:rsid w:val="001400BC"/>
    <w:rsid w:val="00140134"/>
    <w:rsid w:val="001401CC"/>
    <w:rsid w:val="00140727"/>
    <w:rsid w:val="00140C8A"/>
    <w:rsid w:val="00140D1A"/>
    <w:rsid w:val="00141A14"/>
    <w:rsid w:val="00142D61"/>
    <w:rsid w:val="00142DA1"/>
    <w:rsid w:val="001447FC"/>
    <w:rsid w:val="00144C68"/>
    <w:rsid w:val="001450BF"/>
    <w:rsid w:val="00145589"/>
    <w:rsid w:val="00145869"/>
    <w:rsid w:val="001459D5"/>
    <w:rsid w:val="0014682E"/>
    <w:rsid w:val="00146D17"/>
    <w:rsid w:val="00146FEE"/>
    <w:rsid w:val="0014714E"/>
    <w:rsid w:val="001504CA"/>
    <w:rsid w:val="001505E5"/>
    <w:rsid w:val="00150D62"/>
    <w:rsid w:val="001513A8"/>
    <w:rsid w:val="001514D5"/>
    <w:rsid w:val="001516AD"/>
    <w:rsid w:val="001518E3"/>
    <w:rsid w:val="001526E7"/>
    <w:rsid w:val="00152E5A"/>
    <w:rsid w:val="001537FF"/>
    <w:rsid w:val="00153850"/>
    <w:rsid w:val="00153B7D"/>
    <w:rsid w:val="001542C4"/>
    <w:rsid w:val="00154677"/>
    <w:rsid w:val="001546E7"/>
    <w:rsid w:val="0015478B"/>
    <w:rsid w:val="0015514C"/>
    <w:rsid w:val="001555E0"/>
    <w:rsid w:val="00155991"/>
    <w:rsid w:val="00156165"/>
    <w:rsid w:val="0015690E"/>
    <w:rsid w:val="00157D31"/>
    <w:rsid w:val="00160081"/>
    <w:rsid w:val="00161232"/>
    <w:rsid w:val="0016167A"/>
    <w:rsid w:val="00161985"/>
    <w:rsid w:val="00161A2C"/>
    <w:rsid w:val="00161D96"/>
    <w:rsid w:val="00161E7F"/>
    <w:rsid w:val="001623E2"/>
    <w:rsid w:val="00162B95"/>
    <w:rsid w:val="00162DF7"/>
    <w:rsid w:val="00162F35"/>
    <w:rsid w:val="00163031"/>
    <w:rsid w:val="00163418"/>
    <w:rsid w:val="0016348E"/>
    <w:rsid w:val="001638E2"/>
    <w:rsid w:val="00163B58"/>
    <w:rsid w:val="00164166"/>
    <w:rsid w:val="001647A0"/>
    <w:rsid w:val="001647C4"/>
    <w:rsid w:val="00164FB1"/>
    <w:rsid w:val="001651D2"/>
    <w:rsid w:val="00165758"/>
    <w:rsid w:val="00165C8C"/>
    <w:rsid w:val="00166120"/>
    <w:rsid w:val="0016662B"/>
    <w:rsid w:val="00166B1D"/>
    <w:rsid w:val="00166E02"/>
    <w:rsid w:val="00166FF2"/>
    <w:rsid w:val="00167295"/>
    <w:rsid w:val="00167306"/>
    <w:rsid w:val="001676EB"/>
    <w:rsid w:val="001677B9"/>
    <w:rsid w:val="0017037B"/>
    <w:rsid w:val="00170406"/>
    <w:rsid w:val="001708E8"/>
    <w:rsid w:val="00170DB6"/>
    <w:rsid w:val="00170E6D"/>
    <w:rsid w:val="00171068"/>
    <w:rsid w:val="001711D5"/>
    <w:rsid w:val="00171730"/>
    <w:rsid w:val="00171994"/>
    <w:rsid w:val="001728DD"/>
    <w:rsid w:val="00172D21"/>
    <w:rsid w:val="00172F38"/>
    <w:rsid w:val="0017323D"/>
    <w:rsid w:val="00173868"/>
    <w:rsid w:val="00173992"/>
    <w:rsid w:val="001742E2"/>
    <w:rsid w:val="00174485"/>
    <w:rsid w:val="0017481C"/>
    <w:rsid w:val="00174CC3"/>
    <w:rsid w:val="00174F20"/>
    <w:rsid w:val="001753BE"/>
    <w:rsid w:val="00175416"/>
    <w:rsid w:val="001755A2"/>
    <w:rsid w:val="001755B0"/>
    <w:rsid w:val="0017572E"/>
    <w:rsid w:val="001757C7"/>
    <w:rsid w:val="00175844"/>
    <w:rsid w:val="00176282"/>
    <w:rsid w:val="001773E9"/>
    <w:rsid w:val="001779C9"/>
    <w:rsid w:val="00177AA4"/>
    <w:rsid w:val="00177B19"/>
    <w:rsid w:val="0018028E"/>
    <w:rsid w:val="00180338"/>
    <w:rsid w:val="00180E0D"/>
    <w:rsid w:val="00181940"/>
    <w:rsid w:val="00181B6E"/>
    <w:rsid w:val="001829D2"/>
    <w:rsid w:val="00182CC2"/>
    <w:rsid w:val="00182D62"/>
    <w:rsid w:val="001837FC"/>
    <w:rsid w:val="00183C24"/>
    <w:rsid w:val="00183DAC"/>
    <w:rsid w:val="00184331"/>
    <w:rsid w:val="00184BA0"/>
    <w:rsid w:val="00184CDA"/>
    <w:rsid w:val="001855FE"/>
    <w:rsid w:val="00185A45"/>
    <w:rsid w:val="00185F0B"/>
    <w:rsid w:val="0018633B"/>
    <w:rsid w:val="00186511"/>
    <w:rsid w:val="001865DD"/>
    <w:rsid w:val="00186C61"/>
    <w:rsid w:val="00187435"/>
    <w:rsid w:val="001879DE"/>
    <w:rsid w:val="0019014A"/>
    <w:rsid w:val="001908D2"/>
    <w:rsid w:val="00190C27"/>
    <w:rsid w:val="00191299"/>
    <w:rsid w:val="00191366"/>
    <w:rsid w:val="00192333"/>
    <w:rsid w:val="00192C13"/>
    <w:rsid w:val="00193525"/>
    <w:rsid w:val="00193BA1"/>
    <w:rsid w:val="00193BD1"/>
    <w:rsid w:val="00193F42"/>
    <w:rsid w:val="00194409"/>
    <w:rsid w:val="001946C3"/>
    <w:rsid w:val="0019496E"/>
    <w:rsid w:val="00194D10"/>
    <w:rsid w:val="0019567F"/>
    <w:rsid w:val="001959D0"/>
    <w:rsid w:val="00195CE6"/>
    <w:rsid w:val="001962C3"/>
    <w:rsid w:val="00197259"/>
    <w:rsid w:val="001977A7"/>
    <w:rsid w:val="00197940"/>
    <w:rsid w:val="00197A73"/>
    <w:rsid w:val="00197E79"/>
    <w:rsid w:val="001A0A60"/>
    <w:rsid w:val="001A0FDD"/>
    <w:rsid w:val="001A1291"/>
    <w:rsid w:val="001A15BA"/>
    <w:rsid w:val="001A15E4"/>
    <w:rsid w:val="001A1727"/>
    <w:rsid w:val="001A17E9"/>
    <w:rsid w:val="001A1A8D"/>
    <w:rsid w:val="001A24B5"/>
    <w:rsid w:val="001A2601"/>
    <w:rsid w:val="001A2B87"/>
    <w:rsid w:val="001A333C"/>
    <w:rsid w:val="001A3B33"/>
    <w:rsid w:val="001A5414"/>
    <w:rsid w:val="001A54E6"/>
    <w:rsid w:val="001A5599"/>
    <w:rsid w:val="001A5FCA"/>
    <w:rsid w:val="001A6370"/>
    <w:rsid w:val="001A67A3"/>
    <w:rsid w:val="001A68A8"/>
    <w:rsid w:val="001A768D"/>
    <w:rsid w:val="001A7877"/>
    <w:rsid w:val="001A7B6D"/>
    <w:rsid w:val="001B0027"/>
    <w:rsid w:val="001B033C"/>
    <w:rsid w:val="001B0C81"/>
    <w:rsid w:val="001B151C"/>
    <w:rsid w:val="001B2CB2"/>
    <w:rsid w:val="001B2CBD"/>
    <w:rsid w:val="001B2CD1"/>
    <w:rsid w:val="001B3167"/>
    <w:rsid w:val="001B31D2"/>
    <w:rsid w:val="001B3438"/>
    <w:rsid w:val="001B3FDA"/>
    <w:rsid w:val="001B5150"/>
    <w:rsid w:val="001B5532"/>
    <w:rsid w:val="001B588D"/>
    <w:rsid w:val="001B7140"/>
    <w:rsid w:val="001B73B1"/>
    <w:rsid w:val="001B79B1"/>
    <w:rsid w:val="001C07AB"/>
    <w:rsid w:val="001C1236"/>
    <w:rsid w:val="001C1432"/>
    <w:rsid w:val="001C18E1"/>
    <w:rsid w:val="001C1BED"/>
    <w:rsid w:val="001C1CFD"/>
    <w:rsid w:val="001C2438"/>
    <w:rsid w:val="001C27D3"/>
    <w:rsid w:val="001C3870"/>
    <w:rsid w:val="001C3954"/>
    <w:rsid w:val="001C39EF"/>
    <w:rsid w:val="001C3AA7"/>
    <w:rsid w:val="001C3DF2"/>
    <w:rsid w:val="001C3E6D"/>
    <w:rsid w:val="001C421D"/>
    <w:rsid w:val="001C4576"/>
    <w:rsid w:val="001C4FEA"/>
    <w:rsid w:val="001C51D0"/>
    <w:rsid w:val="001C65BE"/>
    <w:rsid w:val="001C712C"/>
    <w:rsid w:val="001C7D41"/>
    <w:rsid w:val="001C7DD1"/>
    <w:rsid w:val="001D0EA0"/>
    <w:rsid w:val="001D1220"/>
    <w:rsid w:val="001D158F"/>
    <w:rsid w:val="001D1DCF"/>
    <w:rsid w:val="001D2932"/>
    <w:rsid w:val="001D2994"/>
    <w:rsid w:val="001D34C5"/>
    <w:rsid w:val="001D3D27"/>
    <w:rsid w:val="001D3FF0"/>
    <w:rsid w:val="001D40C4"/>
    <w:rsid w:val="001D5215"/>
    <w:rsid w:val="001D5978"/>
    <w:rsid w:val="001D5D9A"/>
    <w:rsid w:val="001D6162"/>
    <w:rsid w:val="001D6FF9"/>
    <w:rsid w:val="001D76D4"/>
    <w:rsid w:val="001D7A26"/>
    <w:rsid w:val="001D7C42"/>
    <w:rsid w:val="001D7EE4"/>
    <w:rsid w:val="001E03D0"/>
    <w:rsid w:val="001E0D1E"/>
    <w:rsid w:val="001E12E9"/>
    <w:rsid w:val="001E13F3"/>
    <w:rsid w:val="001E1C8F"/>
    <w:rsid w:val="001E1DEC"/>
    <w:rsid w:val="001E23E8"/>
    <w:rsid w:val="001E269A"/>
    <w:rsid w:val="001E2924"/>
    <w:rsid w:val="001E2C55"/>
    <w:rsid w:val="001E3235"/>
    <w:rsid w:val="001E3A0D"/>
    <w:rsid w:val="001E3FA7"/>
    <w:rsid w:val="001E41D9"/>
    <w:rsid w:val="001E47A7"/>
    <w:rsid w:val="001E47DF"/>
    <w:rsid w:val="001E484C"/>
    <w:rsid w:val="001E49C5"/>
    <w:rsid w:val="001E4A46"/>
    <w:rsid w:val="001E53C7"/>
    <w:rsid w:val="001E6079"/>
    <w:rsid w:val="001E776B"/>
    <w:rsid w:val="001E7818"/>
    <w:rsid w:val="001F0066"/>
    <w:rsid w:val="001F01A6"/>
    <w:rsid w:val="001F053F"/>
    <w:rsid w:val="001F0A3C"/>
    <w:rsid w:val="001F1B20"/>
    <w:rsid w:val="001F2071"/>
    <w:rsid w:val="001F27B8"/>
    <w:rsid w:val="001F2AE7"/>
    <w:rsid w:val="001F2D91"/>
    <w:rsid w:val="001F3CC3"/>
    <w:rsid w:val="001F41C8"/>
    <w:rsid w:val="001F430D"/>
    <w:rsid w:val="001F4ABD"/>
    <w:rsid w:val="001F4F58"/>
    <w:rsid w:val="001F5313"/>
    <w:rsid w:val="001F589C"/>
    <w:rsid w:val="001F62CE"/>
    <w:rsid w:val="001F6DAF"/>
    <w:rsid w:val="001F7EC3"/>
    <w:rsid w:val="00200020"/>
    <w:rsid w:val="002007B8"/>
    <w:rsid w:val="00200B3D"/>
    <w:rsid w:val="0020146E"/>
    <w:rsid w:val="002017B7"/>
    <w:rsid w:val="00202562"/>
    <w:rsid w:val="00203036"/>
    <w:rsid w:val="00203085"/>
    <w:rsid w:val="0020369D"/>
    <w:rsid w:val="002036BC"/>
    <w:rsid w:val="0020448D"/>
    <w:rsid w:val="0020526D"/>
    <w:rsid w:val="00205FFE"/>
    <w:rsid w:val="002067B5"/>
    <w:rsid w:val="00206984"/>
    <w:rsid w:val="00206E53"/>
    <w:rsid w:val="00206E6C"/>
    <w:rsid w:val="00207556"/>
    <w:rsid w:val="00211D99"/>
    <w:rsid w:val="002120F6"/>
    <w:rsid w:val="00212B20"/>
    <w:rsid w:val="00212CB7"/>
    <w:rsid w:val="00212DBD"/>
    <w:rsid w:val="00213213"/>
    <w:rsid w:val="00213DB1"/>
    <w:rsid w:val="002144D4"/>
    <w:rsid w:val="002146B9"/>
    <w:rsid w:val="00214732"/>
    <w:rsid w:val="00214D3B"/>
    <w:rsid w:val="002163A9"/>
    <w:rsid w:val="00216B33"/>
    <w:rsid w:val="00216C96"/>
    <w:rsid w:val="00217185"/>
    <w:rsid w:val="002179AE"/>
    <w:rsid w:val="00217FBF"/>
    <w:rsid w:val="00220041"/>
    <w:rsid w:val="0022069E"/>
    <w:rsid w:val="00221854"/>
    <w:rsid w:val="00221CD1"/>
    <w:rsid w:val="0022283A"/>
    <w:rsid w:val="0022299E"/>
    <w:rsid w:val="00223052"/>
    <w:rsid w:val="00223759"/>
    <w:rsid w:val="00223C55"/>
    <w:rsid w:val="00223D4D"/>
    <w:rsid w:val="00223D76"/>
    <w:rsid w:val="00223F73"/>
    <w:rsid w:val="002248DE"/>
    <w:rsid w:val="00224B6B"/>
    <w:rsid w:val="00224E15"/>
    <w:rsid w:val="00226989"/>
    <w:rsid w:val="002269CF"/>
    <w:rsid w:val="00226ED4"/>
    <w:rsid w:val="002271EB"/>
    <w:rsid w:val="00227E97"/>
    <w:rsid w:val="00227FAD"/>
    <w:rsid w:val="0023008B"/>
    <w:rsid w:val="00230232"/>
    <w:rsid w:val="002306DA"/>
    <w:rsid w:val="00230D47"/>
    <w:rsid w:val="00231061"/>
    <w:rsid w:val="002313F1"/>
    <w:rsid w:val="00232064"/>
    <w:rsid w:val="002321C4"/>
    <w:rsid w:val="0023260B"/>
    <w:rsid w:val="00232A5E"/>
    <w:rsid w:val="00232E9A"/>
    <w:rsid w:val="00233B95"/>
    <w:rsid w:val="002342A0"/>
    <w:rsid w:val="00234881"/>
    <w:rsid w:val="002351E7"/>
    <w:rsid w:val="0023593B"/>
    <w:rsid w:val="00235AE3"/>
    <w:rsid w:val="00235AE7"/>
    <w:rsid w:val="00235E45"/>
    <w:rsid w:val="002366AF"/>
    <w:rsid w:val="00237429"/>
    <w:rsid w:val="0023798A"/>
    <w:rsid w:val="00237E91"/>
    <w:rsid w:val="00240141"/>
    <w:rsid w:val="0024066A"/>
    <w:rsid w:val="00240CC7"/>
    <w:rsid w:val="002413C4"/>
    <w:rsid w:val="0024140F"/>
    <w:rsid w:val="002416E3"/>
    <w:rsid w:val="00242574"/>
    <w:rsid w:val="0024285E"/>
    <w:rsid w:val="00242EBC"/>
    <w:rsid w:val="00242F04"/>
    <w:rsid w:val="00242FEC"/>
    <w:rsid w:val="00243081"/>
    <w:rsid w:val="0024381A"/>
    <w:rsid w:val="00243B80"/>
    <w:rsid w:val="00244B66"/>
    <w:rsid w:val="0024583D"/>
    <w:rsid w:val="00245BF3"/>
    <w:rsid w:val="00246390"/>
    <w:rsid w:val="00246902"/>
    <w:rsid w:val="002473FD"/>
    <w:rsid w:val="00247CF0"/>
    <w:rsid w:val="002510EB"/>
    <w:rsid w:val="002511EC"/>
    <w:rsid w:val="00251474"/>
    <w:rsid w:val="0025154A"/>
    <w:rsid w:val="002515A5"/>
    <w:rsid w:val="002518A1"/>
    <w:rsid w:val="002521AE"/>
    <w:rsid w:val="002521C2"/>
    <w:rsid w:val="00252207"/>
    <w:rsid w:val="002522F6"/>
    <w:rsid w:val="002531D8"/>
    <w:rsid w:val="00253314"/>
    <w:rsid w:val="00254CFA"/>
    <w:rsid w:val="00254FE4"/>
    <w:rsid w:val="0025572B"/>
    <w:rsid w:val="0025600F"/>
    <w:rsid w:val="002567A4"/>
    <w:rsid w:val="002569E3"/>
    <w:rsid w:val="00256AE0"/>
    <w:rsid w:val="00257990"/>
    <w:rsid w:val="00257A37"/>
    <w:rsid w:val="0026114B"/>
    <w:rsid w:val="002615F3"/>
    <w:rsid w:val="00262036"/>
    <w:rsid w:val="00262828"/>
    <w:rsid w:val="0026304A"/>
    <w:rsid w:val="002631CA"/>
    <w:rsid w:val="0026388B"/>
    <w:rsid w:val="00263EA2"/>
    <w:rsid w:val="00263EF9"/>
    <w:rsid w:val="00263FA7"/>
    <w:rsid w:val="00264451"/>
    <w:rsid w:val="00264BB9"/>
    <w:rsid w:val="00265551"/>
    <w:rsid w:val="00265B1A"/>
    <w:rsid w:val="00265ED1"/>
    <w:rsid w:val="00266480"/>
    <w:rsid w:val="002703F2"/>
    <w:rsid w:val="00270797"/>
    <w:rsid w:val="00270817"/>
    <w:rsid w:val="00270AA2"/>
    <w:rsid w:val="00270C90"/>
    <w:rsid w:val="00270E0A"/>
    <w:rsid w:val="00270E6C"/>
    <w:rsid w:val="00270FB3"/>
    <w:rsid w:val="002714EA"/>
    <w:rsid w:val="00271C8D"/>
    <w:rsid w:val="00271CE8"/>
    <w:rsid w:val="00271F00"/>
    <w:rsid w:val="00271FC1"/>
    <w:rsid w:val="0027245F"/>
    <w:rsid w:val="00272970"/>
    <w:rsid w:val="00272BB9"/>
    <w:rsid w:val="002731BC"/>
    <w:rsid w:val="002734AB"/>
    <w:rsid w:val="0027428A"/>
    <w:rsid w:val="00274598"/>
    <w:rsid w:val="00274A17"/>
    <w:rsid w:val="00274B96"/>
    <w:rsid w:val="002754AF"/>
    <w:rsid w:val="002755DC"/>
    <w:rsid w:val="00275A39"/>
    <w:rsid w:val="00275E22"/>
    <w:rsid w:val="00275E39"/>
    <w:rsid w:val="002760F2"/>
    <w:rsid w:val="00276337"/>
    <w:rsid w:val="002763C5"/>
    <w:rsid w:val="00276604"/>
    <w:rsid w:val="00276801"/>
    <w:rsid w:val="00276D07"/>
    <w:rsid w:val="002770B9"/>
    <w:rsid w:val="002804A3"/>
    <w:rsid w:val="00280754"/>
    <w:rsid w:val="00280A19"/>
    <w:rsid w:val="00280BCB"/>
    <w:rsid w:val="00280D26"/>
    <w:rsid w:val="0028118D"/>
    <w:rsid w:val="002813AA"/>
    <w:rsid w:val="002817C8"/>
    <w:rsid w:val="002826A4"/>
    <w:rsid w:val="00282C61"/>
    <w:rsid w:val="00282F35"/>
    <w:rsid w:val="00283080"/>
    <w:rsid w:val="002834CE"/>
    <w:rsid w:val="00283C7E"/>
    <w:rsid w:val="00283DFE"/>
    <w:rsid w:val="002841D7"/>
    <w:rsid w:val="00284B06"/>
    <w:rsid w:val="002856C1"/>
    <w:rsid w:val="002856C6"/>
    <w:rsid w:val="00285B78"/>
    <w:rsid w:val="00285D07"/>
    <w:rsid w:val="00286130"/>
    <w:rsid w:val="00286789"/>
    <w:rsid w:val="00286D63"/>
    <w:rsid w:val="0028739D"/>
    <w:rsid w:val="00287962"/>
    <w:rsid w:val="00287BBB"/>
    <w:rsid w:val="00287ED9"/>
    <w:rsid w:val="002900B0"/>
    <w:rsid w:val="002902CA"/>
    <w:rsid w:val="00290538"/>
    <w:rsid w:val="002909BE"/>
    <w:rsid w:val="0029146E"/>
    <w:rsid w:val="0029179B"/>
    <w:rsid w:val="00291BF9"/>
    <w:rsid w:val="00291CAC"/>
    <w:rsid w:val="002927EC"/>
    <w:rsid w:val="002928A5"/>
    <w:rsid w:val="00292C70"/>
    <w:rsid w:val="00293790"/>
    <w:rsid w:val="002939DB"/>
    <w:rsid w:val="00293BB5"/>
    <w:rsid w:val="00293C57"/>
    <w:rsid w:val="00293E51"/>
    <w:rsid w:val="002944C8"/>
    <w:rsid w:val="0029460E"/>
    <w:rsid w:val="002948EA"/>
    <w:rsid w:val="0029558F"/>
    <w:rsid w:val="00295A5E"/>
    <w:rsid w:val="00295BE0"/>
    <w:rsid w:val="00295EA2"/>
    <w:rsid w:val="00296316"/>
    <w:rsid w:val="002965D2"/>
    <w:rsid w:val="00296AEF"/>
    <w:rsid w:val="00296D49"/>
    <w:rsid w:val="00297226"/>
    <w:rsid w:val="0029735C"/>
    <w:rsid w:val="00297414"/>
    <w:rsid w:val="002A0682"/>
    <w:rsid w:val="002A08C2"/>
    <w:rsid w:val="002A0977"/>
    <w:rsid w:val="002A1481"/>
    <w:rsid w:val="002A233F"/>
    <w:rsid w:val="002A2CA3"/>
    <w:rsid w:val="002A3AF1"/>
    <w:rsid w:val="002A3B79"/>
    <w:rsid w:val="002A3BA2"/>
    <w:rsid w:val="002A3C46"/>
    <w:rsid w:val="002A404E"/>
    <w:rsid w:val="002A4113"/>
    <w:rsid w:val="002A43E1"/>
    <w:rsid w:val="002A4818"/>
    <w:rsid w:val="002A4A0E"/>
    <w:rsid w:val="002A4A51"/>
    <w:rsid w:val="002A4F4C"/>
    <w:rsid w:val="002A50AA"/>
    <w:rsid w:val="002A528C"/>
    <w:rsid w:val="002A54D6"/>
    <w:rsid w:val="002A561A"/>
    <w:rsid w:val="002A598C"/>
    <w:rsid w:val="002A5B6B"/>
    <w:rsid w:val="002A6704"/>
    <w:rsid w:val="002A6A4B"/>
    <w:rsid w:val="002A6AB0"/>
    <w:rsid w:val="002A70BA"/>
    <w:rsid w:val="002A70F3"/>
    <w:rsid w:val="002A72A2"/>
    <w:rsid w:val="002A79F3"/>
    <w:rsid w:val="002A7F2C"/>
    <w:rsid w:val="002B03CE"/>
    <w:rsid w:val="002B0569"/>
    <w:rsid w:val="002B07AE"/>
    <w:rsid w:val="002B07EB"/>
    <w:rsid w:val="002B0F5A"/>
    <w:rsid w:val="002B194F"/>
    <w:rsid w:val="002B1BD6"/>
    <w:rsid w:val="002B1D95"/>
    <w:rsid w:val="002B2031"/>
    <w:rsid w:val="002B293C"/>
    <w:rsid w:val="002B3A07"/>
    <w:rsid w:val="002B3C14"/>
    <w:rsid w:val="002B3E13"/>
    <w:rsid w:val="002B3F77"/>
    <w:rsid w:val="002B431A"/>
    <w:rsid w:val="002B4613"/>
    <w:rsid w:val="002B465D"/>
    <w:rsid w:val="002B4C37"/>
    <w:rsid w:val="002B5898"/>
    <w:rsid w:val="002B5A33"/>
    <w:rsid w:val="002B5CFB"/>
    <w:rsid w:val="002B6371"/>
    <w:rsid w:val="002B6CC3"/>
    <w:rsid w:val="002B7629"/>
    <w:rsid w:val="002B7A4B"/>
    <w:rsid w:val="002B7B37"/>
    <w:rsid w:val="002B7E28"/>
    <w:rsid w:val="002C04DF"/>
    <w:rsid w:val="002C0D04"/>
    <w:rsid w:val="002C1033"/>
    <w:rsid w:val="002C10F4"/>
    <w:rsid w:val="002C1E91"/>
    <w:rsid w:val="002C2280"/>
    <w:rsid w:val="002C2BF2"/>
    <w:rsid w:val="002C2E43"/>
    <w:rsid w:val="002C3287"/>
    <w:rsid w:val="002C3323"/>
    <w:rsid w:val="002C34D7"/>
    <w:rsid w:val="002C4EB6"/>
    <w:rsid w:val="002C5E73"/>
    <w:rsid w:val="002C5F69"/>
    <w:rsid w:val="002C6209"/>
    <w:rsid w:val="002C62DF"/>
    <w:rsid w:val="002C631E"/>
    <w:rsid w:val="002D04B3"/>
    <w:rsid w:val="002D08AB"/>
    <w:rsid w:val="002D0E8A"/>
    <w:rsid w:val="002D11E9"/>
    <w:rsid w:val="002D185F"/>
    <w:rsid w:val="002D1B21"/>
    <w:rsid w:val="002D1B6B"/>
    <w:rsid w:val="002D2C4A"/>
    <w:rsid w:val="002D2E7F"/>
    <w:rsid w:val="002D3267"/>
    <w:rsid w:val="002D3ABD"/>
    <w:rsid w:val="002D3F44"/>
    <w:rsid w:val="002D3F8D"/>
    <w:rsid w:val="002D55FC"/>
    <w:rsid w:val="002D5969"/>
    <w:rsid w:val="002D6384"/>
    <w:rsid w:val="002D66E9"/>
    <w:rsid w:val="002D74C2"/>
    <w:rsid w:val="002D7827"/>
    <w:rsid w:val="002D7878"/>
    <w:rsid w:val="002D78F6"/>
    <w:rsid w:val="002D7A94"/>
    <w:rsid w:val="002E0ACD"/>
    <w:rsid w:val="002E1102"/>
    <w:rsid w:val="002E134B"/>
    <w:rsid w:val="002E161C"/>
    <w:rsid w:val="002E1CA1"/>
    <w:rsid w:val="002E2528"/>
    <w:rsid w:val="002E2545"/>
    <w:rsid w:val="002E258B"/>
    <w:rsid w:val="002E2EB8"/>
    <w:rsid w:val="002E2EEE"/>
    <w:rsid w:val="002E2FD7"/>
    <w:rsid w:val="002E3403"/>
    <w:rsid w:val="002E3994"/>
    <w:rsid w:val="002E3CCB"/>
    <w:rsid w:val="002E420D"/>
    <w:rsid w:val="002E4220"/>
    <w:rsid w:val="002E4696"/>
    <w:rsid w:val="002E529F"/>
    <w:rsid w:val="002E5595"/>
    <w:rsid w:val="002E5857"/>
    <w:rsid w:val="002E5B75"/>
    <w:rsid w:val="002E5F40"/>
    <w:rsid w:val="002E62A4"/>
    <w:rsid w:val="002E6CC3"/>
    <w:rsid w:val="002E7868"/>
    <w:rsid w:val="002F032A"/>
    <w:rsid w:val="002F0801"/>
    <w:rsid w:val="002F095E"/>
    <w:rsid w:val="002F0B1B"/>
    <w:rsid w:val="002F1F61"/>
    <w:rsid w:val="002F2636"/>
    <w:rsid w:val="002F2801"/>
    <w:rsid w:val="002F29C1"/>
    <w:rsid w:val="002F2D17"/>
    <w:rsid w:val="002F32C2"/>
    <w:rsid w:val="002F3DEC"/>
    <w:rsid w:val="002F46CF"/>
    <w:rsid w:val="002F492D"/>
    <w:rsid w:val="002F4C5D"/>
    <w:rsid w:val="002F4E75"/>
    <w:rsid w:val="002F4ECD"/>
    <w:rsid w:val="002F5168"/>
    <w:rsid w:val="002F646D"/>
    <w:rsid w:val="002F65A5"/>
    <w:rsid w:val="002F6D4A"/>
    <w:rsid w:val="002F6DB1"/>
    <w:rsid w:val="002F73B2"/>
    <w:rsid w:val="002F7734"/>
    <w:rsid w:val="002F7963"/>
    <w:rsid w:val="00300A84"/>
    <w:rsid w:val="00300E1F"/>
    <w:rsid w:val="0030104F"/>
    <w:rsid w:val="003016CB"/>
    <w:rsid w:val="00301B9C"/>
    <w:rsid w:val="00301E24"/>
    <w:rsid w:val="00302393"/>
    <w:rsid w:val="0030299E"/>
    <w:rsid w:val="003034FA"/>
    <w:rsid w:val="003035BE"/>
    <w:rsid w:val="00303FAD"/>
    <w:rsid w:val="0030574B"/>
    <w:rsid w:val="00305ADE"/>
    <w:rsid w:val="003062BA"/>
    <w:rsid w:val="00306914"/>
    <w:rsid w:val="003070C2"/>
    <w:rsid w:val="00307494"/>
    <w:rsid w:val="0031011F"/>
    <w:rsid w:val="003102BB"/>
    <w:rsid w:val="00310D94"/>
    <w:rsid w:val="00310D98"/>
    <w:rsid w:val="00310E7B"/>
    <w:rsid w:val="003111A4"/>
    <w:rsid w:val="00311284"/>
    <w:rsid w:val="00311481"/>
    <w:rsid w:val="003120EA"/>
    <w:rsid w:val="00313C05"/>
    <w:rsid w:val="0031411A"/>
    <w:rsid w:val="00316108"/>
    <w:rsid w:val="003166C0"/>
    <w:rsid w:val="003169D9"/>
    <w:rsid w:val="00316B65"/>
    <w:rsid w:val="00316DA1"/>
    <w:rsid w:val="00317E2D"/>
    <w:rsid w:val="00317E46"/>
    <w:rsid w:val="0032054F"/>
    <w:rsid w:val="00320AC4"/>
    <w:rsid w:val="00320C25"/>
    <w:rsid w:val="00321114"/>
    <w:rsid w:val="00321253"/>
    <w:rsid w:val="00321626"/>
    <w:rsid w:val="00321674"/>
    <w:rsid w:val="003217E4"/>
    <w:rsid w:val="00321A8A"/>
    <w:rsid w:val="00321CE4"/>
    <w:rsid w:val="00321E16"/>
    <w:rsid w:val="00322B78"/>
    <w:rsid w:val="00322F29"/>
    <w:rsid w:val="00323A88"/>
    <w:rsid w:val="00323AE4"/>
    <w:rsid w:val="003253D2"/>
    <w:rsid w:val="00325A1C"/>
    <w:rsid w:val="00325A53"/>
    <w:rsid w:val="00325D2A"/>
    <w:rsid w:val="00325FA3"/>
    <w:rsid w:val="003260DB"/>
    <w:rsid w:val="00326A11"/>
    <w:rsid w:val="00326C52"/>
    <w:rsid w:val="00327044"/>
    <w:rsid w:val="003272A6"/>
    <w:rsid w:val="0032796E"/>
    <w:rsid w:val="00327E95"/>
    <w:rsid w:val="00330032"/>
    <w:rsid w:val="003308BA"/>
    <w:rsid w:val="00330B8B"/>
    <w:rsid w:val="00330DF7"/>
    <w:rsid w:val="003312CA"/>
    <w:rsid w:val="0033218C"/>
    <w:rsid w:val="00332222"/>
    <w:rsid w:val="00332B72"/>
    <w:rsid w:val="00333216"/>
    <w:rsid w:val="00333947"/>
    <w:rsid w:val="00333AC8"/>
    <w:rsid w:val="00333D7F"/>
    <w:rsid w:val="00334038"/>
    <w:rsid w:val="003341CB"/>
    <w:rsid w:val="0033441C"/>
    <w:rsid w:val="00334688"/>
    <w:rsid w:val="0033480F"/>
    <w:rsid w:val="003353CB"/>
    <w:rsid w:val="00335E0A"/>
    <w:rsid w:val="0033732B"/>
    <w:rsid w:val="0033752D"/>
    <w:rsid w:val="00337CAB"/>
    <w:rsid w:val="003405C8"/>
    <w:rsid w:val="00340A6B"/>
    <w:rsid w:val="00341252"/>
    <w:rsid w:val="003413AB"/>
    <w:rsid w:val="003415D9"/>
    <w:rsid w:val="0034204F"/>
    <w:rsid w:val="00342379"/>
    <w:rsid w:val="00342614"/>
    <w:rsid w:val="00342BB1"/>
    <w:rsid w:val="00342F8A"/>
    <w:rsid w:val="00343DC3"/>
    <w:rsid w:val="00344D78"/>
    <w:rsid w:val="0034517D"/>
    <w:rsid w:val="003458BE"/>
    <w:rsid w:val="00345BE2"/>
    <w:rsid w:val="003460E5"/>
    <w:rsid w:val="00346D86"/>
    <w:rsid w:val="003471D0"/>
    <w:rsid w:val="003472BD"/>
    <w:rsid w:val="003476EE"/>
    <w:rsid w:val="00347D6E"/>
    <w:rsid w:val="00351D63"/>
    <w:rsid w:val="003520C9"/>
    <w:rsid w:val="00352D4D"/>
    <w:rsid w:val="00352DA8"/>
    <w:rsid w:val="003531FE"/>
    <w:rsid w:val="003536D1"/>
    <w:rsid w:val="00353746"/>
    <w:rsid w:val="00353911"/>
    <w:rsid w:val="003540CF"/>
    <w:rsid w:val="00354199"/>
    <w:rsid w:val="0035513A"/>
    <w:rsid w:val="003552F0"/>
    <w:rsid w:val="00355D1B"/>
    <w:rsid w:val="003564DA"/>
    <w:rsid w:val="00356D88"/>
    <w:rsid w:val="00356F0B"/>
    <w:rsid w:val="00357BD8"/>
    <w:rsid w:val="00357FF3"/>
    <w:rsid w:val="003605A2"/>
    <w:rsid w:val="00360E6C"/>
    <w:rsid w:val="00361027"/>
    <w:rsid w:val="003625A8"/>
    <w:rsid w:val="003626A4"/>
    <w:rsid w:val="00362A32"/>
    <w:rsid w:val="00362A37"/>
    <w:rsid w:val="00363491"/>
    <w:rsid w:val="0036350E"/>
    <w:rsid w:val="0036357E"/>
    <w:rsid w:val="0036447B"/>
    <w:rsid w:val="00365102"/>
    <w:rsid w:val="00365416"/>
    <w:rsid w:val="00365760"/>
    <w:rsid w:val="00365A14"/>
    <w:rsid w:val="00365C13"/>
    <w:rsid w:val="00366CFE"/>
    <w:rsid w:val="00367155"/>
    <w:rsid w:val="00370565"/>
    <w:rsid w:val="00370BC4"/>
    <w:rsid w:val="00370EDB"/>
    <w:rsid w:val="00371635"/>
    <w:rsid w:val="00372307"/>
    <w:rsid w:val="00373600"/>
    <w:rsid w:val="003737D1"/>
    <w:rsid w:val="00374320"/>
    <w:rsid w:val="00374DF0"/>
    <w:rsid w:val="00376B30"/>
    <w:rsid w:val="00376BCA"/>
    <w:rsid w:val="00376CE4"/>
    <w:rsid w:val="00376D32"/>
    <w:rsid w:val="00376EDE"/>
    <w:rsid w:val="00377D50"/>
    <w:rsid w:val="00380762"/>
    <w:rsid w:val="0038093E"/>
    <w:rsid w:val="0038116E"/>
    <w:rsid w:val="00381416"/>
    <w:rsid w:val="00381550"/>
    <w:rsid w:val="00381E70"/>
    <w:rsid w:val="00381F4B"/>
    <w:rsid w:val="00382823"/>
    <w:rsid w:val="00382A3B"/>
    <w:rsid w:val="003842D3"/>
    <w:rsid w:val="00384538"/>
    <w:rsid w:val="00384A1A"/>
    <w:rsid w:val="00384E81"/>
    <w:rsid w:val="00385400"/>
    <w:rsid w:val="00385443"/>
    <w:rsid w:val="00385818"/>
    <w:rsid w:val="00385974"/>
    <w:rsid w:val="0038660E"/>
    <w:rsid w:val="00387921"/>
    <w:rsid w:val="00390018"/>
    <w:rsid w:val="003901E6"/>
    <w:rsid w:val="00390AD2"/>
    <w:rsid w:val="0039227B"/>
    <w:rsid w:val="003924BD"/>
    <w:rsid w:val="00392C3F"/>
    <w:rsid w:val="00393FB5"/>
    <w:rsid w:val="0039478B"/>
    <w:rsid w:val="00394DAB"/>
    <w:rsid w:val="0039561A"/>
    <w:rsid w:val="00395778"/>
    <w:rsid w:val="003958AF"/>
    <w:rsid w:val="00395DA7"/>
    <w:rsid w:val="00396C40"/>
    <w:rsid w:val="00396C59"/>
    <w:rsid w:val="00396D06"/>
    <w:rsid w:val="0039712A"/>
    <w:rsid w:val="003979C1"/>
    <w:rsid w:val="003A0136"/>
    <w:rsid w:val="003A019B"/>
    <w:rsid w:val="003A01BB"/>
    <w:rsid w:val="003A08DD"/>
    <w:rsid w:val="003A0D26"/>
    <w:rsid w:val="003A112C"/>
    <w:rsid w:val="003A138F"/>
    <w:rsid w:val="003A15B3"/>
    <w:rsid w:val="003A1F49"/>
    <w:rsid w:val="003A21D2"/>
    <w:rsid w:val="003A2281"/>
    <w:rsid w:val="003A459B"/>
    <w:rsid w:val="003A49C1"/>
    <w:rsid w:val="003A49CF"/>
    <w:rsid w:val="003A4BBF"/>
    <w:rsid w:val="003A4E69"/>
    <w:rsid w:val="003A5111"/>
    <w:rsid w:val="003A58E0"/>
    <w:rsid w:val="003A5FE3"/>
    <w:rsid w:val="003A7692"/>
    <w:rsid w:val="003A7B8F"/>
    <w:rsid w:val="003A7BD2"/>
    <w:rsid w:val="003A7EDC"/>
    <w:rsid w:val="003B0C87"/>
    <w:rsid w:val="003B0CD1"/>
    <w:rsid w:val="003B0EBD"/>
    <w:rsid w:val="003B1160"/>
    <w:rsid w:val="003B1164"/>
    <w:rsid w:val="003B174E"/>
    <w:rsid w:val="003B1F86"/>
    <w:rsid w:val="003B20D1"/>
    <w:rsid w:val="003B212D"/>
    <w:rsid w:val="003B2788"/>
    <w:rsid w:val="003B2CD4"/>
    <w:rsid w:val="003B30AF"/>
    <w:rsid w:val="003B3231"/>
    <w:rsid w:val="003B4053"/>
    <w:rsid w:val="003B40C2"/>
    <w:rsid w:val="003B5E3F"/>
    <w:rsid w:val="003B60B1"/>
    <w:rsid w:val="003B66D2"/>
    <w:rsid w:val="003B6A93"/>
    <w:rsid w:val="003B6FED"/>
    <w:rsid w:val="003B746A"/>
    <w:rsid w:val="003B78AD"/>
    <w:rsid w:val="003B7A02"/>
    <w:rsid w:val="003B7AD7"/>
    <w:rsid w:val="003C073D"/>
    <w:rsid w:val="003C0F74"/>
    <w:rsid w:val="003C10FB"/>
    <w:rsid w:val="003C1701"/>
    <w:rsid w:val="003C1780"/>
    <w:rsid w:val="003C1E7E"/>
    <w:rsid w:val="003C2E8D"/>
    <w:rsid w:val="003C32C9"/>
    <w:rsid w:val="003C3450"/>
    <w:rsid w:val="003C3580"/>
    <w:rsid w:val="003C3628"/>
    <w:rsid w:val="003C362C"/>
    <w:rsid w:val="003C36BD"/>
    <w:rsid w:val="003C38F0"/>
    <w:rsid w:val="003C3BEA"/>
    <w:rsid w:val="003C4051"/>
    <w:rsid w:val="003C49DF"/>
    <w:rsid w:val="003C5141"/>
    <w:rsid w:val="003C5530"/>
    <w:rsid w:val="003C5AF1"/>
    <w:rsid w:val="003C607C"/>
    <w:rsid w:val="003C6D6C"/>
    <w:rsid w:val="003C6E05"/>
    <w:rsid w:val="003C76AA"/>
    <w:rsid w:val="003C7766"/>
    <w:rsid w:val="003C7C10"/>
    <w:rsid w:val="003D06EB"/>
    <w:rsid w:val="003D0761"/>
    <w:rsid w:val="003D094C"/>
    <w:rsid w:val="003D0E3C"/>
    <w:rsid w:val="003D21A5"/>
    <w:rsid w:val="003D2AE4"/>
    <w:rsid w:val="003D2D75"/>
    <w:rsid w:val="003D2FA3"/>
    <w:rsid w:val="003D302A"/>
    <w:rsid w:val="003D303A"/>
    <w:rsid w:val="003D3B1C"/>
    <w:rsid w:val="003D3F7E"/>
    <w:rsid w:val="003D5928"/>
    <w:rsid w:val="003D5940"/>
    <w:rsid w:val="003D5D44"/>
    <w:rsid w:val="003D6736"/>
    <w:rsid w:val="003D7016"/>
    <w:rsid w:val="003D747C"/>
    <w:rsid w:val="003D7ED8"/>
    <w:rsid w:val="003E0106"/>
    <w:rsid w:val="003E0BF5"/>
    <w:rsid w:val="003E1AA8"/>
    <w:rsid w:val="003E1CE2"/>
    <w:rsid w:val="003E23AD"/>
    <w:rsid w:val="003E2921"/>
    <w:rsid w:val="003E292E"/>
    <w:rsid w:val="003E2A59"/>
    <w:rsid w:val="003E36F4"/>
    <w:rsid w:val="003E41D8"/>
    <w:rsid w:val="003E46F5"/>
    <w:rsid w:val="003E47ED"/>
    <w:rsid w:val="003E4878"/>
    <w:rsid w:val="003E50F7"/>
    <w:rsid w:val="003E5BE2"/>
    <w:rsid w:val="003E6CD1"/>
    <w:rsid w:val="003F0052"/>
    <w:rsid w:val="003F0239"/>
    <w:rsid w:val="003F0E38"/>
    <w:rsid w:val="003F0F03"/>
    <w:rsid w:val="003F0FE6"/>
    <w:rsid w:val="003F16E9"/>
    <w:rsid w:val="003F17EF"/>
    <w:rsid w:val="003F1851"/>
    <w:rsid w:val="003F281D"/>
    <w:rsid w:val="003F2950"/>
    <w:rsid w:val="003F351D"/>
    <w:rsid w:val="003F39C2"/>
    <w:rsid w:val="003F3B58"/>
    <w:rsid w:val="003F3DAE"/>
    <w:rsid w:val="003F4416"/>
    <w:rsid w:val="003F5946"/>
    <w:rsid w:val="003F5B60"/>
    <w:rsid w:val="003F6190"/>
    <w:rsid w:val="003F62FD"/>
    <w:rsid w:val="003F68DB"/>
    <w:rsid w:val="003F6B69"/>
    <w:rsid w:val="003F6DEE"/>
    <w:rsid w:val="003F7241"/>
    <w:rsid w:val="003F7433"/>
    <w:rsid w:val="003F7973"/>
    <w:rsid w:val="00400149"/>
    <w:rsid w:val="00400267"/>
    <w:rsid w:val="00400464"/>
    <w:rsid w:val="00400900"/>
    <w:rsid w:val="0040131E"/>
    <w:rsid w:val="004014A6"/>
    <w:rsid w:val="00401589"/>
    <w:rsid w:val="004017AC"/>
    <w:rsid w:val="00401C90"/>
    <w:rsid w:val="00401CAE"/>
    <w:rsid w:val="00402B2D"/>
    <w:rsid w:val="00402CDF"/>
    <w:rsid w:val="0040313B"/>
    <w:rsid w:val="00404098"/>
    <w:rsid w:val="00404994"/>
    <w:rsid w:val="004049B3"/>
    <w:rsid w:val="004049CD"/>
    <w:rsid w:val="00404B2E"/>
    <w:rsid w:val="0040544D"/>
    <w:rsid w:val="004054CB"/>
    <w:rsid w:val="00405507"/>
    <w:rsid w:val="00406254"/>
    <w:rsid w:val="00406302"/>
    <w:rsid w:val="0040673F"/>
    <w:rsid w:val="004070C6"/>
    <w:rsid w:val="00407A55"/>
    <w:rsid w:val="004100B7"/>
    <w:rsid w:val="00410E00"/>
    <w:rsid w:val="00410E7A"/>
    <w:rsid w:val="004110C0"/>
    <w:rsid w:val="00411B7F"/>
    <w:rsid w:val="00412061"/>
    <w:rsid w:val="004127B1"/>
    <w:rsid w:val="00412B6B"/>
    <w:rsid w:val="00412E27"/>
    <w:rsid w:val="00412EE5"/>
    <w:rsid w:val="00412F2D"/>
    <w:rsid w:val="00413493"/>
    <w:rsid w:val="00413BE3"/>
    <w:rsid w:val="00413F46"/>
    <w:rsid w:val="0041451E"/>
    <w:rsid w:val="00414668"/>
    <w:rsid w:val="0041489A"/>
    <w:rsid w:val="00416310"/>
    <w:rsid w:val="00416C1D"/>
    <w:rsid w:val="00416DCA"/>
    <w:rsid w:val="00416F5B"/>
    <w:rsid w:val="00417FD1"/>
    <w:rsid w:val="00420747"/>
    <w:rsid w:val="004207BC"/>
    <w:rsid w:val="004212A7"/>
    <w:rsid w:val="00421D63"/>
    <w:rsid w:val="00421E9A"/>
    <w:rsid w:val="0042200A"/>
    <w:rsid w:val="00422215"/>
    <w:rsid w:val="00422426"/>
    <w:rsid w:val="0042250D"/>
    <w:rsid w:val="004231B9"/>
    <w:rsid w:val="00423386"/>
    <w:rsid w:val="004235BD"/>
    <w:rsid w:val="0042417D"/>
    <w:rsid w:val="0042516F"/>
    <w:rsid w:val="00425470"/>
    <w:rsid w:val="00425612"/>
    <w:rsid w:val="004262D8"/>
    <w:rsid w:val="00426875"/>
    <w:rsid w:val="004269D0"/>
    <w:rsid w:val="00426A9B"/>
    <w:rsid w:val="00426CCE"/>
    <w:rsid w:val="00426FA3"/>
    <w:rsid w:val="00427292"/>
    <w:rsid w:val="004279D5"/>
    <w:rsid w:val="00427E3D"/>
    <w:rsid w:val="00427F2A"/>
    <w:rsid w:val="00430583"/>
    <w:rsid w:val="00431396"/>
    <w:rsid w:val="00431D3B"/>
    <w:rsid w:val="00432C67"/>
    <w:rsid w:val="00433249"/>
    <w:rsid w:val="0043359D"/>
    <w:rsid w:val="00433AAE"/>
    <w:rsid w:val="00433C1E"/>
    <w:rsid w:val="00434229"/>
    <w:rsid w:val="0043473D"/>
    <w:rsid w:val="00434D3A"/>
    <w:rsid w:val="0043506B"/>
    <w:rsid w:val="0043512E"/>
    <w:rsid w:val="00436477"/>
    <w:rsid w:val="00437CBE"/>
    <w:rsid w:val="00440691"/>
    <w:rsid w:val="00440C9D"/>
    <w:rsid w:val="00440EB2"/>
    <w:rsid w:val="0044123E"/>
    <w:rsid w:val="00441274"/>
    <w:rsid w:val="00441CA4"/>
    <w:rsid w:val="0044203B"/>
    <w:rsid w:val="004422A5"/>
    <w:rsid w:val="004423E1"/>
    <w:rsid w:val="00442AA8"/>
    <w:rsid w:val="00442CE0"/>
    <w:rsid w:val="00442F10"/>
    <w:rsid w:val="004444A4"/>
    <w:rsid w:val="004448AC"/>
    <w:rsid w:val="00444C82"/>
    <w:rsid w:val="00444FA4"/>
    <w:rsid w:val="004458E2"/>
    <w:rsid w:val="00445BD4"/>
    <w:rsid w:val="00445C02"/>
    <w:rsid w:val="004465A6"/>
    <w:rsid w:val="00446646"/>
    <w:rsid w:val="00446A9C"/>
    <w:rsid w:val="004470A0"/>
    <w:rsid w:val="00447825"/>
    <w:rsid w:val="0045015C"/>
    <w:rsid w:val="004504CF"/>
    <w:rsid w:val="00450C3F"/>
    <w:rsid w:val="004514F7"/>
    <w:rsid w:val="00452F83"/>
    <w:rsid w:val="0045445E"/>
    <w:rsid w:val="004544D6"/>
    <w:rsid w:val="00454676"/>
    <w:rsid w:val="00455F27"/>
    <w:rsid w:val="00456527"/>
    <w:rsid w:val="00456532"/>
    <w:rsid w:val="00456C6D"/>
    <w:rsid w:val="00456C97"/>
    <w:rsid w:val="00457127"/>
    <w:rsid w:val="004576A8"/>
    <w:rsid w:val="00457C23"/>
    <w:rsid w:val="00460E07"/>
    <w:rsid w:val="00460ECD"/>
    <w:rsid w:val="004613D5"/>
    <w:rsid w:val="004614E8"/>
    <w:rsid w:val="00461573"/>
    <w:rsid w:val="00461929"/>
    <w:rsid w:val="00461B41"/>
    <w:rsid w:val="00462E4E"/>
    <w:rsid w:val="0046345C"/>
    <w:rsid w:val="00463CB2"/>
    <w:rsid w:val="00464293"/>
    <w:rsid w:val="004642D9"/>
    <w:rsid w:val="004643EF"/>
    <w:rsid w:val="004645BD"/>
    <w:rsid w:val="004645D4"/>
    <w:rsid w:val="00464774"/>
    <w:rsid w:val="004648A7"/>
    <w:rsid w:val="00464ED2"/>
    <w:rsid w:val="00465245"/>
    <w:rsid w:val="004658BE"/>
    <w:rsid w:val="00465A63"/>
    <w:rsid w:val="00465F9B"/>
    <w:rsid w:val="00466305"/>
    <w:rsid w:val="00466853"/>
    <w:rsid w:val="00466C79"/>
    <w:rsid w:val="004673B3"/>
    <w:rsid w:val="00467DDD"/>
    <w:rsid w:val="00470B6C"/>
    <w:rsid w:val="00470DD4"/>
    <w:rsid w:val="00471071"/>
    <w:rsid w:val="004717D1"/>
    <w:rsid w:val="00472188"/>
    <w:rsid w:val="00472849"/>
    <w:rsid w:val="00472CBC"/>
    <w:rsid w:val="00472FCF"/>
    <w:rsid w:val="00473042"/>
    <w:rsid w:val="00473717"/>
    <w:rsid w:val="00473B58"/>
    <w:rsid w:val="00474320"/>
    <w:rsid w:val="004747F8"/>
    <w:rsid w:val="00474E4A"/>
    <w:rsid w:val="00475366"/>
    <w:rsid w:val="004754B3"/>
    <w:rsid w:val="004759A8"/>
    <w:rsid w:val="0047647D"/>
    <w:rsid w:val="00476550"/>
    <w:rsid w:val="00476945"/>
    <w:rsid w:val="00476B07"/>
    <w:rsid w:val="004774B6"/>
    <w:rsid w:val="004776D1"/>
    <w:rsid w:val="00477F25"/>
    <w:rsid w:val="004800D0"/>
    <w:rsid w:val="004801BA"/>
    <w:rsid w:val="00480C1E"/>
    <w:rsid w:val="004818A5"/>
    <w:rsid w:val="00481C02"/>
    <w:rsid w:val="0048227C"/>
    <w:rsid w:val="004827D5"/>
    <w:rsid w:val="00482EA6"/>
    <w:rsid w:val="004831B9"/>
    <w:rsid w:val="00483AFD"/>
    <w:rsid w:val="00483E18"/>
    <w:rsid w:val="00483F2C"/>
    <w:rsid w:val="00484558"/>
    <w:rsid w:val="004845D0"/>
    <w:rsid w:val="004845E2"/>
    <w:rsid w:val="00485468"/>
    <w:rsid w:val="004866BE"/>
    <w:rsid w:val="00486898"/>
    <w:rsid w:val="00486A61"/>
    <w:rsid w:val="0048744C"/>
    <w:rsid w:val="00487F6D"/>
    <w:rsid w:val="00490482"/>
    <w:rsid w:val="00490E96"/>
    <w:rsid w:val="004913E0"/>
    <w:rsid w:val="004931AA"/>
    <w:rsid w:val="0049342A"/>
    <w:rsid w:val="004936F1"/>
    <w:rsid w:val="00493AD0"/>
    <w:rsid w:val="004941A5"/>
    <w:rsid w:val="004946BD"/>
    <w:rsid w:val="00494D45"/>
    <w:rsid w:val="00495449"/>
    <w:rsid w:val="004957DF"/>
    <w:rsid w:val="00496255"/>
    <w:rsid w:val="00496475"/>
    <w:rsid w:val="00496DAC"/>
    <w:rsid w:val="0049755D"/>
    <w:rsid w:val="00497ED5"/>
    <w:rsid w:val="004A05E5"/>
    <w:rsid w:val="004A071A"/>
    <w:rsid w:val="004A12D1"/>
    <w:rsid w:val="004A1CA5"/>
    <w:rsid w:val="004A1F90"/>
    <w:rsid w:val="004A2088"/>
    <w:rsid w:val="004A3988"/>
    <w:rsid w:val="004A4078"/>
    <w:rsid w:val="004A4227"/>
    <w:rsid w:val="004A4298"/>
    <w:rsid w:val="004A4310"/>
    <w:rsid w:val="004A4C9D"/>
    <w:rsid w:val="004A4E00"/>
    <w:rsid w:val="004A5DF5"/>
    <w:rsid w:val="004A6360"/>
    <w:rsid w:val="004A69D6"/>
    <w:rsid w:val="004A71A9"/>
    <w:rsid w:val="004A7D69"/>
    <w:rsid w:val="004B0358"/>
    <w:rsid w:val="004B0D5C"/>
    <w:rsid w:val="004B0FA0"/>
    <w:rsid w:val="004B10D1"/>
    <w:rsid w:val="004B1253"/>
    <w:rsid w:val="004B1DD3"/>
    <w:rsid w:val="004B24F0"/>
    <w:rsid w:val="004B299A"/>
    <w:rsid w:val="004B2D19"/>
    <w:rsid w:val="004B3105"/>
    <w:rsid w:val="004B31FF"/>
    <w:rsid w:val="004B3469"/>
    <w:rsid w:val="004B4442"/>
    <w:rsid w:val="004B496F"/>
    <w:rsid w:val="004B5094"/>
    <w:rsid w:val="004B510C"/>
    <w:rsid w:val="004B5430"/>
    <w:rsid w:val="004B5C75"/>
    <w:rsid w:val="004B5C9C"/>
    <w:rsid w:val="004B67FA"/>
    <w:rsid w:val="004B6852"/>
    <w:rsid w:val="004B6C82"/>
    <w:rsid w:val="004C01FA"/>
    <w:rsid w:val="004C09EA"/>
    <w:rsid w:val="004C0AB9"/>
    <w:rsid w:val="004C0B06"/>
    <w:rsid w:val="004C0C38"/>
    <w:rsid w:val="004C0D6D"/>
    <w:rsid w:val="004C0D82"/>
    <w:rsid w:val="004C0E37"/>
    <w:rsid w:val="004C15DB"/>
    <w:rsid w:val="004C1960"/>
    <w:rsid w:val="004C2228"/>
    <w:rsid w:val="004C2E06"/>
    <w:rsid w:val="004C4639"/>
    <w:rsid w:val="004C4F37"/>
    <w:rsid w:val="004C51B0"/>
    <w:rsid w:val="004C53A1"/>
    <w:rsid w:val="004C55C4"/>
    <w:rsid w:val="004C58DC"/>
    <w:rsid w:val="004C63CD"/>
    <w:rsid w:val="004C7114"/>
    <w:rsid w:val="004C723B"/>
    <w:rsid w:val="004C72E4"/>
    <w:rsid w:val="004C7805"/>
    <w:rsid w:val="004C7C49"/>
    <w:rsid w:val="004C7EAF"/>
    <w:rsid w:val="004D0558"/>
    <w:rsid w:val="004D077E"/>
    <w:rsid w:val="004D089A"/>
    <w:rsid w:val="004D0A82"/>
    <w:rsid w:val="004D0CDE"/>
    <w:rsid w:val="004D14B1"/>
    <w:rsid w:val="004D1855"/>
    <w:rsid w:val="004D1DED"/>
    <w:rsid w:val="004D204C"/>
    <w:rsid w:val="004D2089"/>
    <w:rsid w:val="004D338E"/>
    <w:rsid w:val="004D424D"/>
    <w:rsid w:val="004D489B"/>
    <w:rsid w:val="004D4C43"/>
    <w:rsid w:val="004D5860"/>
    <w:rsid w:val="004D60AD"/>
    <w:rsid w:val="004D637B"/>
    <w:rsid w:val="004D7392"/>
    <w:rsid w:val="004D77ED"/>
    <w:rsid w:val="004D7C49"/>
    <w:rsid w:val="004E0110"/>
    <w:rsid w:val="004E1130"/>
    <w:rsid w:val="004E1721"/>
    <w:rsid w:val="004E224E"/>
    <w:rsid w:val="004E2A20"/>
    <w:rsid w:val="004E2B21"/>
    <w:rsid w:val="004E2D97"/>
    <w:rsid w:val="004E3B64"/>
    <w:rsid w:val="004E4152"/>
    <w:rsid w:val="004E42D9"/>
    <w:rsid w:val="004E4757"/>
    <w:rsid w:val="004E4AF6"/>
    <w:rsid w:val="004E4ED4"/>
    <w:rsid w:val="004E5C7D"/>
    <w:rsid w:val="004E62EA"/>
    <w:rsid w:val="004E6809"/>
    <w:rsid w:val="004E6F70"/>
    <w:rsid w:val="004E7EB9"/>
    <w:rsid w:val="004F0019"/>
    <w:rsid w:val="004F0055"/>
    <w:rsid w:val="004F07E4"/>
    <w:rsid w:val="004F211F"/>
    <w:rsid w:val="004F27EF"/>
    <w:rsid w:val="004F2D7B"/>
    <w:rsid w:val="004F314D"/>
    <w:rsid w:val="004F361A"/>
    <w:rsid w:val="004F38B6"/>
    <w:rsid w:val="004F4178"/>
    <w:rsid w:val="004F484F"/>
    <w:rsid w:val="004F4B92"/>
    <w:rsid w:val="004F5B6C"/>
    <w:rsid w:val="004F5D84"/>
    <w:rsid w:val="004F6E1F"/>
    <w:rsid w:val="004F7882"/>
    <w:rsid w:val="004F7BE6"/>
    <w:rsid w:val="005000A5"/>
    <w:rsid w:val="005002A0"/>
    <w:rsid w:val="00500DDF"/>
    <w:rsid w:val="0050109A"/>
    <w:rsid w:val="00501EBF"/>
    <w:rsid w:val="0050221C"/>
    <w:rsid w:val="005029EA"/>
    <w:rsid w:val="00502FA0"/>
    <w:rsid w:val="0050301A"/>
    <w:rsid w:val="00503E10"/>
    <w:rsid w:val="005045EA"/>
    <w:rsid w:val="00504EAE"/>
    <w:rsid w:val="00504ED0"/>
    <w:rsid w:val="00505602"/>
    <w:rsid w:val="00505ED0"/>
    <w:rsid w:val="005064C7"/>
    <w:rsid w:val="0050696E"/>
    <w:rsid w:val="00507550"/>
    <w:rsid w:val="0050783A"/>
    <w:rsid w:val="00507958"/>
    <w:rsid w:val="005079A8"/>
    <w:rsid w:val="00507E30"/>
    <w:rsid w:val="0051090D"/>
    <w:rsid w:val="005116AE"/>
    <w:rsid w:val="0051178D"/>
    <w:rsid w:val="00511AAC"/>
    <w:rsid w:val="00512341"/>
    <w:rsid w:val="0051262C"/>
    <w:rsid w:val="00512689"/>
    <w:rsid w:val="00512ACA"/>
    <w:rsid w:val="00512F66"/>
    <w:rsid w:val="005138A7"/>
    <w:rsid w:val="00514536"/>
    <w:rsid w:val="005145B5"/>
    <w:rsid w:val="00514D66"/>
    <w:rsid w:val="00514E0B"/>
    <w:rsid w:val="0051505F"/>
    <w:rsid w:val="005161FC"/>
    <w:rsid w:val="00516BDB"/>
    <w:rsid w:val="00516CEE"/>
    <w:rsid w:val="00516D5B"/>
    <w:rsid w:val="00516F2F"/>
    <w:rsid w:val="00516FFD"/>
    <w:rsid w:val="0051719D"/>
    <w:rsid w:val="0051723A"/>
    <w:rsid w:val="005179CD"/>
    <w:rsid w:val="00517DDF"/>
    <w:rsid w:val="00520830"/>
    <w:rsid w:val="00520893"/>
    <w:rsid w:val="00520E7D"/>
    <w:rsid w:val="0052100C"/>
    <w:rsid w:val="005212A7"/>
    <w:rsid w:val="005221D0"/>
    <w:rsid w:val="0052261F"/>
    <w:rsid w:val="00522BAD"/>
    <w:rsid w:val="00523E26"/>
    <w:rsid w:val="00525D52"/>
    <w:rsid w:val="00525EC0"/>
    <w:rsid w:val="005264EF"/>
    <w:rsid w:val="0052656B"/>
    <w:rsid w:val="00526895"/>
    <w:rsid w:val="00526B05"/>
    <w:rsid w:val="005275BF"/>
    <w:rsid w:val="005276DF"/>
    <w:rsid w:val="00527902"/>
    <w:rsid w:val="005301F3"/>
    <w:rsid w:val="005308B1"/>
    <w:rsid w:val="00530C02"/>
    <w:rsid w:val="00530CFB"/>
    <w:rsid w:val="00530D87"/>
    <w:rsid w:val="00530FDF"/>
    <w:rsid w:val="00531546"/>
    <w:rsid w:val="005316DE"/>
    <w:rsid w:val="005318FE"/>
    <w:rsid w:val="00531A5A"/>
    <w:rsid w:val="00531AD8"/>
    <w:rsid w:val="00531FF8"/>
    <w:rsid w:val="00532B6A"/>
    <w:rsid w:val="00533516"/>
    <w:rsid w:val="00533812"/>
    <w:rsid w:val="00533DEC"/>
    <w:rsid w:val="00534411"/>
    <w:rsid w:val="0053466C"/>
    <w:rsid w:val="00535457"/>
    <w:rsid w:val="00535AE5"/>
    <w:rsid w:val="00536027"/>
    <w:rsid w:val="005365E3"/>
    <w:rsid w:val="00536A38"/>
    <w:rsid w:val="005374D0"/>
    <w:rsid w:val="005375A2"/>
    <w:rsid w:val="0053770F"/>
    <w:rsid w:val="005402A4"/>
    <w:rsid w:val="005405C8"/>
    <w:rsid w:val="00540C16"/>
    <w:rsid w:val="00542674"/>
    <w:rsid w:val="00542831"/>
    <w:rsid w:val="005430EE"/>
    <w:rsid w:val="00543290"/>
    <w:rsid w:val="005436AB"/>
    <w:rsid w:val="00543A3D"/>
    <w:rsid w:val="005442E9"/>
    <w:rsid w:val="00545E7F"/>
    <w:rsid w:val="005468A1"/>
    <w:rsid w:val="00546C03"/>
    <w:rsid w:val="00546CCF"/>
    <w:rsid w:val="00546D58"/>
    <w:rsid w:val="00547034"/>
    <w:rsid w:val="005474ED"/>
    <w:rsid w:val="00547957"/>
    <w:rsid w:val="00550CFA"/>
    <w:rsid w:val="0055208C"/>
    <w:rsid w:val="005522E9"/>
    <w:rsid w:val="00552903"/>
    <w:rsid w:val="00552BF6"/>
    <w:rsid w:val="00552C03"/>
    <w:rsid w:val="0055307A"/>
    <w:rsid w:val="005533DD"/>
    <w:rsid w:val="005538AD"/>
    <w:rsid w:val="00554485"/>
    <w:rsid w:val="00554F1C"/>
    <w:rsid w:val="00555667"/>
    <w:rsid w:val="00555F5D"/>
    <w:rsid w:val="00556CD7"/>
    <w:rsid w:val="005573CE"/>
    <w:rsid w:val="00557555"/>
    <w:rsid w:val="005575B4"/>
    <w:rsid w:val="0055775D"/>
    <w:rsid w:val="00560167"/>
    <w:rsid w:val="005606D7"/>
    <w:rsid w:val="00560AEA"/>
    <w:rsid w:val="00561195"/>
    <w:rsid w:val="00561EC0"/>
    <w:rsid w:val="0056258B"/>
    <w:rsid w:val="00563010"/>
    <w:rsid w:val="00563B4D"/>
    <w:rsid w:val="00563DA1"/>
    <w:rsid w:val="00563F37"/>
    <w:rsid w:val="00564627"/>
    <w:rsid w:val="00564BD4"/>
    <w:rsid w:val="00564BF0"/>
    <w:rsid w:val="00564FC7"/>
    <w:rsid w:val="00565017"/>
    <w:rsid w:val="005651B6"/>
    <w:rsid w:val="005657DE"/>
    <w:rsid w:val="00565A4E"/>
    <w:rsid w:val="00565E2B"/>
    <w:rsid w:val="0056603B"/>
    <w:rsid w:val="00566173"/>
    <w:rsid w:val="005661B3"/>
    <w:rsid w:val="0056629C"/>
    <w:rsid w:val="00566513"/>
    <w:rsid w:val="0056722B"/>
    <w:rsid w:val="00567A76"/>
    <w:rsid w:val="00567D0B"/>
    <w:rsid w:val="00567D57"/>
    <w:rsid w:val="00570307"/>
    <w:rsid w:val="00570649"/>
    <w:rsid w:val="00570766"/>
    <w:rsid w:val="0057183B"/>
    <w:rsid w:val="00572993"/>
    <w:rsid w:val="005745C2"/>
    <w:rsid w:val="00574609"/>
    <w:rsid w:val="005749C1"/>
    <w:rsid w:val="00574D77"/>
    <w:rsid w:val="00575AF7"/>
    <w:rsid w:val="00575CE0"/>
    <w:rsid w:val="00575D90"/>
    <w:rsid w:val="00575E07"/>
    <w:rsid w:val="00575EA0"/>
    <w:rsid w:val="00575FED"/>
    <w:rsid w:val="005766DB"/>
    <w:rsid w:val="00576D2E"/>
    <w:rsid w:val="00580390"/>
    <w:rsid w:val="00581108"/>
    <w:rsid w:val="00582265"/>
    <w:rsid w:val="005824C9"/>
    <w:rsid w:val="00582B1F"/>
    <w:rsid w:val="00582BF3"/>
    <w:rsid w:val="00582D97"/>
    <w:rsid w:val="00582FC3"/>
    <w:rsid w:val="005831C1"/>
    <w:rsid w:val="005832F8"/>
    <w:rsid w:val="00583523"/>
    <w:rsid w:val="00583A52"/>
    <w:rsid w:val="00583D7E"/>
    <w:rsid w:val="00583DCD"/>
    <w:rsid w:val="005841F8"/>
    <w:rsid w:val="00584920"/>
    <w:rsid w:val="005854AF"/>
    <w:rsid w:val="005854BF"/>
    <w:rsid w:val="0058576E"/>
    <w:rsid w:val="005859D1"/>
    <w:rsid w:val="005859F6"/>
    <w:rsid w:val="00585E5C"/>
    <w:rsid w:val="00586235"/>
    <w:rsid w:val="005869DF"/>
    <w:rsid w:val="00587F24"/>
    <w:rsid w:val="005909E5"/>
    <w:rsid w:val="00590C68"/>
    <w:rsid w:val="00591048"/>
    <w:rsid w:val="00591B07"/>
    <w:rsid w:val="00593843"/>
    <w:rsid w:val="005938CE"/>
    <w:rsid w:val="00593A98"/>
    <w:rsid w:val="00593B86"/>
    <w:rsid w:val="00594583"/>
    <w:rsid w:val="00595111"/>
    <w:rsid w:val="00595B14"/>
    <w:rsid w:val="005960F2"/>
    <w:rsid w:val="00596257"/>
    <w:rsid w:val="00596362"/>
    <w:rsid w:val="00596B8B"/>
    <w:rsid w:val="00596BA2"/>
    <w:rsid w:val="00596BD5"/>
    <w:rsid w:val="00597098"/>
    <w:rsid w:val="00597887"/>
    <w:rsid w:val="00597BBA"/>
    <w:rsid w:val="005A1256"/>
    <w:rsid w:val="005A1A06"/>
    <w:rsid w:val="005A271F"/>
    <w:rsid w:val="005A2A14"/>
    <w:rsid w:val="005A32B1"/>
    <w:rsid w:val="005A3C36"/>
    <w:rsid w:val="005A4115"/>
    <w:rsid w:val="005A43C5"/>
    <w:rsid w:val="005A5562"/>
    <w:rsid w:val="005A5A9A"/>
    <w:rsid w:val="005A5BC4"/>
    <w:rsid w:val="005A61A2"/>
    <w:rsid w:val="005A6408"/>
    <w:rsid w:val="005A6491"/>
    <w:rsid w:val="005A6BCC"/>
    <w:rsid w:val="005A6E0C"/>
    <w:rsid w:val="005A70AD"/>
    <w:rsid w:val="005B038D"/>
    <w:rsid w:val="005B11BB"/>
    <w:rsid w:val="005B12ED"/>
    <w:rsid w:val="005B1AB7"/>
    <w:rsid w:val="005B1C4C"/>
    <w:rsid w:val="005B1DE5"/>
    <w:rsid w:val="005B2056"/>
    <w:rsid w:val="005B215E"/>
    <w:rsid w:val="005B23DF"/>
    <w:rsid w:val="005B28FA"/>
    <w:rsid w:val="005B2E9C"/>
    <w:rsid w:val="005B3339"/>
    <w:rsid w:val="005B37A8"/>
    <w:rsid w:val="005B38DD"/>
    <w:rsid w:val="005B4354"/>
    <w:rsid w:val="005B4D23"/>
    <w:rsid w:val="005B4DD7"/>
    <w:rsid w:val="005B4E26"/>
    <w:rsid w:val="005B61A3"/>
    <w:rsid w:val="005B6628"/>
    <w:rsid w:val="005B6A09"/>
    <w:rsid w:val="005B6C4E"/>
    <w:rsid w:val="005B6C5B"/>
    <w:rsid w:val="005B70F1"/>
    <w:rsid w:val="005C015A"/>
    <w:rsid w:val="005C0B44"/>
    <w:rsid w:val="005C0FCA"/>
    <w:rsid w:val="005C147C"/>
    <w:rsid w:val="005C2285"/>
    <w:rsid w:val="005C22C4"/>
    <w:rsid w:val="005C3C3A"/>
    <w:rsid w:val="005C486E"/>
    <w:rsid w:val="005C4FE2"/>
    <w:rsid w:val="005C54D2"/>
    <w:rsid w:val="005C5E3B"/>
    <w:rsid w:val="005C6A71"/>
    <w:rsid w:val="005C6CD8"/>
    <w:rsid w:val="005C70DE"/>
    <w:rsid w:val="005C712F"/>
    <w:rsid w:val="005C7620"/>
    <w:rsid w:val="005C778F"/>
    <w:rsid w:val="005C7F26"/>
    <w:rsid w:val="005D00FC"/>
    <w:rsid w:val="005D05CB"/>
    <w:rsid w:val="005D1922"/>
    <w:rsid w:val="005D1B0B"/>
    <w:rsid w:val="005D1B5A"/>
    <w:rsid w:val="005D229C"/>
    <w:rsid w:val="005D305A"/>
    <w:rsid w:val="005D328E"/>
    <w:rsid w:val="005D38D2"/>
    <w:rsid w:val="005D39AB"/>
    <w:rsid w:val="005D3D01"/>
    <w:rsid w:val="005D48A5"/>
    <w:rsid w:val="005D4CD9"/>
    <w:rsid w:val="005D5D63"/>
    <w:rsid w:val="005D60EF"/>
    <w:rsid w:val="005D6F95"/>
    <w:rsid w:val="005D70F4"/>
    <w:rsid w:val="005D72B3"/>
    <w:rsid w:val="005D7965"/>
    <w:rsid w:val="005D7C9F"/>
    <w:rsid w:val="005D7CB5"/>
    <w:rsid w:val="005D7D5A"/>
    <w:rsid w:val="005D7EF7"/>
    <w:rsid w:val="005E0BC9"/>
    <w:rsid w:val="005E114F"/>
    <w:rsid w:val="005E1FE9"/>
    <w:rsid w:val="005E259E"/>
    <w:rsid w:val="005E2D43"/>
    <w:rsid w:val="005E2FC4"/>
    <w:rsid w:val="005E3118"/>
    <w:rsid w:val="005E374C"/>
    <w:rsid w:val="005E3858"/>
    <w:rsid w:val="005E3C93"/>
    <w:rsid w:val="005E3E38"/>
    <w:rsid w:val="005E3ED1"/>
    <w:rsid w:val="005E40A6"/>
    <w:rsid w:val="005E413F"/>
    <w:rsid w:val="005E4590"/>
    <w:rsid w:val="005E4651"/>
    <w:rsid w:val="005E4C2E"/>
    <w:rsid w:val="005E4C60"/>
    <w:rsid w:val="005E4D50"/>
    <w:rsid w:val="005E4EC4"/>
    <w:rsid w:val="005E4EFB"/>
    <w:rsid w:val="005E53B6"/>
    <w:rsid w:val="005E5411"/>
    <w:rsid w:val="005E57FF"/>
    <w:rsid w:val="005E6425"/>
    <w:rsid w:val="005E6989"/>
    <w:rsid w:val="005E6ED2"/>
    <w:rsid w:val="005E7B53"/>
    <w:rsid w:val="005E7BCD"/>
    <w:rsid w:val="005E7CFD"/>
    <w:rsid w:val="005E7D0C"/>
    <w:rsid w:val="005E7E6B"/>
    <w:rsid w:val="005E7F50"/>
    <w:rsid w:val="005F1218"/>
    <w:rsid w:val="005F146C"/>
    <w:rsid w:val="005F14DC"/>
    <w:rsid w:val="005F17AD"/>
    <w:rsid w:val="005F1C0B"/>
    <w:rsid w:val="005F2B40"/>
    <w:rsid w:val="005F4046"/>
    <w:rsid w:val="005F440C"/>
    <w:rsid w:val="005F46D9"/>
    <w:rsid w:val="005F4BD1"/>
    <w:rsid w:val="005F4E18"/>
    <w:rsid w:val="005F59B0"/>
    <w:rsid w:val="005F6449"/>
    <w:rsid w:val="005F69A6"/>
    <w:rsid w:val="005F7231"/>
    <w:rsid w:val="005F7421"/>
    <w:rsid w:val="005F7469"/>
    <w:rsid w:val="005F7A19"/>
    <w:rsid w:val="0060025A"/>
    <w:rsid w:val="006009BF"/>
    <w:rsid w:val="00600C22"/>
    <w:rsid w:val="0060111D"/>
    <w:rsid w:val="006012A2"/>
    <w:rsid w:val="00601355"/>
    <w:rsid w:val="0060135B"/>
    <w:rsid w:val="00601365"/>
    <w:rsid w:val="006016A8"/>
    <w:rsid w:val="00601879"/>
    <w:rsid w:val="0060199A"/>
    <w:rsid w:val="00602062"/>
    <w:rsid w:val="00602836"/>
    <w:rsid w:val="00602D41"/>
    <w:rsid w:val="00602FF0"/>
    <w:rsid w:val="006032DE"/>
    <w:rsid w:val="0060375C"/>
    <w:rsid w:val="00603915"/>
    <w:rsid w:val="006040D8"/>
    <w:rsid w:val="0060455D"/>
    <w:rsid w:val="00604749"/>
    <w:rsid w:val="00604914"/>
    <w:rsid w:val="00605357"/>
    <w:rsid w:val="006054DE"/>
    <w:rsid w:val="00605E64"/>
    <w:rsid w:val="00606384"/>
    <w:rsid w:val="0060689B"/>
    <w:rsid w:val="006078B9"/>
    <w:rsid w:val="00607A47"/>
    <w:rsid w:val="006103F6"/>
    <w:rsid w:val="0061055A"/>
    <w:rsid w:val="0061067C"/>
    <w:rsid w:val="00610C43"/>
    <w:rsid w:val="00610FFC"/>
    <w:rsid w:val="00611319"/>
    <w:rsid w:val="0061171C"/>
    <w:rsid w:val="00611DCC"/>
    <w:rsid w:val="0061269E"/>
    <w:rsid w:val="00612D1B"/>
    <w:rsid w:val="00612E39"/>
    <w:rsid w:val="006133AB"/>
    <w:rsid w:val="00613CAB"/>
    <w:rsid w:val="00613EB0"/>
    <w:rsid w:val="00615394"/>
    <w:rsid w:val="00615FA4"/>
    <w:rsid w:val="00616A8D"/>
    <w:rsid w:val="00616CD4"/>
    <w:rsid w:val="00617971"/>
    <w:rsid w:val="006179FC"/>
    <w:rsid w:val="00617DE5"/>
    <w:rsid w:val="00620023"/>
    <w:rsid w:val="00620BBE"/>
    <w:rsid w:val="006217F8"/>
    <w:rsid w:val="00621BF6"/>
    <w:rsid w:val="00622004"/>
    <w:rsid w:val="006222AC"/>
    <w:rsid w:val="00622334"/>
    <w:rsid w:val="0062248A"/>
    <w:rsid w:val="0062287E"/>
    <w:rsid w:val="00622EDD"/>
    <w:rsid w:val="00622F1F"/>
    <w:rsid w:val="0062322C"/>
    <w:rsid w:val="0062412C"/>
    <w:rsid w:val="006241EC"/>
    <w:rsid w:val="00624476"/>
    <w:rsid w:val="00624DFD"/>
    <w:rsid w:val="00624F35"/>
    <w:rsid w:val="00625649"/>
    <w:rsid w:val="00626046"/>
    <w:rsid w:val="006266DF"/>
    <w:rsid w:val="00626752"/>
    <w:rsid w:val="006267A5"/>
    <w:rsid w:val="0062773E"/>
    <w:rsid w:val="00627852"/>
    <w:rsid w:val="006301B1"/>
    <w:rsid w:val="00630568"/>
    <w:rsid w:val="00630DE5"/>
    <w:rsid w:val="006311E4"/>
    <w:rsid w:val="00631BBC"/>
    <w:rsid w:val="00631E9A"/>
    <w:rsid w:val="00631F46"/>
    <w:rsid w:val="00632741"/>
    <w:rsid w:val="0063391E"/>
    <w:rsid w:val="00633B95"/>
    <w:rsid w:val="00635CDB"/>
    <w:rsid w:val="006361E0"/>
    <w:rsid w:val="00636BAB"/>
    <w:rsid w:val="00636D88"/>
    <w:rsid w:val="00636DE8"/>
    <w:rsid w:val="00637382"/>
    <w:rsid w:val="00637550"/>
    <w:rsid w:val="0064001A"/>
    <w:rsid w:val="0064005F"/>
    <w:rsid w:val="006403DE"/>
    <w:rsid w:val="006409A2"/>
    <w:rsid w:val="0064119B"/>
    <w:rsid w:val="006418F7"/>
    <w:rsid w:val="0064243E"/>
    <w:rsid w:val="0064248F"/>
    <w:rsid w:val="006426DC"/>
    <w:rsid w:val="006426E3"/>
    <w:rsid w:val="00642943"/>
    <w:rsid w:val="00642BEB"/>
    <w:rsid w:val="00642C13"/>
    <w:rsid w:val="00643FC3"/>
    <w:rsid w:val="00644325"/>
    <w:rsid w:val="006451C1"/>
    <w:rsid w:val="00645628"/>
    <w:rsid w:val="0064566C"/>
    <w:rsid w:val="006457D8"/>
    <w:rsid w:val="00645CDE"/>
    <w:rsid w:val="00645EA2"/>
    <w:rsid w:val="00645F31"/>
    <w:rsid w:val="0064604D"/>
    <w:rsid w:val="0064630F"/>
    <w:rsid w:val="0064726F"/>
    <w:rsid w:val="0064759C"/>
    <w:rsid w:val="0064773E"/>
    <w:rsid w:val="006479BB"/>
    <w:rsid w:val="00647B66"/>
    <w:rsid w:val="00647FE6"/>
    <w:rsid w:val="006501E4"/>
    <w:rsid w:val="00650246"/>
    <w:rsid w:val="006504EB"/>
    <w:rsid w:val="006505EC"/>
    <w:rsid w:val="006506B0"/>
    <w:rsid w:val="00650839"/>
    <w:rsid w:val="00650BFB"/>
    <w:rsid w:val="00650EBC"/>
    <w:rsid w:val="00651522"/>
    <w:rsid w:val="00651C30"/>
    <w:rsid w:val="00652415"/>
    <w:rsid w:val="006524CF"/>
    <w:rsid w:val="006529D4"/>
    <w:rsid w:val="00652BC2"/>
    <w:rsid w:val="0065309A"/>
    <w:rsid w:val="00653356"/>
    <w:rsid w:val="00653832"/>
    <w:rsid w:val="00653BBA"/>
    <w:rsid w:val="00654D9A"/>
    <w:rsid w:val="00654F15"/>
    <w:rsid w:val="00655091"/>
    <w:rsid w:val="00655138"/>
    <w:rsid w:val="00655256"/>
    <w:rsid w:val="006557BD"/>
    <w:rsid w:val="006558BD"/>
    <w:rsid w:val="00656754"/>
    <w:rsid w:val="006569D5"/>
    <w:rsid w:val="00656AAA"/>
    <w:rsid w:val="00656FD5"/>
    <w:rsid w:val="006578A7"/>
    <w:rsid w:val="006578BD"/>
    <w:rsid w:val="006578DE"/>
    <w:rsid w:val="00657B16"/>
    <w:rsid w:val="00657E49"/>
    <w:rsid w:val="006601CF"/>
    <w:rsid w:val="00660370"/>
    <w:rsid w:val="006605BA"/>
    <w:rsid w:val="00661422"/>
    <w:rsid w:val="0066254B"/>
    <w:rsid w:val="0066257A"/>
    <w:rsid w:val="00662E5C"/>
    <w:rsid w:val="00662F57"/>
    <w:rsid w:val="00663541"/>
    <w:rsid w:val="00663A80"/>
    <w:rsid w:val="00663C9A"/>
    <w:rsid w:val="00663DB7"/>
    <w:rsid w:val="00664E34"/>
    <w:rsid w:val="00664F9F"/>
    <w:rsid w:val="006655ED"/>
    <w:rsid w:val="0066578F"/>
    <w:rsid w:val="00665922"/>
    <w:rsid w:val="00665D2E"/>
    <w:rsid w:val="006662A8"/>
    <w:rsid w:val="006662C6"/>
    <w:rsid w:val="00666396"/>
    <w:rsid w:val="00666962"/>
    <w:rsid w:val="006670B8"/>
    <w:rsid w:val="00667BC7"/>
    <w:rsid w:val="00670046"/>
    <w:rsid w:val="006702DB"/>
    <w:rsid w:val="00670302"/>
    <w:rsid w:val="00670319"/>
    <w:rsid w:val="006708FB"/>
    <w:rsid w:val="00670D08"/>
    <w:rsid w:val="00670E1B"/>
    <w:rsid w:val="006710F1"/>
    <w:rsid w:val="00671D54"/>
    <w:rsid w:val="00672457"/>
    <w:rsid w:val="0067252D"/>
    <w:rsid w:val="006726AE"/>
    <w:rsid w:val="00672A37"/>
    <w:rsid w:val="00673143"/>
    <w:rsid w:val="00673994"/>
    <w:rsid w:val="006739CB"/>
    <w:rsid w:val="00673C05"/>
    <w:rsid w:val="00674179"/>
    <w:rsid w:val="006748E5"/>
    <w:rsid w:val="00675234"/>
    <w:rsid w:val="006752AD"/>
    <w:rsid w:val="006757E6"/>
    <w:rsid w:val="00675B01"/>
    <w:rsid w:val="00675DA8"/>
    <w:rsid w:val="00676732"/>
    <w:rsid w:val="00676F01"/>
    <w:rsid w:val="00677F81"/>
    <w:rsid w:val="00680D7D"/>
    <w:rsid w:val="00681139"/>
    <w:rsid w:val="00681448"/>
    <w:rsid w:val="006818FA"/>
    <w:rsid w:val="006825E8"/>
    <w:rsid w:val="00682F1C"/>
    <w:rsid w:val="006838D1"/>
    <w:rsid w:val="006839B5"/>
    <w:rsid w:val="00684A3F"/>
    <w:rsid w:val="0068559F"/>
    <w:rsid w:val="00685A7A"/>
    <w:rsid w:val="00686842"/>
    <w:rsid w:val="00686D9B"/>
    <w:rsid w:val="006877B4"/>
    <w:rsid w:val="006902FF"/>
    <w:rsid w:val="00690780"/>
    <w:rsid w:val="00690D3B"/>
    <w:rsid w:val="0069111B"/>
    <w:rsid w:val="0069147C"/>
    <w:rsid w:val="006922BA"/>
    <w:rsid w:val="00692724"/>
    <w:rsid w:val="00692B60"/>
    <w:rsid w:val="00692F54"/>
    <w:rsid w:val="0069432D"/>
    <w:rsid w:val="00694404"/>
    <w:rsid w:val="0069461D"/>
    <w:rsid w:val="00694C6B"/>
    <w:rsid w:val="006950C0"/>
    <w:rsid w:val="006950F4"/>
    <w:rsid w:val="00695175"/>
    <w:rsid w:val="0069586F"/>
    <w:rsid w:val="00695B54"/>
    <w:rsid w:val="00696125"/>
    <w:rsid w:val="00696A13"/>
    <w:rsid w:val="00696B73"/>
    <w:rsid w:val="0069727A"/>
    <w:rsid w:val="006A056C"/>
    <w:rsid w:val="006A10F1"/>
    <w:rsid w:val="006A14AD"/>
    <w:rsid w:val="006A15CD"/>
    <w:rsid w:val="006A2458"/>
    <w:rsid w:val="006A45A0"/>
    <w:rsid w:val="006A4AA0"/>
    <w:rsid w:val="006A4CE4"/>
    <w:rsid w:val="006A50AA"/>
    <w:rsid w:val="006A5FB4"/>
    <w:rsid w:val="006A603E"/>
    <w:rsid w:val="006A62C6"/>
    <w:rsid w:val="006A6776"/>
    <w:rsid w:val="006A6B8D"/>
    <w:rsid w:val="006A72E3"/>
    <w:rsid w:val="006A751B"/>
    <w:rsid w:val="006B0D12"/>
    <w:rsid w:val="006B1085"/>
    <w:rsid w:val="006B1156"/>
    <w:rsid w:val="006B199F"/>
    <w:rsid w:val="006B19DF"/>
    <w:rsid w:val="006B2577"/>
    <w:rsid w:val="006B2825"/>
    <w:rsid w:val="006B3014"/>
    <w:rsid w:val="006B319B"/>
    <w:rsid w:val="006B3912"/>
    <w:rsid w:val="006B429A"/>
    <w:rsid w:val="006B54D4"/>
    <w:rsid w:val="006B5ACF"/>
    <w:rsid w:val="006B5FEF"/>
    <w:rsid w:val="006B6347"/>
    <w:rsid w:val="006B6505"/>
    <w:rsid w:val="006B65EA"/>
    <w:rsid w:val="006B678B"/>
    <w:rsid w:val="006B6927"/>
    <w:rsid w:val="006B6EAC"/>
    <w:rsid w:val="006B7723"/>
    <w:rsid w:val="006B79C3"/>
    <w:rsid w:val="006C0606"/>
    <w:rsid w:val="006C087D"/>
    <w:rsid w:val="006C1541"/>
    <w:rsid w:val="006C16A5"/>
    <w:rsid w:val="006C200A"/>
    <w:rsid w:val="006C20C7"/>
    <w:rsid w:val="006C2710"/>
    <w:rsid w:val="006C2F20"/>
    <w:rsid w:val="006C3103"/>
    <w:rsid w:val="006C387F"/>
    <w:rsid w:val="006C4247"/>
    <w:rsid w:val="006C4DBD"/>
    <w:rsid w:val="006C5EE9"/>
    <w:rsid w:val="006C6497"/>
    <w:rsid w:val="006C65C1"/>
    <w:rsid w:val="006C698E"/>
    <w:rsid w:val="006C6ADD"/>
    <w:rsid w:val="006C6B38"/>
    <w:rsid w:val="006C6BE1"/>
    <w:rsid w:val="006C6C4A"/>
    <w:rsid w:val="006C6CD9"/>
    <w:rsid w:val="006C75CD"/>
    <w:rsid w:val="006C7A82"/>
    <w:rsid w:val="006C7E18"/>
    <w:rsid w:val="006C7F14"/>
    <w:rsid w:val="006C7FF6"/>
    <w:rsid w:val="006D0376"/>
    <w:rsid w:val="006D0909"/>
    <w:rsid w:val="006D1C64"/>
    <w:rsid w:val="006D1CEA"/>
    <w:rsid w:val="006D203F"/>
    <w:rsid w:val="006D2078"/>
    <w:rsid w:val="006D2086"/>
    <w:rsid w:val="006D2414"/>
    <w:rsid w:val="006D25DC"/>
    <w:rsid w:val="006D3238"/>
    <w:rsid w:val="006D3CA1"/>
    <w:rsid w:val="006D3F9D"/>
    <w:rsid w:val="006D42D5"/>
    <w:rsid w:val="006D5D3B"/>
    <w:rsid w:val="006D6AD5"/>
    <w:rsid w:val="006D7936"/>
    <w:rsid w:val="006E00CD"/>
    <w:rsid w:val="006E07FD"/>
    <w:rsid w:val="006E0B86"/>
    <w:rsid w:val="006E0E54"/>
    <w:rsid w:val="006E1D7E"/>
    <w:rsid w:val="006E1DCB"/>
    <w:rsid w:val="006E2003"/>
    <w:rsid w:val="006E2AA5"/>
    <w:rsid w:val="006E2D08"/>
    <w:rsid w:val="006E31B5"/>
    <w:rsid w:val="006E4501"/>
    <w:rsid w:val="006E4A08"/>
    <w:rsid w:val="006E4E3D"/>
    <w:rsid w:val="006E5053"/>
    <w:rsid w:val="006E6C89"/>
    <w:rsid w:val="006E7080"/>
    <w:rsid w:val="006F0DEA"/>
    <w:rsid w:val="006F127F"/>
    <w:rsid w:val="006F136B"/>
    <w:rsid w:val="006F1C57"/>
    <w:rsid w:val="006F2E1B"/>
    <w:rsid w:val="006F3147"/>
    <w:rsid w:val="006F39BE"/>
    <w:rsid w:val="006F4BA2"/>
    <w:rsid w:val="006F4CA6"/>
    <w:rsid w:val="006F550B"/>
    <w:rsid w:val="006F58F9"/>
    <w:rsid w:val="006F591E"/>
    <w:rsid w:val="006F59A1"/>
    <w:rsid w:val="006F5AC8"/>
    <w:rsid w:val="006F5F50"/>
    <w:rsid w:val="006F67DE"/>
    <w:rsid w:val="006F6A28"/>
    <w:rsid w:val="006F6DEA"/>
    <w:rsid w:val="006F6EC6"/>
    <w:rsid w:val="006F7385"/>
    <w:rsid w:val="006F7653"/>
    <w:rsid w:val="006F778A"/>
    <w:rsid w:val="006F7A96"/>
    <w:rsid w:val="006F7AD2"/>
    <w:rsid w:val="006F7B34"/>
    <w:rsid w:val="006F7E6D"/>
    <w:rsid w:val="006F7FC2"/>
    <w:rsid w:val="00701571"/>
    <w:rsid w:val="00701796"/>
    <w:rsid w:val="007018BB"/>
    <w:rsid w:val="00701DEF"/>
    <w:rsid w:val="00702064"/>
    <w:rsid w:val="0070242E"/>
    <w:rsid w:val="00702F96"/>
    <w:rsid w:val="0070311E"/>
    <w:rsid w:val="00703506"/>
    <w:rsid w:val="0070392D"/>
    <w:rsid w:val="00703FA4"/>
    <w:rsid w:val="00703FCF"/>
    <w:rsid w:val="007044B0"/>
    <w:rsid w:val="00704DF5"/>
    <w:rsid w:val="00705C2D"/>
    <w:rsid w:val="00705EA1"/>
    <w:rsid w:val="0070639A"/>
    <w:rsid w:val="00706CF7"/>
    <w:rsid w:val="00706E0A"/>
    <w:rsid w:val="007101D2"/>
    <w:rsid w:val="0071020B"/>
    <w:rsid w:val="00710400"/>
    <w:rsid w:val="00710DC8"/>
    <w:rsid w:val="00710EEF"/>
    <w:rsid w:val="0071102D"/>
    <w:rsid w:val="007112C3"/>
    <w:rsid w:val="00711C62"/>
    <w:rsid w:val="00711ED4"/>
    <w:rsid w:val="007120DE"/>
    <w:rsid w:val="00712658"/>
    <w:rsid w:val="007129F9"/>
    <w:rsid w:val="00712A39"/>
    <w:rsid w:val="00712DC2"/>
    <w:rsid w:val="0071329D"/>
    <w:rsid w:val="00713CD0"/>
    <w:rsid w:val="00714229"/>
    <w:rsid w:val="00714444"/>
    <w:rsid w:val="0071457F"/>
    <w:rsid w:val="00714586"/>
    <w:rsid w:val="0071498F"/>
    <w:rsid w:val="00714A30"/>
    <w:rsid w:val="00714BB5"/>
    <w:rsid w:val="00715F70"/>
    <w:rsid w:val="0071620A"/>
    <w:rsid w:val="00716653"/>
    <w:rsid w:val="00717668"/>
    <w:rsid w:val="007176D7"/>
    <w:rsid w:val="0071797F"/>
    <w:rsid w:val="00717A16"/>
    <w:rsid w:val="00717CEB"/>
    <w:rsid w:val="00717DE4"/>
    <w:rsid w:val="00717F03"/>
    <w:rsid w:val="007200AC"/>
    <w:rsid w:val="007200D6"/>
    <w:rsid w:val="00720DB6"/>
    <w:rsid w:val="00720EB8"/>
    <w:rsid w:val="00721AD1"/>
    <w:rsid w:val="007226C6"/>
    <w:rsid w:val="00722725"/>
    <w:rsid w:val="00722C3B"/>
    <w:rsid w:val="0072348E"/>
    <w:rsid w:val="00723A98"/>
    <w:rsid w:val="00723D67"/>
    <w:rsid w:val="00724669"/>
    <w:rsid w:val="00724817"/>
    <w:rsid w:val="00724CB7"/>
    <w:rsid w:val="00725E5D"/>
    <w:rsid w:val="007265B4"/>
    <w:rsid w:val="007266CD"/>
    <w:rsid w:val="007266D9"/>
    <w:rsid w:val="00731DBB"/>
    <w:rsid w:val="0073206F"/>
    <w:rsid w:val="0073227E"/>
    <w:rsid w:val="00732823"/>
    <w:rsid w:val="007329C4"/>
    <w:rsid w:val="00732E01"/>
    <w:rsid w:val="00733486"/>
    <w:rsid w:val="00735043"/>
    <w:rsid w:val="0073519F"/>
    <w:rsid w:val="007353D9"/>
    <w:rsid w:val="0073579A"/>
    <w:rsid w:val="007364E2"/>
    <w:rsid w:val="00736F19"/>
    <w:rsid w:val="0073727F"/>
    <w:rsid w:val="00737288"/>
    <w:rsid w:val="00737385"/>
    <w:rsid w:val="007373D0"/>
    <w:rsid w:val="00737D09"/>
    <w:rsid w:val="00737D5F"/>
    <w:rsid w:val="007407E8"/>
    <w:rsid w:val="007410D3"/>
    <w:rsid w:val="00741CCC"/>
    <w:rsid w:val="00742167"/>
    <w:rsid w:val="00742255"/>
    <w:rsid w:val="00742AB6"/>
    <w:rsid w:val="00743460"/>
    <w:rsid w:val="00744623"/>
    <w:rsid w:val="0074488D"/>
    <w:rsid w:val="007454AC"/>
    <w:rsid w:val="00745B47"/>
    <w:rsid w:val="00745CE6"/>
    <w:rsid w:val="00746FF0"/>
    <w:rsid w:val="007503ED"/>
    <w:rsid w:val="007511A5"/>
    <w:rsid w:val="00751976"/>
    <w:rsid w:val="00752E23"/>
    <w:rsid w:val="00752EE2"/>
    <w:rsid w:val="00753B0B"/>
    <w:rsid w:val="0075428B"/>
    <w:rsid w:val="00754441"/>
    <w:rsid w:val="007545F3"/>
    <w:rsid w:val="00754724"/>
    <w:rsid w:val="00754C7A"/>
    <w:rsid w:val="007564AE"/>
    <w:rsid w:val="00756805"/>
    <w:rsid w:val="00756C84"/>
    <w:rsid w:val="007572BD"/>
    <w:rsid w:val="00757685"/>
    <w:rsid w:val="00757751"/>
    <w:rsid w:val="00757ABC"/>
    <w:rsid w:val="00757CF0"/>
    <w:rsid w:val="00760041"/>
    <w:rsid w:val="00761767"/>
    <w:rsid w:val="00761BA6"/>
    <w:rsid w:val="00761D9A"/>
    <w:rsid w:val="007623CA"/>
    <w:rsid w:val="00762B74"/>
    <w:rsid w:val="00762D5B"/>
    <w:rsid w:val="00762F4A"/>
    <w:rsid w:val="00763723"/>
    <w:rsid w:val="007637E1"/>
    <w:rsid w:val="007639B7"/>
    <w:rsid w:val="00763C76"/>
    <w:rsid w:val="00763F56"/>
    <w:rsid w:val="007646B2"/>
    <w:rsid w:val="00764D65"/>
    <w:rsid w:val="007650D3"/>
    <w:rsid w:val="00766143"/>
    <w:rsid w:val="00766A0F"/>
    <w:rsid w:val="00767D26"/>
    <w:rsid w:val="00767DB7"/>
    <w:rsid w:val="0077017A"/>
    <w:rsid w:val="00770E4C"/>
    <w:rsid w:val="00771618"/>
    <w:rsid w:val="00771B52"/>
    <w:rsid w:val="00771BDF"/>
    <w:rsid w:val="00771BFE"/>
    <w:rsid w:val="007720CA"/>
    <w:rsid w:val="0077218E"/>
    <w:rsid w:val="00772BE1"/>
    <w:rsid w:val="00772CC7"/>
    <w:rsid w:val="00772E2A"/>
    <w:rsid w:val="007732DC"/>
    <w:rsid w:val="00773643"/>
    <w:rsid w:val="007739C3"/>
    <w:rsid w:val="00773FA2"/>
    <w:rsid w:val="007741C5"/>
    <w:rsid w:val="0077474C"/>
    <w:rsid w:val="007747BC"/>
    <w:rsid w:val="00774C61"/>
    <w:rsid w:val="007755F3"/>
    <w:rsid w:val="0077570A"/>
    <w:rsid w:val="00775AA2"/>
    <w:rsid w:val="00776007"/>
    <w:rsid w:val="00776175"/>
    <w:rsid w:val="007762F4"/>
    <w:rsid w:val="00776B6A"/>
    <w:rsid w:val="00777145"/>
    <w:rsid w:val="00777574"/>
    <w:rsid w:val="007775EE"/>
    <w:rsid w:val="007776E7"/>
    <w:rsid w:val="00777C61"/>
    <w:rsid w:val="00777D41"/>
    <w:rsid w:val="007807AC"/>
    <w:rsid w:val="0078145D"/>
    <w:rsid w:val="007814F7"/>
    <w:rsid w:val="007819BD"/>
    <w:rsid w:val="00781ED8"/>
    <w:rsid w:val="0078310C"/>
    <w:rsid w:val="00783349"/>
    <w:rsid w:val="0078432B"/>
    <w:rsid w:val="00784900"/>
    <w:rsid w:val="00785355"/>
    <w:rsid w:val="007855F4"/>
    <w:rsid w:val="00785612"/>
    <w:rsid w:val="00785972"/>
    <w:rsid w:val="007862EC"/>
    <w:rsid w:val="00787391"/>
    <w:rsid w:val="00790619"/>
    <w:rsid w:val="00790755"/>
    <w:rsid w:val="007913D6"/>
    <w:rsid w:val="007915D5"/>
    <w:rsid w:val="007918CC"/>
    <w:rsid w:val="007923A4"/>
    <w:rsid w:val="00792441"/>
    <w:rsid w:val="007929DD"/>
    <w:rsid w:val="007934CC"/>
    <w:rsid w:val="00793931"/>
    <w:rsid w:val="00794432"/>
    <w:rsid w:val="0079450A"/>
    <w:rsid w:val="007948C0"/>
    <w:rsid w:val="00794B6A"/>
    <w:rsid w:val="00794C33"/>
    <w:rsid w:val="007952D0"/>
    <w:rsid w:val="00795532"/>
    <w:rsid w:val="007955F0"/>
    <w:rsid w:val="0079614D"/>
    <w:rsid w:val="00796258"/>
    <w:rsid w:val="007972F2"/>
    <w:rsid w:val="007A0863"/>
    <w:rsid w:val="007A08BE"/>
    <w:rsid w:val="007A093F"/>
    <w:rsid w:val="007A0A01"/>
    <w:rsid w:val="007A1F23"/>
    <w:rsid w:val="007A2EED"/>
    <w:rsid w:val="007A31CB"/>
    <w:rsid w:val="007A3DE7"/>
    <w:rsid w:val="007A487E"/>
    <w:rsid w:val="007A4F46"/>
    <w:rsid w:val="007A513C"/>
    <w:rsid w:val="007A548E"/>
    <w:rsid w:val="007A59AF"/>
    <w:rsid w:val="007A67AB"/>
    <w:rsid w:val="007A6839"/>
    <w:rsid w:val="007A6E3E"/>
    <w:rsid w:val="007A74BB"/>
    <w:rsid w:val="007A74C5"/>
    <w:rsid w:val="007A7D49"/>
    <w:rsid w:val="007B059B"/>
    <w:rsid w:val="007B0692"/>
    <w:rsid w:val="007B0F23"/>
    <w:rsid w:val="007B11BE"/>
    <w:rsid w:val="007B2A1A"/>
    <w:rsid w:val="007B2BA9"/>
    <w:rsid w:val="007B350F"/>
    <w:rsid w:val="007B3BB5"/>
    <w:rsid w:val="007B4885"/>
    <w:rsid w:val="007B4CA5"/>
    <w:rsid w:val="007B4DC3"/>
    <w:rsid w:val="007B4E1D"/>
    <w:rsid w:val="007B5435"/>
    <w:rsid w:val="007B5498"/>
    <w:rsid w:val="007B5649"/>
    <w:rsid w:val="007B5728"/>
    <w:rsid w:val="007B61AA"/>
    <w:rsid w:val="007B61D5"/>
    <w:rsid w:val="007B68CC"/>
    <w:rsid w:val="007B69D0"/>
    <w:rsid w:val="007B7193"/>
    <w:rsid w:val="007B73C0"/>
    <w:rsid w:val="007B7634"/>
    <w:rsid w:val="007C0699"/>
    <w:rsid w:val="007C08C1"/>
    <w:rsid w:val="007C14D9"/>
    <w:rsid w:val="007C21DA"/>
    <w:rsid w:val="007C2C20"/>
    <w:rsid w:val="007C2CE4"/>
    <w:rsid w:val="007C3470"/>
    <w:rsid w:val="007C38F9"/>
    <w:rsid w:val="007C4316"/>
    <w:rsid w:val="007C43E6"/>
    <w:rsid w:val="007C5963"/>
    <w:rsid w:val="007C6549"/>
    <w:rsid w:val="007C6553"/>
    <w:rsid w:val="007C6B82"/>
    <w:rsid w:val="007C6F4A"/>
    <w:rsid w:val="007C719D"/>
    <w:rsid w:val="007C7521"/>
    <w:rsid w:val="007C75B4"/>
    <w:rsid w:val="007C7BD8"/>
    <w:rsid w:val="007D144D"/>
    <w:rsid w:val="007D1509"/>
    <w:rsid w:val="007D161E"/>
    <w:rsid w:val="007D22F4"/>
    <w:rsid w:val="007D2E93"/>
    <w:rsid w:val="007D3075"/>
    <w:rsid w:val="007D308B"/>
    <w:rsid w:val="007D3A09"/>
    <w:rsid w:val="007D3A53"/>
    <w:rsid w:val="007D3BF0"/>
    <w:rsid w:val="007D48C4"/>
    <w:rsid w:val="007D4CB1"/>
    <w:rsid w:val="007D5238"/>
    <w:rsid w:val="007D55F2"/>
    <w:rsid w:val="007D5736"/>
    <w:rsid w:val="007D67EB"/>
    <w:rsid w:val="007D7E00"/>
    <w:rsid w:val="007E0F8D"/>
    <w:rsid w:val="007E1C4A"/>
    <w:rsid w:val="007E21C4"/>
    <w:rsid w:val="007E24D6"/>
    <w:rsid w:val="007E2943"/>
    <w:rsid w:val="007E2FFA"/>
    <w:rsid w:val="007E31C8"/>
    <w:rsid w:val="007E3C0A"/>
    <w:rsid w:val="007E53AD"/>
    <w:rsid w:val="007E61BD"/>
    <w:rsid w:val="007E6593"/>
    <w:rsid w:val="007E6740"/>
    <w:rsid w:val="007F03D1"/>
    <w:rsid w:val="007F0CAC"/>
    <w:rsid w:val="007F1590"/>
    <w:rsid w:val="007F1815"/>
    <w:rsid w:val="007F1B5C"/>
    <w:rsid w:val="007F1D20"/>
    <w:rsid w:val="007F1F2A"/>
    <w:rsid w:val="007F2542"/>
    <w:rsid w:val="007F26E0"/>
    <w:rsid w:val="007F2D84"/>
    <w:rsid w:val="007F309C"/>
    <w:rsid w:val="007F33DB"/>
    <w:rsid w:val="007F3A44"/>
    <w:rsid w:val="007F41B7"/>
    <w:rsid w:val="007F489A"/>
    <w:rsid w:val="007F54C1"/>
    <w:rsid w:val="007F5699"/>
    <w:rsid w:val="007F5A21"/>
    <w:rsid w:val="007F5B77"/>
    <w:rsid w:val="007F67EA"/>
    <w:rsid w:val="007F69D1"/>
    <w:rsid w:val="007F752D"/>
    <w:rsid w:val="007F7543"/>
    <w:rsid w:val="007F7F9C"/>
    <w:rsid w:val="008014B9"/>
    <w:rsid w:val="008014F2"/>
    <w:rsid w:val="00801D19"/>
    <w:rsid w:val="0080238B"/>
    <w:rsid w:val="008024BF"/>
    <w:rsid w:val="0080264D"/>
    <w:rsid w:val="00803280"/>
    <w:rsid w:val="00803C04"/>
    <w:rsid w:val="00804377"/>
    <w:rsid w:val="00804F05"/>
    <w:rsid w:val="008058FA"/>
    <w:rsid w:val="00805C53"/>
    <w:rsid w:val="00805D1D"/>
    <w:rsid w:val="008061D2"/>
    <w:rsid w:val="008062DC"/>
    <w:rsid w:val="00806FDD"/>
    <w:rsid w:val="008075E6"/>
    <w:rsid w:val="0080771A"/>
    <w:rsid w:val="0081040A"/>
    <w:rsid w:val="00810506"/>
    <w:rsid w:val="00810AB0"/>
    <w:rsid w:val="00811410"/>
    <w:rsid w:val="00812193"/>
    <w:rsid w:val="008121D4"/>
    <w:rsid w:val="008127B3"/>
    <w:rsid w:val="00812ADF"/>
    <w:rsid w:val="00812B03"/>
    <w:rsid w:val="0081364E"/>
    <w:rsid w:val="00813847"/>
    <w:rsid w:val="008138D0"/>
    <w:rsid w:val="00813C4F"/>
    <w:rsid w:val="00813D67"/>
    <w:rsid w:val="00813EBD"/>
    <w:rsid w:val="00814B38"/>
    <w:rsid w:val="0081556C"/>
    <w:rsid w:val="008159DD"/>
    <w:rsid w:val="00815A13"/>
    <w:rsid w:val="00815ECD"/>
    <w:rsid w:val="00816879"/>
    <w:rsid w:val="008170C2"/>
    <w:rsid w:val="00817A8B"/>
    <w:rsid w:val="008201AE"/>
    <w:rsid w:val="00820378"/>
    <w:rsid w:val="008203B1"/>
    <w:rsid w:val="00820972"/>
    <w:rsid w:val="00820F7F"/>
    <w:rsid w:val="008219A3"/>
    <w:rsid w:val="00822B12"/>
    <w:rsid w:val="00823C58"/>
    <w:rsid w:val="008240F0"/>
    <w:rsid w:val="00824142"/>
    <w:rsid w:val="008242FF"/>
    <w:rsid w:val="008243F8"/>
    <w:rsid w:val="008244C5"/>
    <w:rsid w:val="008246B4"/>
    <w:rsid w:val="00824D33"/>
    <w:rsid w:val="008274E1"/>
    <w:rsid w:val="008276D0"/>
    <w:rsid w:val="00827AFE"/>
    <w:rsid w:val="008303E7"/>
    <w:rsid w:val="0083170C"/>
    <w:rsid w:val="00831B01"/>
    <w:rsid w:val="00831B74"/>
    <w:rsid w:val="0083257C"/>
    <w:rsid w:val="00832AAD"/>
    <w:rsid w:val="008332E1"/>
    <w:rsid w:val="008341F8"/>
    <w:rsid w:val="008348EF"/>
    <w:rsid w:val="008352AC"/>
    <w:rsid w:val="00835673"/>
    <w:rsid w:val="00835F99"/>
    <w:rsid w:val="00837A6B"/>
    <w:rsid w:val="00837D71"/>
    <w:rsid w:val="008400C4"/>
    <w:rsid w:val="00840215"/>
    <w:rsid w:val="00840344"/>
    <w:rsid w:val="0084073E"/>
    <w:rsid w:val="008409A1"/>
    <w:rsid w:val="00840A20"/>
    <w:rsid w:val="008410DB"/>
    <w:rsid w:val="00841667"/>
    <w:rsid w:val="00841D9F"/>
    <w:rsid w:val="00841F33"/>
    <w:rsid w:val="008425CE"/>
    <w:rsid w:val="008429C7"/>
    <w:rsid w:val="00842A37"/>
    <w:rsid w:val="00842B8B"/>
    <w:rsid w:val="00842DF1"/>
    <w:rsid w:val="00842E3F"/>
    <w:rsid w:val="0084331B"/>
    <w:rsid w:val="00843459"/>
    <w:rsid w:val="008438AC"/>
    <w:rsid w:val="00843CEC"/>
    <w:rsid w:val="00843F15"/>
    <w:rsid w:val="00844409"/>
    <w:rsid w:val="00844559"/>
    <w:rsid w:val="0084483D"/>
    <w:rsid w:val="008453BC"/>
    <w:rsid w:val="00845DC4"/>
    <w:rsid w:val="0084617C"/>
    <w:rsid w:val="00846417"/>
    <w:rsid w:val="00846F9B"/>
    <w:rsid w:val="0084733B"/>
    <w:rsid w:val="00850699"/>
    <w:rsid w:val="00850928"/>
    <w:rsid w:val="0085163F"/>
    <w:rsid w:val="00851E4D"/>
    <w:rsid w:val="0085208E"/>
    <w:rsid w:val="008529EB"/>
    <w:rsid w:val="00852B3A"/>
    <w:rsid w:val="00853BF4"/>
    <w:rsid w:val="00854802"/>
    <w:rsid w:val="00854C75"/>
    <w:rsid w:val="00855082"/>
    <w:rsid w:val="00855280"/>
    <w:rsid w:val="0085550F"/>
    <w:rsid w:val="00856231"/>
    <w:rsid w:val="00856C8A"/>
    <w:rsid w:val="008572BF"/>
    <w:rsid w:val="0085774B"/>
    <w:rsid w:val="0086010F"/>
    <w:rsid w:val="008602BF"/>
    <w:rsid w:val="00860BAE"/>
    <w:rsid w:val="00860FB3"/>
    <w:rsid w:val="008611C7"/>
    <w:rsid w:val="008617C9"/>
    <w:rsid w:val="00861973"/>
    <w:rsid w:val="00861E7D"/>
    <w:rsid w:val="008629FF"/>
    <w:rsid w:val="00862F37"/>
    <w:rsid w:val="008637A8"/>
    <w:rsid w:val="008647D8"/>
    <w:rsid w:val="00864FF5"/>
    <w:rsid w:val="008652DD"/>
    <w:rsid w:val="008666E1"/>
    <w:rsid w:val="00866B59"/>
    <w:rsid w:val="00866F77"/>
    <w:rsid w:val="008671A5"/>
    <w:rsid w:val="00867664"/>
    <w:rsid w:val="00867854"/>
    <w:rsid w:val="00867992"/>
    <w:rsid w:val="00867E9B"/>
    <w:rsid w:val="00870493"/>
    <w:rsid w:val="00870749"/>
    <w:rsid w:val="00870765"/>
    <w:rsid w:val="0087132C"/>
    <w:rsid w:val="00872584"/>
    <w:rsid w:val="0087269C"/>
    <w:rsid w:val="00872BB4"/>
    <w:rsid w:val="0087352F"/>
    <w:rsid w:val="00873A9D"/>
    <w:rsid w:val="00873E7C"/>
    <w:rsid w:val="0087434C"/>
    <w:rsid w:val="008745F3"/>
    <w:rsid w:val="008749AD"/>
    <w:rsid w:val="00874CA1"/>
    <w:rsid w:val="00874F2B"/>
    <w:rsid w:val="00875474"/>
    <w:rsid w:val="0087567F"/>
    <w:rsid w:val="0087588A"/>
    <w:rsid w:val="00875AD9"/>
    <w:rsid w:val="00875F9E"/>
    <w:rsid w:val="00876261"/>
    <w:rsid w:val="008764C2"/>
    <w:rsid w:val="0087654D"/>
    <w:rsid w:val="0087674D"/>
    <w:rsid w:val="00876851"/>
    <w:rsid w:val="00876FB7"/>
    <w:rsid w:val="008771AF"/>
    <w:rsid w:val="008771B2"/>
    <w:rsid w:val="00877216"/>
    <w:rsid w:val="0087737C"/>
    <w:rsid w:val="008773D6"/>
    <w:rsid w:val="00877FD6"/>
    <w:rsid w:val="00880000"/>
    <w:rsid w:val="008801BC"/>
    <w:rsid w:val="00880C88"/>
    <w:rsid w:val="00881B21"/>
    <w:rsid w:val="00881C56"/>
    <w:rsid w:val="00881CC8"/>
    <w:rsid w:val="00881F69"/>
    <w:rsid w:val="00882226"/>
    <w:rsid w:val="008826DB"/>
    <w:rsid w:val="00882AD7"/>
    <w:rsid w:val="00883232"/>
    <w:rsid w:val="0088365B"/>
    <w:rsid w:val="00883B15"/>
    <w:rsid w:val="008842F3"/>
    <w:rsid w:val="008850E5"/>
    <w:rsid w:val="008853B6"/>
    <w:rsid w:val="00885AC8"/>
    <w:rsid w:val="0088624C"/>
    <w:rsid w:val="0088647D"/>
    <w:rsid w:val="00886965"/>
    <w:rsid w:val="008879DD"/>
    <w:rsid w:val="00887F9B"/>
    <w:rsid w:val="0089003B"/>
    <w:rsid w:val="0089034A"/>
    <w:rsid w:val="00890995"/>
    <w:rsid w:val="008909F9"/>
    <w:rsid w:val="00890CA5"/>
    <w:rsid w:val="008913CD"/>
    <w:rsid w:val="0089155D"/>
    <w:rsid w:val="00891763"/>
    <w:rsid w:val="00891A87"/>
    <w:rsid w:val="00892211"/>
    <w:rsid w:val="00892389"/>
    <w:rsid w:val="0089242B"/>
    <w:rsid w:val="00892C0F"/>
    <w:rsid w:val="00892C76"/>
    <w:rsid w:val="00892E79"/>
    <w:rsid w:val="00893074"/>
    <w:rsid w:val="00893BB7"/>
    <w:rsid w:val="00893ECF"/>
    <w:rsid w:val="00894982"/>
    <w:rsid w:val="00894DBD"/>
    <w:rsid w:val="00895119"/>
    <w:rsid w:val="00895438"/>
    <w:rsid w:val="008955C0"/>
    <w:rsid w:val="00896562"/>
    <w:rsid w:val="0089684A"/>
    <w:rsid w:val="00897885"/>
    <w:rsid w:val="00897899"/>
    <w:rsid w:val="00897948"/>
    <w:rsid w:val="008A08BB"/>
    <w:rsid w:val="008A0AFD"/>
    <w:rsid w:val="008A0BBD"/>
    <w:rsid w:val="008A0F27"/>
    <w:rsid w:val="008A10FD"/>
    <w:rsid w:val="008A1C3B"/>
    <w:rsid w:val="008A2F4F"/>
    <w:rsid w:val="008A33F9"/>
    <w:rsid w:val="008A3B01"/>
    <w:rsid w:val="008A3FEA"/>
    <w:rsid w:val="008A4042"/>
    <w:rsid w:val="008A48F5"/>
    <w:rsid w:val="008A4A0A"/>
    <w:rsid w:val="008A4A6F"/>
    <w:rsid w:val="008A4BE4"/>
    <w:rsid w:val="008A4DA5"/>
    <w:rsid w:val="008A5CDE"/>
    <w:rsid w:val="008A698A"/>
    <w:rsid w:val="008A6E4F"/>
    <w:rsid w:val="008A6F06"/>
    <w:rsid w:val="008A74BC"/>
    <w:rsid w:val="008A7929"/>
    <w:rsid w:val="008B17C0"/>
    <w:rsid w:val="008B1F1A"/>
    <w:rsid w:val="008B2578"/>
    <w:rsid w:val="008B2AE9"/>
    <w:rsid w:val="008B31EC"/>
    <w:rsid w:val="008B3377"/>
    <w:rsid w:val="008B340F"/>
    <w:rsid w:val="008B3E7D"/>
    <w:rsid w:val="008B4942"/>
    <w:rsid w:val="008B4D5D"/>
    <w:rsid w:val="008B517F"/>
    <w:rsid w:val="008B5263"/>
    <w:rsid w:val="008B6758"/>
    <w:rsid w:val="008B6CE0"/>
    <w:rsid w:val="008B6DD3"/>
    <w:rsid w:val="008B708F"/>
    <w:rsid w:val="008B735B"/>
    <w:rsid w:val="008B74B2"/>
    <w:rsid w:val="008B79A8"/>
    <w:rsid w:val="008C0673"/>
    <w:rsid w:val="008C0FA1"/>
    <w:rsid w:val="008C0FB9"/>
    <w:rsid w:val="008C1539"/>
    <w:rsid w:val="008C16A8"/>
    <w:rsid w:val="008C171E"/>
    <w:rsid w:val="008C195D"/>
    <w:rsid w:val="008C1A0C"/>
    <w:rsid w:val="008C23DD"/>
    <w:rsid w:val="008C2665"/>
    <w:rsid w:val="008C27EC"/>
    <w:rsid w:val="008C2AC6"/>
    <w:rsid w:val="008C3590"/>
    <w:rsid w:val="008C3BA1"/>
    <w:rsid w:val="008C40C2"/>
    <w:rsid w:val="008C44F3"/>
    <w:rsid w:val="008C452C"/>
    <w:rsid w:val="008C5621"/>
    <w:rsid w:val="008C6076"/>
    <w:rsid w:val="008C6084"/>
    <w:rsid w:val="008C6864"/>
    <w:rsid w:val="008C6D1C"/>
    <w:rsid w:val="008C6DC7"/>
    <w:rsid w:val="008C703E"/>
    <w:rsid w:val="008D1B67"/>
    <w:rsid w:val="008D2D8E"/>
    <w:rsid w:val="008D33BE"/>
    <w:rsid w:val="008D3C08"/>
    <w:rsid w:val="008D3CD9"/>
    <w:rsid w:val="008D45BD"/>
    <w:rsid w:val="008D4A32"/>
    <w:rsid w:val="008D4AFF"/>
    <w:rsid w:val="008D4C47"/>
    <w:rsid w:val="008D559E"/>
    <w:rsid w:val="008D5B6C"/>
    <w:rsid w:val="008D625E"/>
    <w:rsid w:val="008D626B"/>
    <w:rsid w:val="008D652D"/>
    <w:rsid w:val="008D6B1E"/>
    <w:rsid w:val="008D6BEC"/>
    <w:rsid w:val="008D6EAF"/>
    <w:rsid w:val="008E11D6"/>
    <w:rsid w:val="008E168C"/>
    <w:rsid w:val="008E1A56"/>
    <w:rsid w:val="008E1D0E"/>
    <w:rsid w:val="008E250B"/>
    <w:rsid w:val="008E2CF7"/>
    <w:rsid w:val="008E2D47"/>
    <w:rsid w:val="008E3FB7"/>
    <w:rsid w:val="008E45DC"/>
    <w:rsid w:val="008E49F4"/>
    <w:rsid w:val="008E4BCF"/>
    <w:rsid w:val="008E4DD4"/>
    <w:rsid w:val="008E5FC8"/>
    <w:rsid w:val="008E66D8"/>
    <w:rsid w:val="008E6758"/>
    <w:rsid w:val="008E6A4B"/>
    <w:rsid w:val="008E7041"/>
    <w:rsid w:val="008E706B"/>
    <w:rsid w:val="008E72A9"/>
    <w:rsid w:val="008F123C"/>
    <w:rsid w:val="008F12F8"/>
    <w:rsid w:val="008F175B"/>
    <w:rsid w:val="008F1C1C"/>
    <w:rsid w:val="008F4537"/>
    <w:rsid w:val="008F4947"/>
    <w:rsid w:val="008F4CE6"/>
    <w:rsid w:val="008F53C5"/>
    <w:rsid w:val="008F5474"/>
    <w:rsid w:val="008F5530"/>
    <w:rsid w:val="008F5606"/>
    <w:rsid w:val="008F5FE6"/>
    <w:rsid w:val="008F64A9"/>
    <w:rsid w:val="008F6FB1"/>
    <w:rsid w:val="008F75DA"/>
    <w:rsid w:val="008F7C2B"/>
    <w:rsid w:val="008F7D99"/>
    <w:rsid w:val="008F7EA4"/>
    <w:rsid w:val="008F7FD6"/>
    <w:rsid w:val="0090080A"/>
    <w:rsid w:val="009009EF"/>
    <w:rsid w:val="00900EF4"/>
    <w:rsid w:val="00900FEC"/>
    <w:rsid w:val="00901500"/>
    <w:rsid w:val="0090159C"/>
    <w:rsid w:val="00902278"/>
    <w:rsid w:val="009023CB"/>
    <w:rsid w:val="00902B1E"/>
    <w:rsid w:val="00902BCD"/>
    <w:rsid w:val="00902FAF"/>
    <w:rsid w:val="00903964"/>
    <w:rsid w:val="009039C0"/>
    <w:rsid w:val="00903C5E"/>
    <w:rsid w:val="00903DAF"/>
    <w:rsid w:val="00903DB9"/>
    <w:rsid w:val="009040AD"/>
    <w:rsid w:val="009058C7"/>
    <w:rsid w:val="00907150"/>
    <w:rsid w:val="00907D53"/>
    <w:rsid w:val="0091006B"/>
    <w:rsid w:val="0091063E"/>
    <w:rsid w:val="00910DDA"/>
    <w:rsid w:val="00910E0F"/>
    <w:rsid w:val="00911390"/>
    <w:rsid w:val="00911A37"/>
    <w:rsid w:val="00912313"/>
    <w:rsid w:val="009125A1"/>
    <w:rsid w:val="009127A1"/>
    <w:rsid w:val="00912B01"/>
    <w:rsid w:val="0091393A"/>
    <w:rsid w:val="00913B77"/>
    <w:rsid w:val="00913F7F"/>
    <w:rsid w:val="0091403B"/>
    <w:rsid w:val="009140FA"/>
    <w:rsid w:val="0091414E"/>
    <w:rsid w:val="00914A08"/>
    <w:rsid w:val="00914E9B"/>
    <w:rsid w:val="00915355"/>
    <w:rsid w:val="00915833"/>
    <w:rsid w:val="00915934"/>
    <w:rsid w:val="00915BF9"/>
    <w:rsid w:val="00915EF8"/>
    <w:rsid w:val="009161E0"/>
    <w:rsid w:val="00916CFA"/>
    <w:rsid w:val="0091740A"/>
    <w:rsid w:val="0091780E"/>
    <w:rsid w:val="00917C5E"/>
    <w:rsid w:val="00917C6B"/>
    <w:rsid w:val="00917C88"/>
    <w:rsid w:val="00920CE9"/>
    <w:rsid w:val="009220B0"/>
    <w:rsid w:val="009220C9"/>
    <w:rsid w:val="00922565"/>
    <w:rsid w:val="00922988"/>
    <w:rsid w:val="009229A6"/>
    <w:rsid w:val="009231BB"/>
    <w:rsid w:val="00923265"/>
    <w:rsid w:val="00923413"/>
    <w:rsid w:val="00923AA5"/>
    <w:rsid w:val="00923B6B"/>
    <w:rsid w:val="009242F8"/>
    <w:rsid w:val="00924531"/>
    <w:rsid w:val="0092537E"/>
    <w:rsid w:val="00925FE7"/>
    <w:rsid w:val="00926029"/>
    <w:rsid w:val="0092626A"/>
    <w:rsid w:val="0092661B"/>
    <w:rsid w:val="00927846"/>
    <w:rsid w:val="00927CA0"/>
    <w:rsid w:val="00927ECF"/>
    <w:rsid w:val="00930242"/>
    <w:rsid w:val="00930868"/>
    <w:rsid w:val="00930969"/>
    <w:rsid w:val="00930FF1"/>
    <w:rsid w:val="00931225"/>
    <w:rsid w:val="009317E3"/>
    <w:rsid w:val="0093202E"/>
    <w:rsid w:val="00932AC9"/>
    <w:rsid w:val="00933C45"/>
    <w:rsid w:val="00933D4F"/>
    <w:rsid w:val="00933E0B"/>
    <w:rsid w:val="00934D09"/>
    <w:rsid w:val="009352CE"/>
    <w:rsid w:val="009356C1"/>
    <w:rsid w:val="00935C0F"/>
    <w:rsid w:val="00935EA4"/>
    <w:rsid w:val="00936296"/>
    <w:rsid w:val="00936436"/>
    <w:rsid w:val="00936C28"/>
    <w:rsid w:val="00936FDB"/>
    <w:rsid w:val="0093750E"/>
    <w:rsid w:val="00937B7F"/>
    <w:rsid w:val="00940477"/>
    <w:rsid w:val="00940601"/>
    <w:rsid w:val="0094163E"/>
    <w:rsid w:val="00941D81"/>
    <w:rsid w:val="00941D93"/>
    <w:rsid w:val="00941F18"/>
    <w:rsid w:val="00942C0D"/>
    <w:rsid w:val="00943135"/>
    <w:rsid w:val="00943AC1"/>
    <w:rsid w:val="00945192"/>
    <w:rsid w:val="009456C7"/>
    <w:rsid w:val="009469B3"/>
    <w:rsid w:val="009510D7"/>
    <w:rsid w:val="009511DA"/>
    <w:rsid w:val="00952274"/>
    <w:rsid w:val="009524FB"/>
    <w:rsid w:val="00952508"/>
    <w:rsid w:val="00952A94"/>
    <w:rsid w:val="00953930"/>
    <w:rsid w:val="00953CC2"/>
    <w:rsid w:val="009541F9"/>
    <w:rsid w:val="00954575"/>
    <w:rsid w:val="0095477E"/>
    <w:rsid w:val="009547E8"/>
    <w:rsid w:val="00954F19"/>
    <w:rsid w:val="00954F70"/>
    <w:rsid w:val="00955875"/>
    <w:rsid w:val="00955E8F"/>
    <w:rsid w:val="00955F51"/>
    <w:rsid w:val="009563F0"/>
    <w:rsid w:val="00957428"/>
    <w:rsid w:val="009578F1"/>
    <w:rsid w:val="009602EF"/>
    <w:rsid w:val="00960870"/>
    <w:rsid w:val="009609B3"/>
    <w:rsid w:val="00960CC6"/>
    <w:rsid w:val="009613FB"/>
    <w:rsid w:val="009620CC"/>
    <w:rsid w:val="00962259"/>
    <w:rsid w:val="00962E28"/>
    <w:rsid w:val="00963492"/>
    <w:rsid w:val="00963871"/>
    <w:rsid w:val="00963ADE"/>
    <w:rsid w:val="00963C62"/>
    <w:rsid w:val="00963D01"/>
    <w:rsid w:val="00963F53"/>
    <w:rsid w:val="00963FBA"/>
    <w:rsid w:val="0096428F"/>
    <w:rsid w:val="00965FD7"/>
    <w:rsid w:val="00966ECD"/>
    <w:rsid w:val="0096706C"/>
    <w:rsid w:val="009671BB"/>
    <w:rsid w:val="009675C7"/>
    <w:rsid w:val="00967898"/>
    <w:rsid w:val="00967EC5"/>
    <w:rsid w:val="009700D5"/>
    <w:rsid w:val="00970411"/>
    <w:rsid w:val="009705E9"/>
    <w:rsid w:val="00970F46"/>
    <w:rsid w:val="009712E4"/>
    <w:rsid w:val="00971AB9"/>
    <w:rsid w:val="0097226B"/>
    <w:rsid w:val="009722B6"/>
    <w:rsid w:val="009723E9"/>
    <w:rsid w:val="00972B66"/>
    <w:rsid w:val="00972DFB"/>
    <w:rsid w:val="00972E0F"/>
    <w:rsid w:val="00973066"/>
    <w:rsid w:val="009738DA"/>
    <w:rsid w:val="00974B3E"/>
    <w:rsid w:val="00974CEC"/>
    <w:rsid w:val="00974DF9"/>
    <w:rsid w:val="009761DE"/>
    <w:rsid w:val="009777AC"/>
    <w:rsid w:val="009800E5"/>
    <w:rsid w:val="00980344"/>
    <w:rsid w:val="00980E31"/>
    <w:rsid w:val="00981D6E"/>
    <w:rsid w:val="00982AFF"/>
    <w:rsid w:val="00982DCE"/>
    <w:rsid w:val="009833C7"/>
    <w:rsid w:val="009834E6"/>
    <w:rsid w:val="00983BC6"/>
    <w:rsid w:val="00983CFA"/>
    <w:rsid w:val="00983E11"/>
    <w:rsid w:val="00984D35"/>
    <w:rsid w:val="00985690"/>
    <w:rsid w:val="009857CC"/>
    <w:rsid w:val="00985834"/>
    <w:rsid w:val="00985C08"/>
    <w:rsid w:val="009863D6"/>
    <w:rsid w:val="00986E80"/>
    <w:rsid w:val="0098726A"/>
    <w:rsid w:val="00987645"/>
    <w:rsid w:val="00987A66"/>
    <w:rsid w:val="00987E7E"/>
    <w:rsid w:val="00990479"/>
    <w:rsid w:val="009905A9"/>
    <w:rsid w:val="0099134F"/>
    <w:rsid w:val="009929D9"/>
    <w:rsid w:val="00993135"/>
    <w:rsid w:val="009933F1"/>
    <w:rsid w:val="00993EBD"/>
    <w:rsid w:val="009941D1"/>
    <w:rsid w:val="00994359"/>
    <w:rsid w:val="00994990"/>
    <w:rsid w:val="00994C53"/>
    <w:rsid w:val="0099506B"/>
    <w:rsid w:val="009958ED"/>
    <w:rsid w:val="009961E8"/>
    <w:rsid w:val="00996394"/>
    <w:rsid w:val="00996568"/>
    <w:rsid w:val="00996C08"/>
    <w:rsid w:val="00996CF5"/>
    <w:rsid w:val="0099715A"/>
    <w:rsid w:val="0099729A"/>
    <w:rsid w:val="00997441"/>
    <w:rsid w:val="00997EDD"/>
    <w:rsid w:val="009A00FF"/>
    <w:rsid w:val="009A01A1"/>
    <w:rsid w:val="009A04EB"/>
    <w:rsid w:val="009A0BF9"/>
    <w:rsid w:val="009A101A"/>
    <w:rsid w:val="009A108A"/>
    <w:rsid w:val="009A1585"/>
    <w:rsid w:val="009A1593"/>
    <w:rsid w:val="009A191B"/>
    <w:rsid w:val="009A1F18"/>
    <w:rsid w:val="009A241D"/>
    <w:rsid w:val="009A2921"/>
    <w:rsid w:val="009A2B47"/>
    <w:rsid w:val="009A2F4C"/>
    <w:rsid w:val="009A3159"/>
    <w:rsid w:val="009A3278"/>
    <w:rsid w:val="009A3CA0"/>
    <w:rsid w:val="009A3FEC"/>
    <w:rsid w:val="009A4039"/>
    <w:rsid w:val="009A4C72"/>
    <w:rsid w:val="009A5719"/>
    <w:rsid w:val="009A632E"/>
    <w:rsid w:val="009A66C6"/>
    <w:rsid w:val="009A6982"/>
    <w:rsid w:val="009A6C22"/>
    <w:rsid w:val="009A6CD4"/>
    <w:rsid w:val="009A73DF"/>
    <w:rsid w:val="009A7B89"/>
    <w:rsid w:val="009A7BF0"/>
    <w:rsid w:val="009A7C70"/>
    <w:rsid w:val="009A7DDB"/>
    <w:rsid w:val="009B0154"/>
    <w:rsid w:val="009B017D"/>
    <w:rsid w:val="009B01C4"/>
    <w:rsid w:val="009B0FEB"/>
    <w:rsid w:val="009B0FF7"/>
    <w:rsid w:val="009B226D"/>
    <w:rsid w:val="009B2327"/>
    <w:rsid w:val="009B2765"/>
    <w:rsid w:val="009B2B6F"/>
    <w:rsid w:val="009B3EEA"/>
    <w:rsid w:val="009B3F5A"/>
    <w:rsid w:val="009B4AE5"/>
    <w:rsid w:val="009B4AE7"/>
    <w:rsid w:val="009B4D88"/>
    <w:rsid w:val="009B5A86"/>
    <w:rsid w:val="009B5F23"/>
    <w:rsid w:val="009B6442"/>
    <w:rsid w:val="009B6828"/>
    <w:rsid w:val="009B6E6B"/>
    <w:rsid w:val="009B73C9"/>
    <w:rsid w:val="009B783B"/>
    <w:rsid w:val="009C0D1F"/>
    <w:rsid w:val="009C10C8"/>
    <w:rsid w:val="009C1589"/>
    <w:rsid w:val="009C21B9"/>
    <w:rsid w:val="009C3075"/>
    <w:rsid w:val="009C350A"/>
    <w:rsid w:val="009C4216"/>
    <w:rsid w:val="009C4EEF"/>
    <w:rsid w:val="009C5127"/>
    <w:rsid w:val="009C533A"/>
    <w:rsid w:val="009C5A78"/>
    <w:rsid w:val="009C623C"/>
    <w:rsid w:val="009C6BBE"/>
    <w:rsid w:val="009C6C75"/>
    <w:rsid w:val="009C6DEB"/>
    <w:rsid w:val="009C7C56"/>
    <w:rsid w:val="009C7F3E"/>
    <w:rsid w:val="009D01A0"/>
    <w:rsid w:val="009D078B"/>
    <w:rsid w:val="009D0878"/>
    <w:rsid w:val="009D1177"/>
    <w:rsid w:val="009D18A5"/>
    <w:rsid w:val="009D1B90"/>
    <w:rsid w:val="009D2121"/>
    <w:rsid w:val="009D2FA2"/>
    <w:rsid w:val="009D338A"/>
    <w:rsid w:val="009D5B82"/>
    <w:rsid w:val="009D61BF"/>
    <w:rsid w:val="009D66F1"/>
    <w:rsid w:val="009D6873"/>
    <w:rsid w:val="009D690C"/>
    <w:rsid w:val="009D75E5"/>
    <w:rsid w:val="009D7A2A"/>
    <w:rsid w:val="009E05A1"/>
    <w:rsid w:val="009E08E6"/>
    <w:rsid w:val="009E0B85"/>
    <w:rsid w:val="009E15E2"/>
    <w:rsid w:val="009E20DA"/>
    <w:rsid w:val="009E2120"/>
    <w:rsid w:val="009E28CB"/>
    <w:rsid w:val="009E3238"/>
    <w:rsid w:val="009E3551"/>
    <w:rsid w:val="009E3AB2"/>
    <w:rsid w:val="009E3FDB"/>
    <w:rsid w:val="009E42ED"/>
    <w:rsid w:val="009E449B"/>
    <w:rsid w:val="009E4653"/>
    <w:rsid w:val="009E4E1F"/>
    <w:rsid w:val="009E5754"/>
    <w:rsid w:val="009E59D7"/>
    <w:rsid w:val="009E62E7"/>
    <w:rsid w:val="009E781D"/>
    <w:rsid w:val="009E78F5"/>
    <w:rsid w:val="009F0255"/>
    <w:rsid w:val="009F08FB"/>
    <w:rsid w:val="009F0A27"/>
    <w:rsid w:val="009F16A5"/>
    <w:rsid w:val="009F1CB9"/>
    <w:rsid w:val="009F2087"/>
    <w:rsid w:val="009F218C"/>
    <w:rsid w:val="009F232E"/>
    <w:rsid w:val="009F2C7E"/>
    <w:rsid w:val="009F3BB2"/>
    <w:rsid w:val="009F4123"/>
    <w:rsid w:val="009F4989"/>
    <w:rsid w:val="009F4FC4"/>
    <w:rsid w:val="009F5433"/>
    <w:rsid w:val="009F654C"/>
    <w:rsid w:val="009F690F"/>
    <w:rsid w:val="009F6B59"/>
    <w:rsid w:val="009F6F21"/>
    <w:rsid w:val="009F7748"/>
    <w:rsid w:val="009F7C1E"/>
    <w:rsid w:val="00A01A16"/>
    <w:rsid w:val="00A037DC"/>
    <w:rsid w:val="00A03835"/>
    <w:rsid w:val="00A045F8"/>
    <w:rsid w:val="00A0551F"/>
    <w:rsid w:val="00A05A81"/>
    <w:rsid w:val="00A05BD6"/>
    <w:rsid w:val="00A05F8B"/>
    <w:rsid w:val="00A060AF"/>
    <w:rsid w:val="00A0614C"/>
    <w:rsid w:val="00A065F5"/>
    <w:rsid w:val="00A0661C"/>
    <w:rsid w:val="00A06A2B"/>
    <w:rsid w:val="00A0727A"/>
    <w:rsid w:val="00A1099B"/>
    <w:rsid w:val="00A10F6E"/>
    <w:rsid w:val="00A11047"/>
    <w:rsid w:val="00A11817"/>
    <w:rsid w:val="00A121B5"/>
    <w:rsid w:val="00A12CCF"/>
    <w:rsid w:val="00A12D79"/>
    <w:rsid w:val="00A13F58"/>
    <w:rsid w:val="00A1423C"/>
    <w:rsid w:val="00A14FAE"/>
    <w:rsid w:val="00A1669C"/>
    <w:rsid w:val="00A16A6F"/>
    <w:rsid w:val="00A16AF0"/>
    <w:rsid w:val="00A16CA5"/>
    <w:rsid w:val="00A176F9"/>
    <w:rsid w:val="00A179BF"/>
    <w:rsid w:val="00A17D14"/>
    <w:rsid w:val="00A207B8"/>
    <w:rsid w:val="00A208FE"/>
    <w:rsid w:val="00A2095F"/>
    <w:rsid w:val="00A209D6"/>
    <w:rsid w:val="00A20C43"/>
    <w:rsid w:val="00A21289"/>
    <w:rsid w:val="00A21AA2"/>
    <w:rsid w:val="00A21B6A"/>
    <w:rsid w:val="00A22215"/>
    <w:rsid w:val="00A22780"/>
    <w:rsid w:val="00A22D7B"/>
    <w:rsid w:val="00A232E8"/>
    <w:rsid w:val="00A237C8"/>
    <w:rsid w:val="00A2483F"/>
    <w:rsid w:val="00A2487C"/>
    <w:rsid w:val="00A24A0C"/>
    <w:rsid w:val="00A251B1"/>
    <w:rsid w:val="00A25444"/>
    <w:rsid w:val="00A258BF"/>
    <w:rsid w:val="00A25CCB"/>
    <w:rsid w:val="00A26A67"/>
    <w:rsid w:val="00A273B7"/>
    <w:rsid w:val="00A273E4"/>
    <w:rsid w:val="00A3037D"/>
    <w:rsid w:val="00A30A66"/>
    <w:rsid w:val="00A313CC"/>
    <w:rsid w:val="00A315E4"/>
    <w:rsid w:val="00A31B4C"/>
    <w:rsid w:val="00A3221C"/>
    <w:rsid w:val="00A3236F"/>
    <w:rsid w:val="00A324D3"/>
    <w:rsid w:val="00A331A8"/>
    <w:rsid w:val="00A338B5"/>
    <w:rsid w:val="00A33D7B"/>
    <w:rsid w:val="00A33F46"/>
    <w:rsid w:val="00A34241"/>
    <w:rsid w:val="00A34503"/>
    <w:rsid w:val="00A34848"/>
    <w:rsid w:val="00A34C56"/>
    <w:rsid w:val="00A34E34"/>
    <w:rsid w:val="00A354AC"/>
    <w:rsid w:val="00A3591C"/>
    <w:rsid w:val="00A3653C"/>
    <w:rsid w:val="00A400D2"/>
    <w:rsid w:val="00A401FC"/>
    <w:rsid w:val="00A40244"/>
    <w:rsid w:val="00A40296"/>
    <w:rsid w:val="00A410AC"/>
    <w:rsid w:val="00A4167D"/>
    <w:rsid w:val="00A417A4"/>
    <w:rsid w:val="00A41814"/>
    <w:rsid w:val="00A41FC1"/>
    <w:rsid w:val="00A42253"/>
    <w:rsid w:val="00A4259B"/>
    <w:rsid w:val="00A42763"/>
    <w:rsid w:val="00A43119"/>
    <w:rsid w:val="00A432CB"/>
    <w:rsid w:val="00A439AE"/>
    <w:rsid w:val="00A445BF"/>
    <w:rsid w:val="00A457DF"/>
    <w:rsid w:val="00A45E05"/>
    <w:rsid w:val="00A45F70"/>
    <w:rsid w:val="00A46199"/>
    <w:rsid w:val="00A46C84"/>
    <w:rsid w:val="00A477A0"/>
    <w:rsid w:val="00A478A7"/>
    <w:rsid w:val="00A50205"/>
    <w:rsid w:val="00A51512"/>
    <w:rsid w:val="00A51AA0"/>
    <w:rsid w:val="00A51D1A"/>
    <w:rsid w:val="00A524C2"/>
    <w:rsid w:val="00A52D00"/>
    <w:rsid w:val="00A52F42"/>
    <w:rsid w:val="00A540C9"/>
    <w:rsid w:val="00A5442A"/>
    <w:rsid w:val="00A54B53"/>
    <w:rsid w:val="00A54BD5"/>
    <w:rsid w:val="00A55162"/>
    <w:rsid w:val="00A554B6"/>
    <w:rsid w:val="00A55597"/>
    <w:rsid w:val="00A55BDA"/>
    <w:rsid w:val="00A55C0E"/>
    <w:rsid w:val="00A56C16"/>
    <w:rsid w:val="00A57A4F"/>
    <w:rsid w:val="00A57ECD"/>
    <w:rsid w:val="00A60131"/>
    <w:rsid w:val="00A609D2"/>
    <w:rsid w:val="00A626AD"/>
    <w:rsid w:val="00A62B64"/>
    <w:rsid w:val="00A630AD"/>
    <w:rsid w:val="00A63474"/>
    <w:rsid w:val="00A64414"/>
    <w:rsid w:val="00A64F20"/>
    <w:rsid w:val="00A661B9"/>
    <w:rsid w:val="00A662CC"/>
    <w:rsid w:val="00A66DE9"/>
    <w:rsid w:val="00A672ED"/>
    <w:rsid w:val="00A674B2"/>
    <w:rsid w:val="00A701CA"/>
    <w:rsid w:val="00A70420"/>
    <w:rsid w:val="00A70E35"/>
    <w:rsid w:val="00A70F11"/>
    <w:rsid w:val="00A70F72"/>
    <w:rsid w:val="00A718C9"/>
    <w:rsid w:val="00A719DB"/>
    <w:rsid w:val="00A71E0D"/>
    <w:rsid w:val="00A71ED6"/>
    <w:rsid w:val="00A720E8"/>
    <w:rsid w:val="00A723C0"/>
    <w:rsid w:val="00A728E3"/>
    <w:rsid w:val="00A72F77"/>
    <w:rsid w:val="00A735DB"/>
    <w:rsid w:val="00A73B17"/>
    <w:rsid w:val="00A73BD1"/>
    <w:rsid w:val="00A74143"/>
    <w:rsid w:val="00A741F6"/>
    <w:rsid w:val="00A751A7"/>
    <w:rsid w:val="00A751DD"/>
    <w:rsid w:val="00A754BB"/>
    <w:rsid w:val="00A75ACE"/>
    <w:rsid w:val="00A75B7D"/>
    <w:rsid w:val="00A75C3E"/>
    <w:rsid w:val="00A7605E"/>
    <w:rsid w:val="00A763FC"/>
    <w:rsid w:val="00A76DE0"/>
    <w:rsid w:val="00A77558"/>
    <w:rsid w:val="00A778A5"/>
    <w:rsid w:val="00A77DC8"/>
    <w:rsid w:val="00A77EBB"/>
    <w:rsid w:val="00A802F3"/>
    <w:rsid w:val="00A816DB"/>
    <w:rsid w:val="00A818C4"/>
    <w:rsid w:val="00A81B07"/>
    <w:rsid w:val="00A81C35"/>
    <w:rsid w:val="00A82068"/>
    <w:rsid w:val="00A82400"/>
    <w:rsid w:val="00A82B55"/>
    <w:rsid w:val="00A83034"/>
    <w:rsid w:val="00A849CF"/>
    <w:rsid w:val="00A853A1"/>
    <w:rsid w:val="00A855A8"/>
    <w:rsid w:val="00A85707"/>
    <w:rsid w:val="00A85723"/>
    <w:rsid w:val="00A85965"/>
    <w:rsid w:val="00A85BE3"/>
    <w:rsid w:val="00A87204"/>
    <w:rsid w:val="00A900F7"/>
    <w:rsid w:val="00A91320"/>
    <w:rsid w:val="00A9133C"/>
    <w:rsid w:val="00A91A04"/>
    <w:rsid w:val="00A91C60"/>
    <w:rsid w:val="00A91CE3"/>
    <w:rsid w:val="00A92294"/>
    <w:rsid w:val="00A9284D"/>
    <w:rsid w:val="00A93D60"/>
    <w:rsid w:val="00A941A9"/>
    <w:rsid w:val="00A941DD"/>
    <w:rsid w:val="00A943C0"/>
    <w:rsid w:val="00A9473F"/>
    <w:rsid w:val="00A955F0"/>
    <w:rsid w:val="00A95AF2"/>
    <w:rsid w:val="00A95C50"/>
    <w:rsid w:val="00A95CA4"/>
    <w:rsid w:val="00A96006"/>
    <w:rsid w:val="00A9669F"/>
    <w:rsid w:val="00A96753"/>
    <w:rsid w:val="00A969D8"/>
    <w:rsid w:val="00A96AC8"/>
    <w:rsid w:val="00A96B2C"/>
    <w:rsid w:val="00A96CD8"/>
    <w:rsid w:val="00A97DCB"/>
    <w:rsid w:val="00AA0047"/>
    <w:rsid w:val="00AA0AB1"/>
    <w:rsid w:val="00AA0FE6"/>
    <w:rsid w:val="00AA103A"/>
    <w:rsid w:val="00AA223D"/>
    <w:rsid w:val="00AA2530"/>
    <w:rsid w:val="00AA2B23"/>
    <w:rsid w:val="00AA2F2E"/>
    <w:rsid w:val="00AA3FA9"/>
    <w:rsid w:val="00AA4924"/>
    <w:rsid w:val="00AA4E07"/>
    <w:rsid w:val="00AA4E30"/>
    <w:rsid w:val="00AA682A"/>
    <w:rsid w:val="00AA7A6B"/>
    <w:rsid w:val="00AA7CF3"/>
    <w:rsid w:val="00AA7EDC"/>
    <w:rsid w:val="00AB0094"/>
    <w:rsid w:val="00AB1375"/>
    <w:rsid w:val="00AB140A"/>
    <w:rsid w:val="00AB17EF"/>
    <w:rsid w:val="00AB19E6"/>
    <w:rsid w:val="00AB1C56"/>
    <w:rsid w:val="00AB1F79"/>
    <w:rsid w:val="00AB2C91"/>
    <w:rsid w:val="00AB3177"/>
    <w:rsid w:val="00AB3459"/>
    <w:rsid w:val="00AB34BD"/>
    <w:rsid w:val="00AB3A3D"/>
    <w:rsid w:val="00AB43F6"/>
    <w:rsid w:val="00AB5025"/>
    <w:rsid w:val="00AB5112"/>
    <w:rsid w:val="00AB555F"/>
    <w:rsid w:val="00AB5C5F"/>
    <w:rsid w:val="00AB6ED8"/>
    <w:rsid w:val="00AB73F2"/>
    <w:rsid w:val="00AB76CC"/>
    <w:rsid w:val="00AB7B71"/>
    <w:rsid w:val="00AB7DE8"/>
    <w:rsid w:val="00AC00CA"/>
    <w:rsid w:val="00AC08E4"/>
    <w:rsid w:val="00AC0FC9"/>
    <w:rsid w:val="00AC149D"/>
    <w:rsid w:val="00AC2104"/>
    <w:rsid w:val="00AC21DC"/>
    <w:rsid w:val="00AC2635"/>
    <w:rsid w:val="00AC2E22"/>
    <w:rsid w:val="00AC3540"/>
    <w:rsid w:val="00AC388D"/>
    <w:rsid w:val="00AC3BA9"/>
    <w:rsid w:val="00AC3CA2"/>
    <w:rsid w:val="00AC3CD1"/>
    <w:rsid w:val="00AC3FFC"/>
    <w:rsid w:val="00AC4098"/>
    <w:rsid w:val="00AC4A08"/>
    <w:rsid w:val="00AC4C30"/>
    <w:rsid w:val="00AC520B"/>
    <w:rsid w:val="00AC568B"/>
    <w:rsid w:val="00AC5799"/>
    <w:rsid w:val="00AC5967"/>
    <w:rsid w:val="00AC5AEC"/>
    <w:rsid w:val="00AC5C2E"/>
    <w:rsid w:val="00AC600A"/>
    <w:rsid w:val="00AC605A"/>
    <w:rsid w:val="00AC6887"/>
    <w:rsid w:val="00AC6F0E"/>
    <w:rsid w:val="00AC6FF6"/>
    <w:rsid w:val="00AC79EE"/>
    <w:rsid w:val="00AC7C58"/>
    <w:rsid w:val="00AC7CFD"/>
    <w:rsid w:val="00AC7DB6"/>
    <w:rsid w:val="00AD07EE"/>
    <w:rsid w:val="00AD08B3"/>
    <w:rsid w:val="00AD08E1"/>
    <w:rsid w:val="00AD0E0B"/>
    <w:rsid w:val="00AD1125"/>
    <w:rsid w:val="00AD112F"/>
    <w:rsid w:val="00AD1825"/>
    <w:rsid w:val="00AD1FB7"/>
    <w:rsid w:val="00AD2679"/>
    <w:rsid w:val="00AD307B"/>
    <w:rsid w:val="00AD4282"/>
    <w:rsid w:val="00AD43DE"/>
    <w:rsid w:val="00AD4F7F"/>
    <w:rsid w:val="00AD588B"/>
    <w:rsid w:val="00AD5D98"/>
    <w:rsid w:val="00AD5E60"/>
    <w:rsid w:val="00AD6261"/>
    <w:rsid w:val="00AD6B61"/>
    <w:rsid w:val="00AD7906"/>
    <w:rsid w:val="00AE0CA4"/>
    <w:rsid w:val="00AE0F19"/>
    <w:rsid w:val="00AE14D6"/>
    <w:rsid w:val="00AE1AB4"/>
    <w:rsid w:val="00AE24C8"/>
    <w:rsid w:val="00AE2864"/>
    <w:rsid w:val="00AE2A08"/>
    <w:rsid w:val="00AE2B69"/>
    <w:rsid w:val="00AE381B"/>
    <w:rsid w:val="00AE3C10"/>
    <w:rsid w:val="00AE4CF3"/>
    <w:rsid w:val="00AE511E"/>
    <w:rsid w:val="00AE5746"/>
    <w:rsid w:val="00AE5F47"/>
    <w:rsid w:val="00AE5FA3"/>
    <w:rsid w:val="00AE60E8"/>
    <w:rsid w:val="00AE6302"/>
    <w:rsid w:val="00AE65A3"/>
    <w:rsid w:val="00AE6656"/>
    <w:rsid w:val="00AE67C9"/>
    <w:rsid w:val="00AE6DBA"/>
    <w:rsid w:val="00AE73C5"/>
    <w:rsid w:val="00AE75DA"/>
    <w:rsid w:val="00AF018D"/>
    <w:rsid w:val="00AF0709"/>
    <w:rsid w:val="00AF09D2"/>
    <w:rsid w:val="00AF0FBB"/>
    <w:rsid w:val="00AF16E3"/>
    <w:rsid w:val="00AF1C2E"/>
    <w:rsid w:val="00AF28FC"/>
    <w:rsid w:val="00AF2F72"/>
    <w:rsid w:val="00AF3C1F"/>
    <w:rsid w:val="00AF3D1B"/>
    <w:rsid w:val="00AF4346"/>
    <w:rsid w:val="00AF5455"/>
    <w:rsid w:val="00AF5A91"/>
    <w:rsid w:val="00AF64CC"/>
    <w:rsid w:val="00AF65C5"/>
    <w:rsid w:val="00AF660D"/>
    <w:rsid w:val="00AF7458"/>
    <w:rsid w:val="00AF76CC"/>
    <w:rsid w:val="00B00433"/>
    <w:rsid w:val="00B00876"/>
    <w:rsid w:val="00B00CC2"/>
    <w:rsid w:val="00B01041"/>
    <w:rsid w:val="00B01104"/>
    <w:rsid w:val="00B011F0"/>
    <w:rsid w:val="00B02B8A"/>
    <w:rsid w:val="00B02D27"/>
    <w:rsid w:val="00B031F9"/>
    <w:rsid w:val="00B03472"/>
    <w:rsid w:val="00B04676"/>
    <w:rsid w:val="00B04F87"/>
    <w:rsid w:val="00B06142"/>
    <w:rsid w:val="00B0676E"/>
    <w:rsid w:val="00B06874"/>
    <w:rsid w:val="00B06F7F"/>
    <w:rsid w:val="00B07114"/>
    <w:rsid w:val="00B07422"/>
    <w:rsid w:val="00B078BF"/>
    <w:rsid w:val="00B07974"/>
    <w:rsid w:val="00B07B40"/>
    <w:rsid w:val="00B07C7C"/>
    <w:rsid w:val="00B10D6E"/>
    <w:rsid w:val="00B123C4"/>
    <w:rsid w:val="00B12650"/>
    <w:rsid w:val="00B13921"/>
    <w:rsid w:val="00B13959"/>
    <w:rsid w:val="00B13E34"/>
    <w:rsid w:val="00B14D17"/>
    <w:rsid w:val="00B14E50"/>
    <w:rsid w:val="00B15331"/>
    <w:rsid w:val="00B156DB"/>
    <w:rsid w:val="00B16030"/>
    <w:rsid w:val="00B17369"/>
    <w:rsid w:val="00B177DC"/>
    <w:rsid w:val="00B2001C"/>
    <w:rsid w:val="00B20174"/>
    <w:rsid w:val="00B2049E"/>
    <w:rsid w:val="00B21B07"/>
    <w:rsid w:val="00B21C64"/>
    <w:rsid w:val="00B21E4A"/>
    <w:rsid w:val="00B22326"/>
    <w:rsid w:val="00B2265D"/>
    <w:rsid w:val="00B23DA2"/>
    <w:rsid w:val="00B23ED3"/>
    <w:rsid w:val="00B241C7"/>
    <w:rsid w:val="00B25222"/>
    <w:rsid w:val="00B255AC"/>
    <w:rsid w:val="00B25BB4"/>
    <w:rsid w:val="00B25EDD"/>
    <w:rsid w:val="00B25F08"/>
    <w:rsid w:val="00B261B0"/>
    <w:rsid w:val="00B26522"/>
    <w:rsid w:val="00B26551"/>
    <w:rsid w:val="00B267EB"/>
    <w:rsid w:val="00B2682B"/>
    <w:rsid w:val="00B26854"/>
    <w:rsid w:val="00B269F6"/>
    <w:rsid w:val="00B26B58"/>
    <w:rsid w:val="00B26B63"/>
    <w:rsid w:val="00B26EEF"/>
    <w:rsid w:val="00B30B25"/>
    <w:rsid w:val="00B31A66"/>
    <w:rsid w:val="00B31FA8"/>
    <w:rsid w:val="00B32A44"/>
    <w:rsid w:val="00B331A2"/>
    <w:rsid w:val="00B333EA"/>
    <w:rsid w:val="00B344CB"/>
    <w:rsid w:val="00B345EF"/>
    <w:rsid w:val="00B347CA"/>
    <w:rsid w:val="00B34E64"/>
    <w:rsid w:val="00B35150"/>
    <w:rsid w:val="00B35B45"/>
    <w:rsid w:val="00B35FB9"/>
    <w:rsid w:val="00B36B25"/>
    <w:rsid w:val="00B36E1B"/>
    <w:rsid w:val="00B36E32"/>
    <w:rsid w:val="00B37948"/>
    <w:rsid w:val="00B37C05"/>
    <w:rsid w:val="00B422D1"/>
    <w:rsid w:val="00B42856"/>
    <w:rsid w:val="00B42858"/>
    <w:rsid w:val="00B42C53"/>
    <w:rsid w:val="00B42C86"/>
    <w:rsid w:val="00B43E7C"/>
    <w:rsid w:val="00B43EDC"/>
    <w:rsid w:val="00B445AA"/>
    <w:rsid w:val="00B45090"/>
    <w:rsid w:val="00B455FE"/>
    <w:rsid w:val="00B4635C"/>
    <w:rsid w:val="00B46FDB"/>
    <w:rsid w:val="00B474E5"/>
    <w:rsid w:val="00B47C60"/>
    <w:rsid w:val="00B50491"/>
    <w:rsid w:val="00B50815"/>
    <w:rsid w:val="00B51300"/>
    <w:rsid w:val="00B515D4"/>
    <w:rsid w:val="00B51EC9"/>
    <w:rsid w:val="00B531A9"/>
    <w:rsid w:val="00B532C7"/>
    <w:rsid w:val="00B53ADB"/>
    <w:rsid w:val="00B54ABD"/>
    <w:rsid w:val="00B54D0A"/>
    <w:rsid w:val="00B55632"/>
    <w:rsid w:val="00B573CD"/>
    <w:rsid w:val="00B57DD7"/>
    <w:rsid w:val="00B57DED"/>
    <w:rsid w:val="00B57F42"/>
    <w:rsid w:val="00B60582"/>
    <w:rsid w:val="00B616E3"/>
    <w:rsid w:val="00B618D3"/>
    <w:rsid w:val="00B625C4"/>
    <w:rsid w:val="00B62804"/>
    <w:rsid w:val="00B62971"/>
    <w:rsid w:val="00B62AF1"/>
    <w:rsid w:val="00B637BF"/>
    <w:rsid w:val="00B63A51"/>
    <w:rsid w:val="00B63F76"/>
    <w:rsid w:val="00B64365"/>
    <w:rsid w:val="00B64803"/>
    <w:rsid w:val="00B64C78"/>
    <w:rsid w:val="00B6554D"/>
    <w:rsid w:val="00B65630"/>
    <w:rsid w:val="00B669A0"/>
    <w:rsid w:val="00B66E53"/>
    <w:rsid w:val="00B6705C"/>
    <w:rsid w:val="00B6740B"/>
    <w:rsid w:val="00B676F3"/>
    <w:rsid w:val="00B6773E"/>
    <w:rsid w:val="00B67866"/>
    <w:rsid w:val="00B67E46"/>
    <w:rsid w:val="00B67F48"/>
    <w:rsid w:val="00B70008"/>
    <w:rsid w:val="00B70702"/>
    <w:rsid w:val="00B70927"/>
    <w:rsid w:val="00B70B0E"/>
    <w:rsid w:val="00B70C4E"/>
    <w:rsid w:val="00B71336"/>
    <w:rsid w:val="00B7166B"/>
    <w:rsid w:val="00B71A95"/>
    <w:rsid w:val="00B7356C"/>
    <w:rsid w:val="00B74201"/>
    <w:rsid w:val="00B74A4B"/>
    <w:rsid w:val="00B7520E"/>
    <w:rsid w:val="00B7533C"/>
    <w:rsid w:val="00B754F6"/>
    <w:rsid w:val="00B75B4B"/>
    <w:rsid w:val="00B768A7"/>
    <w:rsid w:val="00B77E7E"/>
    <w:rsid w:val="00B77EB6"/>
    <w:rsid w:val="00B80F21"/>
    <w:rsid w:val="00B815B6"/>
    <w:rsid w:val="00B81636"/>
    <w:rsid w:val="00B826BC"/>
    <w:rsid w:val="00B837E1"/>
    <w:rsid w:val="00B83EFE"/>
    <w:rsid w:val="00B857DB"/>
    <w:rsid w:val="00B85D86"/>
    <w:rsid w:val="00B85E2A"/>
    <w:rsid w:val="00B86310"/>
    <w:rsid w:val="00B86900"/>
    <w:rsid w:val="00B86E67"/>
    <w:rsid w:val="00B87230"/>
    <w:rsid w:val="00B87816"/>
    <w:rsid w:val="00B87D14"/>
    <w:rsid w:val="00B90ABB"/>
    <w:rsid w:val="00B911F3"/>
    <w:rsid w:val="00B9159C"/>
    <w:rsid w:val="00B91AB4"/>
    <w:rsid w:val="00B91C52"/>
    <w:rsid w:val="00B91C5C"/>
    <w:rsid w:val="00B91DC3"/>
    <w:rsid w:val="00B91FB3"/>
    <w:rsid w:val="00B92638"/>
    <w:rsid w:val="00B9383B"/>
    <w:rsid w:val="00B93909"/>
    <w:rsid w:val="00B94795"/>
    <w:rsid w:val="00B95469"/>
    <w:rsid w:val="00B95A02"/>
    <w:rsid w:val="00B9627C"/>
    <w:rsid w:val="00B9654E"/>
    <w:rsid w:val="00B9722C"/>
    <w:rsid w:val="00B972CF"/>
    <w:rsid w:val="00B973BB"/>
    <w:rsid w:val="00B97497"/>
    <w:rsid w:val="00B97818"/>
    <w:rsid w:val="00B97850"/>
    <w:rsid w:val="00BA0476"/>
    <w:rsid w:val="00BA0742"/>
    <w:rsid w:val="00BA1127"/>
    <w:rsid w:val="00BA1205"/>
    <w:rsid w:val="00BA160C"/>
    <w:rsid w:val="00BA16E7"/>
    <w:rsid w:val="00BA2934"/>
    <w:rsid w:val="00BA2BB4"/>
    <w:rsid w:val="00BA3716"/>
    <w:rsid w:val="00BA394F"/>
    <w:rsid w:val="00BA42C4"/>
    <w:rsid w:val="00BA5442"/>
    <w:rsid w:val="00BA57B9"/>
    <w:rsid w:val="00BA6142"/>
    <w:rsid w:val="00BA6369"/>
    <w:rsid w:val="00BA6810"/>
    <w:rsid w:val="00BB006C"/>
    <w:rsid w:val="00BB0139"/>
    <w:rsid w:val="00BB066A"/>
    <w:rsid w:val="00BB07C0"/>
    <w:rsid w:val="00BB07F6"/>
    <w:rsid w:val="00BB09B9"/>
    <w:rsid w:val="00BB100C"/>
    <w:rsid w:val="00BB128C"/>
    <w:rsid w:val="00BB1343"/>
    <w:rsid w:val="00BB1ACA"/>
    <w:rsid w:val="00BB1F73"/>
    <w:rsid w:val="00BB24CF"/>
    <w:rsid w:val="00BB2C30"/>
    <w:rsid w:val="00BB3E5B"/>
    <w:rsid w:val="00BB418B"/>
    <w:rsid w:val="00BB4261"/>
    <w:rsid w:val="00BB427C"/>
    <w:rsid w:val="00BB42A4"/>
    <w:rsid w:val="00BB49EC"/>
    <w:rsid w:val="00BB4BFB"/>
    <w:rsid w:val="00BB4EC9"/>
    <w:rsid w:val="00BB5440"/>
    <w:rsid w:val="00BB59AE"/>
    <w:rsid w:val="00BB5F6D"/>
    <w:rsid w:val="00BB61F7"/>
    <w:rsid w:val="00BB6F2E"/>
    <w:rsid w:val="00BB72A8"/>
    <w:rsid w:val="00BB7D9F"/>
    <w:rsid w:val="00BC0118"/>
    <w:rsid w:val="00BC03DB"/>
    <w:rsid w:val="00BC0ED8"/>
    <w:rsid w:val="00BC1BC1"/>
    <w:rsid w:val="00BC20B5"/>
    <w:rsid w:val="00BC294F"/>
    <w:rsid w:val="00BC2F6D"/>
    <w:rsid w:val="00BC3116"/>
    <w:rsid w:val="00BC3FD3"/>
    <w:rsid w:val="00BC4452"/>
    <w:rsid w:val="00BC4454"/>
    <w:rsid w:val="00BC4784"/>
    <w:rsid w:val="00BC4EA9"/>
    <w:rsid w:val="00BC51CD"/>
    <w:rsid w:val="00BC55BB"/>
    <w:rsid w:val="00BC59B3"/>
    <w:rsid w:val="00BC5F3D"/>
    <w:rsid w:val="00BC6164"/>
    <w:rsid w:val="00BC64C3"/>
    <w:rsid w:val="00BC6737"/>
    <w:rsid w:val="00BC6A04"/>
    <w:rsid w:val="00BC6C1B"/>
    <w:rsid w:val="00BC6EDA"/>
    <w:rsid w:val="00BC6F5E"/>
    <w:rsid w:val="00BD1075"/>
    <w:rsid w:val="00BD124D"/>
    <w:rsid w:val="00BD1A36"/>
    <w:rsid w:val="00BD213E"/>
    <w:rsid w:val="00BD27E0"/>
    <w:rsid w:val="00BD2E72"/>
    <w:rsid w:val="00BD358D"/>
    <w:rsid w:val="00BD39CF"/>
    <w:rsid w:val="00BD4417"/>
    <w:rsid w:val="00BD4B81"/>
    <w:rsid w:val="00BD4CF5"/>
    <w:rsid w:val="00BD5013"/>
    <w:rsid w:val="00BD5502"/>
    <w:rsid w:val="00BD5693"/>
    <w:rsid w:val="00BD5E10"/>
    <w:rsid w:val="00BD601B"/>
    <w:rsid w:val="00BD6326"/>
    <w:rsid w:val="00BD6330"/>
    <w:rsid w:val="00BD6AF6"/>
    <w:rsid w:val="00BD6BBE"/>
    <w:rsid w:val="00BD6C5B"/>
    <w:rsid w:val="00BD6E20"/>
    <w:rsid w:val="00BD700C"/>
    <w:rsid w:val="00BE02D5"/>
    <w:rsid w:val="00BE05D4"/>
    <w:rsid w:val="00BE0754"/>
    <w:rsid w:val="00BE0EEF"/>
    <w:rsid w:val="00BE160F"/>
    <w:rsid w:val="00BE17D0"/>
    <w:rsid w:val="00BE1B3E"/>
    <w:rsid w:val="00BE21DB"/>
    <w:rsid w:val="00BE2E5A"/>
    <w:rsid w:val="00BE308B"/>
    <w:rsid w:val="00BE38E3"/>
    <w:rsid w:val="00BE3992"/>
    <w:rsid w:val="00BE3DFB"/>
    <w:rsid w:val="00BE4548"/>
    <w:rsid w:val="00BE5090"/>
    <w:rsid w:val="00BE5277"/>
    <w:rsid w:val="00BE55F8"/>
    <w:rsid w:val="00BE6267"/>
    <w:rsid w:val="00BE7517"/>
    <w:rsid w:val="00BE77DA"/>
    <w:rsid w:val="00BE78E7"/>
    <w:rsid w:val="00BE7F5A"/>
    <w:rsid w:val="00BF0510"/>
    <w:rsid w:val="00BF08E5"/>
    <w:rsid w:val="00BF0E03"/>
    <w:rsid w:val="00BF10E9"/>
    <w:rsid w:val="00BF1433"/>
    <w:rsid w:val="00BF187C"/>
    <w:rsid w:val="00BF1CA3"/>
    <w:rsid w:val="00BF20FA"/>
    <w:rsid w:val="00BF2FEB"/>
    <w:rsid w:val="00BF3077"/>
    <w:rsid w:val="00BF321A"/>
    <w:rsid w:val="00BF3595"/>
    <w:rsid w:val="00BF3E4F"/>
    <w:rsid w:val="00BF4383"/>
    <w:rsid w:val="00BF454A"/>
    <w:rsid w:val="00BF48BE"/>
    <w:rsid w:val="00BF4A71"/>
    <w:rsid w:val="00BF4E42"/>
    <w:rsid w:val="00BF4E58"/>
    <w:rsid w:val="00BF5579"/>
    <w:rsid w:val="00BF5596"/>
    <w:rsid w:val="00BF62E8"/>
    <w:rsid w:val="00BF69F4"/>
    <w:rsid w:val="00C001AD"/>
    <w:rsid w:val="00C001CF"/>
    <w:rsid w:val="00C008BD"/>
    <w:rsid w:val="00C00B57"/>
    <w:rsid w:val="00C00C03"/>
    <w:rsid w:val="00C00F33"/>
    <w:rsid w:val="00C01F13"/>
    <w:rsid w:val="00C02157"/>
    <w:rsid w:val="00C0231E"/>
    <w:rsid w:val="00C028FE"/>
    <w:rsid w:val="00C02F45"/>
    <w:rsid w:val="00C03656"/>
    <w:rsid w:val="00C03F6D"/>
    <w:rsid w:val="00C04309"/>
    <w:rsid w:val="00C0483B"/>
    <w:rsid w:val="00C049DE"/>
    <w:rsid w:val="00C05104"/>
    <w:rsid w:val="00C05643"/>
    <w:rsid w:val="00C05B92"/>
    <w:rsid w:val="00C05BCB"/>
    <w:rsid w:val="00C06724"/>
    <w:rsid w:val="00C06F97"/>
    <w:rsid w:val="00C0721A"/>
    <w:rsid w:val="00C07506"/>
    <w:rsid w:val="00C07720"/>
    <w:rsid w:val="00C07A7F"/>
    <w:rsid w:val="00C07B55"/>
    <w:rsid w:val="00C07C13"/>
    <w:rsid w:val="00C07C2F"/>
    <w:rsid w:val="00C07E8C"/>
    <w:rsid w:val="00C109A6"/>
    <w:rsid w:val="00C109AC"/>
    <w:rsid w:val="00C10CFB"/>
    <w:rsid w:val="00C110E0"/>
    <w:rsid w:val="00C11189"/>
    <w:rsid w:val="00C11222"/>
    <w:rsid w:val="00C11640"/>
    <w:rsid w:val="00C116FB"/>
    <w:rsid w:val="00C11965"/>
    <w:rsid w:val="00C11B1E"/>
    <w:rsid w:val="00C11F63"/>
    <w:rsid w:val="00C130F9"/>
    <w:rsid w:val="00C13B73"/>
    <w:rsid w:val="00C142A7"/>
    <w:rsid w:val="00C14501"/>
    <w:rsid w:val="00C14869"/>
    <w:rsid w:val="00C14AC6"/>
    <w:rsid w:val="00C155F5"/>
    <w:rsid w:val="00C15CAA"/>
    <w:rsid w:val="00C164E4"/>
    <w:rsid w:val="00C1665A"/>
    <w:rsid w:val="00C20AC4"/>
    <w:rsid w:val="00C20AD8"/>
    <w:rsid w:val="00C21D25"/>
    <w:rsid w:val="00C2207B"/>
    <w:rsid w:val="00C22225"/>
    <w:rsid w:val="00C2305D"/>
    <w:rsid w:val="00C23631"/>
    <w:rsid w:val="00C239AF"/>
    <w:rsid w:val="00C23F0A"/>
    <w:rsid w:val="00C23FEC"/>
    <w:rsid w:val="00C24418"/>
    <w:rsid w:val="00C24D8B"/>
    <w:rsid w:val="00C24FC5"/>
    <w:rsid w:val="00C250C5"/>
    <w:rsid w:val="00C25735"/>
    <w:rsid w:val="00C25838"/>
    <w:rsid w:val="00C25923"/>
    <w:rsid w:val="00C25B7F"/>
    <w:rsid w:val="00C26C3A"/>
    <w:rsid w:val="00C26E4D"/>
    <w:rsid w:val="00C27580"/>
    <w:rsid w:val="00C27772"/>
    <w:rsid w:val="00C3002E"/>
    <w:rsid w:val="00C309FD"/>
    <w:rsid w:val="00C30B58"/>
    <w:rsid w:val="00C30E73"/>
    <w:rsid w:val="00C31B66"/>
    <w:rsid w:val="00C31C97"/>
    <w:rsid w:val="00C31F67"/>
    <w:rsid w:val="00C32043"/>
    <w:rsid w:val="00C33017"/>
    <w:rsid w:val="00C33495"/>
    <w:rsid w:val="00C34C22"/>
    <w:rsid w:val="00C352C4"/>
    <w:rsid w:val="00C3586F"/>
    <w:rsid w:val="00C35C4F"/>
    <w:rsid w:val="00C36450"/>
    <w:rsid w:val="00C36517"/>
    <w:rsid w:val="00C36D31"/>
    <w:rsid w:val="00C3707B"/>
    <w:rsid w:val="00C40324"/>
    <w:rsid w:val="00C405A8"/>
    <w:rsid w:val="00C406A7"/>
    <w:rsid w:val="00C412BD"/>
    <w:rsid w:val="00C41CA4"/>
    <w:rsid w:val="00C42750"/>
    <w:rsid w:val="00C4298D"/>
    <w:rsid w:val="00C437C0"/>
    <w:rsid w:val="00C43804"/>
    <w:rsid w:val="00C43925"/>
    <w:rsid w:val="00C449FE"/>
    <w:rsid w:val="00C450AB"/>
    <w:rsid w:val="00C46084"/>
    <w:rsid w:val="00C46370"/>
    <w:rsid w:val="00C46E23"/>
    <w:rsid w:val="00C470CF"/>
    <w:rsid w:val="00C470E7"/>
    <w:rsid w:val="00C47594"/>
    <w:rsid w:val="00C50065"/>
    <w:rsid w:val="00C5016F"/>
    <w:rsid w:val="00C50394"/>
    <w:rsid w:val="00C5099D"/>
    <w:rsid w:val="00C51229"/>
    <w:rsid w:val="00C513E3"/>
    <w:rsid w:val="00C515D6"/>
    <w:rsid w:val="00C5207D"/>
    <w:rsid w:val="00C52198"/>
    <w:rsid w:val="00C529F8"/>
    <w:rsid w:val="00C53231"/>
    <w:rsid w:val="00C53693"/>
    <w:rsid w:val="00C5384C"/>
    <w:rsid w:val="00C53CB0"/>
    <w:rsid w:val="00C54427"/>
    <w:rsid w:val="00C54BD2"/>
    <w:rsid w:val="00C54C2C"/>
    <w:rsid w:val="00C55282"/>
    <w:rsid w:val="00C55C7D"/>
    <w:rsid w:val="00C55CB7"/>
    <w:rsid w:val="00C562FC"/>
    <w:rsid w:val="00C56CC0"/>
    <w:rsid w:val="00C57A12"/>
    <w:rsid w:val="00C60091"/>
    <w:rsid w:val="00C6023C"/>
    <w:rsid w:val="00C60388"/>
    <w:rsid w:val="00C60391"/>
    <w:rsid w:val="00C61494"/>
    <w:rsid w:val="00C61CC8"/>
    <w:rsid w:val="00C6217B"/>
    <w:rsid w:val="00C6342C"/>
    <w:rsid w:val="00C6362D"/>
    <w:rsid w:val="00C63707"/>
    <w:rsid w:val="00C63907"/>
    <w:rsid w:val="00C64096"/>
    <w:rsid w:val="00C64A9F"/>
    <w:rsid w:val="00C64E83"/>
    <w:rsid w:val="00C658F0"/>
    <w:rsid w:val="00C65B91"/>
    <w:rsid w:val="00C65F74"/>
    <w:rsid w:val="00C66860"/>
    <w:rsid w:val="00C66AEA"/>
    <w:rsid w:val="00C66DB6"/>
    <w:rsid w:val="00C67955"/>
    <w:rsid w:val="00C679DE"/>
    <w:rsid w:val="00C708CD"/>
    <w:rsid w:val="00C7108F"/>
    <w:rsid w:val="00C71573"/>
    <w:rsid w:val="00C72660"/>
    <w:rsid w:val="00C72707"/>
    <w:rsid w:val="00C72733"/>
    <w:rsid w:val="00C72A68"/>
    <w:rsid w:val="00C72BC9"/>
    <w:rsid w:val="00C72E4D"/>
    <w:rsid w:val="00C73107"/>
    <w:rsid w:val="00C7347C"/>
    <w:rsid w:val="00C738E3"/>
    <w:rsid w:val="00C73B55"/>
    <w:rsid w:val="00C7453A"/>
    <w:rsid w:val="00C74C6F"/>
    <w:rsid w:val="00C751B9"/>
    <w:rsid w:val="00C75E48"/>
    <w:rsid w:val="00C7671C"/>
    <w:rsid w:val="00C76C92"/>
    <w:rsid w:val="00C76CD2"/>
    <w:rsid w:val="00C76F4A"/>
    <w:rsid w:val="00C77122"/>
    <w:rsid w:val="00C779DE"/>
    <w:rsid w:val="00C80266"/>
    <w:rsid w:val="00C808E5"/>
    <w:rsid w:val="00C80987"/>
    <w:rsid w:val="00C80A01"/>
    <w:rsid w:val="00C80E58"/>
    <w:rsid w:val="00C80FA8"/>
    <w:rsid w:val="00C8161C"/>
    <w:rsid w:val="00C818B7"/>
    <w:rsid w:val="00C822B3"/>
    <w:rsid w:val="00C828C3"/>
    <w:rsid w:val="00C82A3D"/>
    <w:rsid w:val="00C82B9A"/>
    <w:rsid w:val="00C83B74"/>
    <w:rsid w:val="00C841FC"/>
    <w:rsid w:val="00C84679"/>
    <w:rsid w:val="00C84828"/>
    <w:rsid w:val="00C84909"/>
    <w:rsid w:val="00C84A90"/>
    <w:rsid w:val="00C84C1C"/>
    <w:rsid w:val="00C8595A"/>
    <w:rsid w:val="00C86596"/>
    <w:rsid w:val="00C8662B"/>
    <w:rsid w:val="00C86EC7"/>
    <w:rsid w:val="00C8702E"/>
    <w:rsid w:val="00C8716C"/>
    <w:rsid w:val="00C876D9"/>
    <w:rsid w:val="00C878BE"/>
    <w:rsid w:val="00C87CDB"/>
    <w:rsid w:val="00C90172"/>
    <w:rsid w:val="00C9155C"/>
    <w:rsid w:val="00C91E1B"/>
    <w:rsid w:val="00C91F1F"/>
    <w:rsid w:val="00C92754"/>
    <w:rsid w:val="00C928E7"/>
    <w:rsid w:val="00C92CCF"/>
    <w:rsid w:val="00C93586"/>
    <w:rsid w:val="00C94B68"/>
    <w:rsid w:val="00C94D3B"/>
    <w:rsid w:val="00C965AC"/>
    <w:rsid w:val="00C9681C"/>
    <w:rsid w:val="00C97771"/>
    <w:rsid w:val="00CA00FF"/>
    <w:rsid w:val="00CA0C60"/>
    <w:rsid w:val="00CA0E77"/>
    <w:rsid w:val="00CA0F2E"/>
    <w:rsid w:val="00CA14A6"/>
    <w:rsid w:val="00CA1C85"/>
    <w:rsid w:val="00CA20C0"/>
    <w:rsid w:val="00CA20E5"/>
    <w:rsid w:val="00CA28C0"/>
    <w:rsid w:val="00CA293F"/>
    <w:rsid w:val="00CA2F0B"/>
    <w:rsid w:val="00CA3381"/>
    <w:rsid w:val="00CA4D21"/>
    <w:rsid w:val="00CA4F57"/>
    <w:rsid w:val="00CA5B29"/>
    <w:rsid w:val="00CA6220"/>
    <w:rsid w:val="00CA6606"/>
    <w:rsid w:val="00CA70E6"/>
    <w:rsid w:val="00CA74DD"/>
    <w:rsid w:val="00CA7CD0"/>
    <w:rsid w:val="00CA7F46"/>
    <w:rsid w:val="00CB005A"/>
    <w:rsid w:val="00CB03A2"/>
    <w:rsid w:val="00CB040B"/>
    <w:rsid w:val="00CB07B5"/>
    <w:rsid w:val="00CB089A"/>
    <w:rsid w:val="00CB0A5A"/>
    <w:rsid w:val="00CB0E4A"/>
    <w:rsid w:val="00CB0FF0"/>
    <w:rsid w:val="00CB1833"/>
    <w:rsid w:val="00CB1B09"/>
    <w:rsid w:val="00CB1C85"/>
    <w:rsid w:val="00CB27E6"/>
    <w:rsid w:val="00CB2E4B"/>
    <w:rsid w:val="00CB3BAB"/>
    <w:rsid w:val="00CB56D3"/>
    <w:rsid w:val="00CB5F47"/>
    <w:rsid w:val="00CB65E0"/>
    <w:rsid w:val="00CB6D0A"/>
    <w:rsid w:val="00CB773D"/>
    <w:rsid w:val="00CB7C67"/>
    <w:rsid w:val="00CC0567"/>
    <w:rsid w:val="00CC06D1"/>
    <w:rsid w:val="00CC141F"/>
    <w:rsid w:val="00CC16A2"/>
    <w:rsid w:val="00CC1E58"/>
    <w:rsid w:val="00CC1ECC"/>
    <w:rsid w:val="00CC3143"/>
    <w:rsid w:val="00CC370B"/>
    <w:rsid w:val="00CC39DE"/>
    <w:rsid w:val="00CC3C50"/>
    <w:rsid w:val="00CC3F28"/>
    <w:rsid w:val="00CC48ED"/>
    <w:rsid w:val="00CC4B6F"/>
    <w:rsid w:val="00CC6A8A"/>
    <w:rsid w:val="00CC6BE3"/>
    <w:rsid w:val="00CC7217"/>
    <w:rsid w:val="00CC78AD"/>
    <w:rsid w:val="00CC794E"/>
    <w:rsid w:val="00CD029C"/>
    <w:rsid w:val="00CD05EB"/>
    <w:rsid w:val="00CD0883"/>
    <w:rsid w:val="00CD1107"/>
    <w:rsid w:val="00CD1D69"/>
    <w:rsid w:val="00CD2362"/>
    <w:rsid w:val="00CD28C5"/>
    <w:rsid w:val="00CD2E5A"/>
    <w:rsid w:val="00CD3ABF"/>
    <w:rsid w:val="00CD41A7"/>
    <w:rsid w:val="00CD4619"/>
    <w:rsid w:val="00CD4AA9"/>
    <w:rsid w:val="00CD4CC0"/>
    <w:rsid w:val="00CD4E31"/>
    <w:rsid w:val="00CD4F34"/>
    <w:rsid w:val="00CD5554"/>
    <w:rsid w:val="00CD56CE"/>
    <w:rsid w:val="00CD57A4"/>
    <w:rsid w:val="00CD63FA"/>
    <w:rsid w:val="00CD6898"/>
    <w:rsid w:val="00CD6AAA"/>
    <w:rsid w:val="00CD6E49"/>
    <w:rsid w:val="00CD7AE7"/>
    <w:rsid w:val="00CE00AC"/>
    <w:rsid w:val="00CE0A61"/>
    <w:rsid w:val="00CE0D40"/>
    <w:rsid w:val="00CE1066"/>
    <w:rsid w:val="00CE12A9"/>
    <w:rsid w:val="00CE1DB3"/>
    <w:rsid w:val="00CE1EFB"/>
    <w:rsid w:val="00CE24B4"/>
    <w:rsid w:val="00CE29C7"/>
    <w:rsid w:val="00CE2B30"/>
    <w:rsid w:val="00CE343E"/>
    <w:rsid w:val="00CE3877"/>
    <w:rsid w:val="00CE389E"/>
    <w:rsid w:val="00CE3CD4"/>
    <w:rsid w:val="00CE47E9"/>
    <w:rsid w:val="00CE4813"/>
    <w:rsid w:val="00CE4DB7"/>
    <w:rsid w:val="00CE5A51"/>
    <w:rsid w:val="00CE5AFA"/>
    <w:rsid w:val="00CE644F"/>
    <w:rsid w:val="00CE670D"/>
    <w:rsid w:val="00CE6D2F"/>
    <w:rsid w:val="00CE7068"/>
    <w:rsid w:val="00CE7229"/>
    <w:rsid w:val="00CE74C4"/>
    <w:rsid w:val="00CE7AE0"/>
    <w:rsid w:val="00CF0742"/>
    <w:rsid w:val="00CF07A9"/>
    <w:rsid w:val="00CF0961"/>
    <w:rsid w:val="00CF1728"/>
    <w:rsid w:val="00CF1CBF"/>
    <w:rsid w:val="00CF252D"/>
    <w:rsid w:val="00CF2EF0"/>
    <w:rsid w:val="00CF34B2"/>
    <w:rsid w:val="00CF379F"/>
    <w:rsid w:val="00CF446A"/>
    <w:rsid w:val="00CF4BCC"/>
    <w:rsid w:val="00CF571D"/>
    <w:rsid w:val="00CF5904"/>
    <w:rsid w:val="00CF5A30"/>
    <w:rsid w:val="00CF5BEB"/>
    <w:rsid w:val="00CF5F37"/>
    <w:rsid w:val="00CF5FAF"/>
    <w:rsid w:val="00CF69A0"/>
    <w:rsid w:val="00CF70DD"/>
    <w:rsid w:val="00CF714A"/>
    <w:rsid w:val="00CF7314"/>
    <w:rsid w:val="00CF7653"/>
    <w:rsid w:val="00D00573"/>
    <w:rsid w:val="00D009DA"/>
    <w:rsid w:val="00D014C4"/>
    <w:rsid w:val="00D01C56"/>
    <w:rsid w:val="00D02ED0"/>
    <w:rsid w:val="00D03605"/>
    <w:rsid w:val="00D0381F"/>
    <w:rsid w:val="00D03A6A"/>
    <w:rsid w:val="00D03FFD"/>
    <w:rsid w:val="00D04547"/>
    <w:rsid w:val="00D05EFA"/>
    <w:rsid w:val="00D06301"/>
    <w:rsid w:val="00D06462"/>
    <w:rsid w:val="00D079BB"/>
    <w:rsid w:val="00D07A7A"/>
    <w:rsid w:val="00D07D8C"/>
    <w:rsid w:val="00D10359"/>
    <w:rsid w:val="00D1042F"/>
    <w:rsid w:val="00D11466"/>
    <w:rsid w:val="00D117D3"/>
    <w:rsid w:val="00D11DDE"/>
    <w:rsid w:val="00D12F5F"/>
    <w:rsid w:val="00D13333"/>
    <w:rsid w:val="00D13764"/>
    <w:rsid w:val="00D13C98"/>
    <w:rsid w:val="00D14418"/>
    <w:rsid w:val="00D14C9C"/>
    <w:rsid w:val="00D14D9A"/>
    <w:rsid w:val="00D1639B"/>
    <w:rsid w:val="00D164F8"/>
    <w:rsid w:val="00D1660D"/>
    <w:rsid w:val="00D16F13"/>
    <w:rsid w:val="00D1714F"/>
    <w:rsid w:val="00D17A4B"/>
    <w:rsid w:val="00D17B8F"/>
    <w:rsid w:val="00D17CE4"/>
    <w:rsid w:val="00D17DE6"/>
    <w:rsid w:val="00D20B21"/>
    <w:rsid w:val="00D21B19"/>
    <w:rsid w:val="00D21F6F"/>
    <w:rsid w:val="00D22127"/>
    <w:rsid w:val="00D22261"/>
    <w:rsid w:val="00D23667"/>
    <w:rsid w:val="00D23796"/>
    <w:rsid w:val="00D23EBF"/>
    <w:rsid w:val="00D24F1D"/>
    <w:rsid w:val="00D24F66"/>
    <w:rsid w:val="00D25A21"/>
    <w:rsid w:val="00D25CF3"/>
    <w:rsid w:val="00D25E31"/>
    <w:rsid w:val="00D25E53"/>
    <w:rsid w:val="00D261FC"/>
    <w:rsid w:val="00D26849"/>
    <w:rsid w:val="00D26FE1"/>
    <w:rsid w:val="00D271CD"/>
    <w:rsid w:val="00D27D4E"/>
    <w:rsid w:val="00D3022D"/>
    <w:rsid w:val="00D30478"/>
    <w:rsid w:val="00D308A7"/>
    <w:rsid w:val="00D31188"/>
    <w:rsid w:val="00D31367"/>
    <w:rsid w:val="00D31B5F"/>
    <w:rsid w:val="00D32014"/>
    <w:rsid w:val="00D32167"/>
    <w:rsid w:val="00D32198"/>
    <w:rsid w:val="00D32809"/>
    <w:rsid w:val="00D32CD3"/>
    <w:rsid w:val="00D33021"/>
    <w:rsid w:val="00D33383"/>
    <w:rsid w:val="00D33423"/>
    <w:rsid w:val="00D339D7"/>
    <w:rsid w:val="00D33F3F"/>
    <w:rsid w:val="00D33F99"/>
    <w:rsid w:val="00D3460A"/>
    <w:rsid w:val="00D34A15"/>
    <w:rsid w:val="00D34B6E"/>
    <w:rsid w:val="00D34DF5"/>
    <w:rsid w:val="00D35A47"/>
    <w:rsid w:val="00D360EB"/>
    <w:rsid w:val="00D3612F"/>
    <w:rsid w:val="00D36B23"/>
    <w:rsid w:val="00D36E6C"/>
    <w:rsid w:val="00D36FE2"/>
    <w:rsid w:val="00D370B3"/>
    <w:rsid w:val="00D37D57"/>
    <w:rsid w:val="00D37E9B"/>
    <w:rsid w:val="00D40923"/>
    <w:rsid w:val="00D40AB2"/>
    <w:rsid w:val="00D4115D"/>
    <w:rsid w:val="00D412DE"/>
    <w:rsid w:val="00D41574"/>
    <w:rsid w:val="00D42364"/>
    <w:rsid w:val="00D42436"/>
    <w:rsid w:val="00D425A5"/>
    <w:rsid w:val="00D42C33"/>
    <w:rsid w:val="00D42CAE"/>
    <w:rsid w:val="00D43307"/>
    <w:rsid w:val="00D4336E"/>
    <w:rsid w:val="00D438C7"/>
    <w:rsid w:val="00D44853"/>
    <w:rsid w:val="00D449A8"/>
    <w:rsid w:val="00D4556C"/>
    <w:rsid w:val="00D45823"/>
    <w:rsid w:val="00D45BF4"/>
    <w:rsid w:val="00D4763F"/>
    <w:rsid w:val="00D476DE"/>
    <w:rsid w:val="00D4774C"/>
    <w:rsid w:val="00D47C01"/>
    <w:rsid w:val="00D500A3"/>
    <w:rsid w:val="00D50359"/>
    <w:rsid w:val="00D50462"/>
    <w:rsid w:val="00D504BE"/>
    <w:rsid w:val="00D505D0"/>
    <w:rsid w:val="00D506E0"/>
    <w:rsid w:val="00D50C14"/>
    <w:rsid w:val="00D514CB"/>
    <w:rsid w:val="00D51594"/>
    <w:rsid w:val="00D5184D"/>
    <w:rsid w:val="00D51B85"/>
    <w:rsid w:val="00D52071"/>
    <w:rsid w:val="00D52237"/>
    <w:rsid w:val="00D52303"/>
    <w:rsid w:val="00D52374"/>
    <w:rsid w:val="00D5263B"/>
    <w:rsid w:val="00D5269B"/>
    <w:rsid w:val="00D52F84"/>
    <w:rsid w:val="00D53CD9"/>
    <w:rsid w:val="00D53ECF"/>
    <w:rsid w:val="00D54284"/>
    <w:rsid w:val="00D546F2"/>
    <w:rsid w:val="00D54D09"/>
    <w:rsid w:val="00D55169"/>
    <w:rsid w:val="00D55800"/>
    <w:rsid w:val="00D55917"/>
    <w:rsid w:val="00D56D70"/>
    <w:rsid w:val="00D57244"/>
    <w:rsid w:val="00D572A7"/>
    <w:rsid w:val="00D5787D"/>
    <w:rsid w:val="00D57A46"/>
    <w:rsid w:val="00D60217"/>
    <w:rsid w:val="00D604DF"/>
    <w:rsid w:val="00D60F86"/>
    <w:rsid w:val="00D61152"/>
    <w:rsid w:val="00D61465"/>
    <w:rsid w:val="00D62F00"/>
    <w:rsid w:val="00D63661"/>
    <w:rsid w:val="00D63965"/>
    <w:rsid w:val="00D63A9A"/>
    <w:rsid w:val="00D640BC"/>
    <w:rsid w:val="00D64B99"/>
    <w:rsid w:val="00D64EF5"/>
    <w:rsid w:val="00D65549"/>
    <w:rsid w:val="00D65971"/>
    <w:rsid w:val="00D65FB2"/>
    <w:rsid w:val="00D70466"/>
    <w:rsid w:val="00D7090C"/>
    <w:rsid w:val="00D7138F"/>
    <w:rsid w:val="00D71904"/>
    <w:rsid w:val="00D7275E"/>
    <w:rsid w:val="00D72FC6"/>
    <w:rsid w:val="00D7302F"/>
    <w:rsid w:val="00D73220"/>
    <w:rsid w:val="00D73692"/>
    <w:rsid w:val="00D742E5"/>
    <w:rsid w:val="00D748B8"/>
    <w:rsid w:val="00D748FF"/>
    <w:rsid w:val="00D74D5A"/>
    <w:rsid w:val="00D75D00"/>
    <w:rsid w:val="00D76013"/>
    <w:rsid w:val="00D76425"/>
    <w:rsid w:val="00D769AF"/>
    <w:rsid w:val="00D76ADE"/>
    <w:rsid w:val="00D77048"/>
    <w:rsid w:val="00D77387"/>
    <w:rsid w:val="00D77571"/>
    <w:rsid w:val="00D80003"/>
    <w:rsid w:val="00D800F4"/>
    <w:rsid w:val="00D80A01"/>
    <w:rsid w:val="00D80F7E"/>
    <w:rsid w:val="00D81642"/>
    <w:rsid w:val="00D816E4"/>
    <w:rsid w:val="00D81AA9"/>
    <w:rsid w:val="00D820F9"/>
    <w:rsid w:val="00D82697"/>
    <w:rsid w:val="00D82A7C"/>
    <w:rsid w:val="00D82E11"/>
    <w:rsid w:val="00D83178"/>
    <w:rsid w:val="00D83528"/>
    <w:rsid w:val="00D83DF0"/>
    <w:rsid w:val="00D84707"/>
    <w:rsid w:val="00D84D4D"/>
    <w:rsid w:val="00D85034"/>
    <w:rsid w:val="00D85693"/>
    <w:rsid w:val="00D85BB8"/>
    <w:rsid w:val="00D8654B"/>
    <w:rsid w:val="00D87BC2"/>
    <w:rsid w:val="00D9002C"/>
    <w:rsid w:val="00D906FE"/>
    <w:rsid w:val="00D914E8"/>
    <w:rsid w:val="00D91835"/>
    <w:rsid w:val="00D920BC"/>
    <w:rsid w:val="00D92F72"/>
    <w:rsid w:val="00D932A7"/>
    <w:rsid w:val="00D9458B"/>
    <w:rsid w:val="00D946AF"/>
    <w:rsid w:val="00D94B2F"/>
    <w:rsid w:val="00D94B45"/>
    <w:rsid w:val="00D950EE"/>
    <w:rsid w:val="00D9510D"/>
    <w:rsid w:val="00D9518D"/>
    <w:rsid w:val="00D953CD"/>
    <w:rsid w:val="00D953FE"/>
    <w:rsid w:val="00D95EFA"/>
    <w:rsid w:val="00D95F1F"/>
    <w:rsid w:val="00D96057"/>
    <w:rsid w:val="00D96632"/>
    <w:rsid w:val="00D96814"/>
    <w:rsid w:val="00D96A31"/>
    <w:rsid w:val="00D9772A"/>
    <w:rsid w:val="00D97AB7"/>
    <w:rsid w:val="00D97D5C"/>
    <w:rsid w:val="00DA02D9"/>
    <w:rsid w:val="00DA1668"/>
    <w:rsid w:val="00DA1AF8"/>
    <w:rsid w:val="00DA1BA0"/>
    <w:rsid w:val="00DA25E7"/>
    <w:rsid w:val="00DA2C17"/>
    <w:rsid w:val="00DA33AA"/>
    <w:rsid w:val="00DA33C3"/>
    <w:rsid w:val="00DA3BE2"/>
    <w:rsid w:val="00DA3CDD"/>
    <w:rsid w:val="00DA3EDE"/>
    <w:rsid w:val="00DA46A3"/>
    <w:rsid w:val="00DA495E"/>
    <w:rsid w:val="00DA49FB"/>
    <w:rsid w:val="00DA5D59"/>
    <w:rsid w:val="00DA6578"/>
    <w:rsid w:val="00DA6769"/>
    <w:rsid w:val="00DA69BF"/>
    <w:rsid w:val="00DA71B2"/>
    <w:rsid w:val="00DA739F"/>
    <w:rsid w:val="00DA7962"/>
    <w:rsid w:val="00DB0855"/>
    <w:rsid w:val="00DB26B1"/>
    <w:rsid w:val="00DB28BC"/>
    <w:rsid w:val="00DB2F50"/>
    <w:rsid w:val="00DB319D"/>
    <w:rsid w:val="00DB3274"/>
    <w:rsid w:val="00DB3687"/>
    <w:rsid w:val="00DB4455"/>
    <w:rsid w:val="00DB48BC"/>
    <w:rsid w:val="00DB4D73"/>
    <w:rsid w:val="00DB52B2"/>
    <w:rsid w:val="00DB54F0"/>
    <w:rsid w:val="00DB5917"/>
    <w:rsid w:val="00DB687A"/>
    <w:rsid w:val="00DB7285"/>
    <w:rsid w:val="00DB72DF"/>
    <w:rsid w:val="00DB7820"/>
    <w:rsid w:val="00DB7BA1"/>
    <w:rsid w:val="00DB7F69"/>
    <w:rsid w:val="00DC092A"/>
    <w:rsid w:val="00DC0A05"/>
    <w:rsid w:val="00DC1190"/>
    <w:rsid w:val="00DC2A34"/>
    <w:rsid w:val="00DC3267"/>
    <w:rsid w:val="00DC32E1"/>
    <w:rsid w:val="00DC3317"/>
    <w:rsid w:val="00DC33BF"/>
    <w:rsid w:val="00DC3EED"/>
    <w:rsid w:val="00DC458B"/>
    <w:rsid w:val="00DC46DE"/>
    <w:rsid w:val="00DC4C39"/>
    <w:rsid w:val="00DC4EC5"/>
    <w:rsid w:val="00DC5B3F"/>
    <w:rsid w:val="00DC60DE"/>
    <w:rsid w:val="00DC676F"/>
    <w:rsid w:val="00DC6FEA"/>
    <w:rsid w:val="00DC7683"/>
    <w:rsid w:val="00DC7820"/>
    <w:rsid w:val="00DC7F32"/>
    <w:rsid w:val="00DD017D"/>
    <w:rsid w:val="00DD103F"/>
    <w:rsid w:val="00DD2456"/>
    <w:rsid w:val="00DD24FA"/>
    <w:rsid w:val="00DD2EB2"/>
    <w:rsid w:val="00DD2ECA"/>
    <w:rsid w:val="00DD3CB6"/>
    <w:rsid w:val="00DD3D04"/>
    <w:rsid w:val="00DD44D6"/>
    <w:rsid w:val="00DD481F"/>
    <w:rsid w:val="00DD56FB"/>
    <w:rsid w:val="00DD5D9C"/>
    <w:rsid w:val="00DD6DF4"/>
    <w:rsid w:val="00DD73F0"/>
    <w:rsid w:val="00DE1966"/>
    <w:rsid w:val="00DE1B19"/>
    <w:rsid w:val="00DE26E7"/>
    <w:rsid w:val="00DE297E"/>
    <w:rsid w:val="00DE30BF"/>
    <w:rsid w:val="00DE30FB"/>
    <w:rsid w:val="00DE3218"/>
    <w:rsid w:val="00DE35C9"/>
    <w:rsid w:val="00DE3D6E"/>
    <w:rsid w:val="00DE425F"/>
    <w:rsid w:val="00DE4431"/>
    <w:rsid w:val="00DE487B"/>
    <w:rsid w:val="00DE4C4C"/>
    <w:rsid w:val="00DE4C4E"/>
    <w:rsid w:val="00DE5774"/>
    <w:rsid w:val="00DE5D16"/>
    <w:rsid w:val="00DE6D24"/>
    <w:rsid w:val="00DE718C"/>
    <w:rsid w:val="00DF0450"/>
    <w:rsid w:val="00DF0919"/>
    <w:rsid w:val="00DF0CCC"/>
    <w:rsid w:val="00DF1B14"/>
    <w:rsid w:val="00DF1E50"/>
    <w:rsid w:val="00DF1FDF"/>
    <w:rsid w:val="00DF228F"/>
    <w:rsid w:val="00DF236D"/>
    <w:rsid w:val="00DF2C9B"/>
    <w:rsid w:val="00DF3DB1"/>
    <w:rsid w:val="00DF3F24"/>
    <w:rsid w:val="00DF4059"/>
    <w:rsid w:val="00DF4155"/>
    <w:rsid w:val="00DF4833"/>
    <w:rsid w:val="00DF54B0"/>
    <w:rsid w:val="00DF656C"/>
    <w:rsid w:val="00DF6DDD"/>
    <w:rsid w:val="00DF7F14"/>
    <w:rsid w:val="00E00533"/>
    <w:rsid w:val="00E01393"/>
    <w:rsid w:val="00E01395"/>
    <w:rsid w:val="00E018BD"/>
    <w:rsid w:val="00E02121"/>
    <w:rsid w:val="00E02301"/>
    <w:rsid w:val="00E02813"/>
    <w:rsid w:val="00E038F6"/>
    <w:rsid w:val="00E041B0"/>
    <w:rsid w:val="00E04840"/>
    <w:rsid w:val="00E04B87"/>
    <w:rsid w:val="00E04B9C"/>
    <w:rsid w:val="00E04EDB"/>
    <w:rsid w:val="00E05ADE"/>
    <w:rsid w:val="00E0623D"/>
    <w:rsid w:val="00E06562"/>
    <w:rsid w:val="00E0661A"/>
    <w:rsid w:val="00E06B14"/>
    <w:rsid w:val="00E07226"/>
    <w:rsid w:val="00E0760E"/>
    <w:rsid w:val="00E076F5"/>
    <w:rsid w:val="00E079D2"/>
    <w:rsid w:val="00E1051D"/>
    <w:rsid w:val="00E10551"/>
    <w:rsid w:val="00E10BEF"/>
    <w:rsid w:val="00E114BD"/>
    <w:rsid w:val="00E12744"/>
    <w:rsid w:val="00E132D1"/>
    <w:rsid w:val="00E13621"/>
    <w:rsid w:val="00E13E82"/>
    <w:rsid w:val="00E14889"/>
    <w:rsid w:val="00E14E4E"/>
    <w:rsid w:val="00E14EA8"/>
    <w:rsid w:val="00E15667"/>
    <w:rsid w:val="00E15A50"/>
    <w:rsid w:val="00E15A57"/>
    <w:rsid w:val="00E1612C"/>
    <w:rsid w:val="00E16F9B"/>
    <w:rsid w:val="00E17368"/>
    <w:rsid w:val="00E174D1"/>
    <w:rsid w:val="00E175F3"/>
    <w:rsid w:val="00E17E63"/>
    <w:rsid w:val="00E20284"/>
    <w:rsid w:val="00E203DD"/>
    <w:rsid w:val="00E2045A"/>
    <w:rsid w:val="00E20D70"/>
    <w:rsid w:val="00E21133"/>
    <w:rsid w:val="00E22535"/>
    <w:rsid w:val="00E2258A"/>
    <w:rsid w:val="00E232CE"/>
    <w:rsid w:val="00E23360"/>
    <w:rsid w:val="00E2368A"/>
    <w:rsid w:val="00E23999"/>
    <w:rsid w:val="00E24E84"/>
    <w:rsid w:val="00E257A4"/>
    <w:rsid w:val="00E25C70"/>
    <w:rsid w:val="00E26727"/>
    <w:rsid w:val="00E26879"/>
    <w:rsid w:val="00E27164"/>
    <w:rsid w:val="00E277D3"/>
    <w:rsid w:val="00E31159"/>
    <w:rsid w:val="00E31251"/>
    <w:rsid w:val="00E3142A"/>
    <w:rsid w:val="00E3195F"/>
    <w:rsid w:val="00E326FC"/>
    <w:rsid w:val="00E341B3"/>
    <w:rsid w:val="00E34BB8"/>
    <w:rsid w:val="00E34F5E"/>
    <w:rsid w:val="00E35BF8"/>
    <w:rsid w:val="00E35E37"/>
    <w:rsid w:val="00E35E66"/>
    <w:rsid w:val="00E36023"/>
    <w:rsid w:val="00E36CD6"/>
    <w:rsid w:val="00E41300"/>
    <w:rsid w:val="00E418CC"/>
    <w:rsid w:val="00E426F0"/>
    <w:rsid w:val="00E430BB"/>
    <w:rsid w:val="00E431A6"/>
    <w:rsid w:val="00E431F0"/>
    <w:rsid w:val="00E432B4"/>
    <w:rsid w:val="00E437C2"/>
    <w:rsid w:val="00E43C7C"/>
    <w:rsid w:val="00E440C6"/>
    <w:rsid w:val="00E44D84"/>
    <w:rsid w:val="00E44F90"/>
    <w:rsid w:val="00E4511E"/>
    <w:rsid w:val="00E45256"/>
    <w:rsid w:val="00E45372"/>
    <w:rsid w:val="00E456FD"/>
    <w:rsid w:val="00E45822"/>
    <w:rsid w:val="00E45B30"/>
    <w:rsid w:val="00E4730A"/>
    <w:rsid w:val="00E47E3A"/>
    <w:rsid w:val="00E505B2"/>
    <w:rsid w:val="00E50CD2"/>
    <w:rsid w:val="00E5204A"/>
    <w:rsid w:val="00E52360"/>
    <w:rsid w:val="00E52490"/>
    <w:rsid w:val="00E52AE9"/>
    <w:rsid w:val="00E52C57"/>
    <w:rsid w:val="00E531B0"/>
    <w:rsid w:val="00E53477"/>
    <w:rsid w:val="00E54A75"/>
    <w:rsid w:val="00E54D6C"/>
    <w:rsid w:val="00E5548E"/>
    <w:rsid w:val="00E55498"/>
    <w:rsid w:val="00E55A04"/>
    <w:rsid w:val="00E56156"/>
    <w:rsid w:val="00E56E0E"/>
    <w:rsid w:val="00E57244"/>
    <w:rsid w:val="00E5756C"/>
    <w:rsid w:val="00E57EC5"/>
    <w:rsid w:val="00E6063C"/>
    <w:rsid w:val="00E606E8"/>
    <w:rsid w:val="00E60F91"/>
    <w:rsid w:val="00E621D9"/>
    <w:rsid w:val="00E62305"/>
    <w:rsid w:val="00E623E5"/>
    <w:rsid w:val="00E62413"/>
    <w:rsid w:val="00E6254E"/>
    <w:rsid w:val="00E62961"/>
    <w:rsid w:val="00E63D31"/>
    <w:rsid w:val="00E640A3"/>
    <w:rsid w:val="00E64457"/>
    <w:rsid w:val="00E644E6"/>
    <w:rsid w:val="00E64F6F"/>
    <w:rsid w:val="00E64FCB"/>
    <w:rsid w:val="00E655DD"/>
    <w:rsid w:val="00E65E98"/>
    <w:rsid w:val="00E6622F"/>
    <w:rsid w:val="00E66272"/>
    <w:rsid w:val="00E6627A"/>
    <w:rsid w:val="00E66605"/>
    <w:rsid w:val="00E675E6"/>
    <w:rsid w:val="00E67E5F"/>
    <w:rsid w:val="00E70077"/>
    <w:rsid w:val="00E702CB"/>
    <w:rsid w:val="00E705DB"/>
    <w:rsid w:val="00E7083D"/>
    <w:rsid w:val="00E71129"/>
    <w:rsid w:val="00E71321"/>
    <w:rsid w:val="00E71D81"/>
    <w:rsid w:val="00E722DC"/>
    <w:rsid w:val="00E72932"/>
    <w:rsid w:val="00E72D63"/>
    <w:rsid w:val="00E745A6"/>
    <w:rsid w:val="00E74698"/>
    <w:rsid w:val="00E748EE"/>
    <w:rsid w:val="00E74C83"/>
    <w:rsid w:val="00E74E4B"/>
    <w:rsid w:val="00E759C0"/>
    <w:rsid w:val="00E76502"/>
    <w:rsid w:val="00E771F2"/>
    <w:rsid w:val="00E777FC"/>
    <w:rsid w:val="00E77F2D"/>
    <w:rsid w:val="00E807A3"/>
    <w:rsid w:val="00E808CA"/>
    <w:rsid w:val="00E80C2F"/>
    <w:rsid w:val="00E80FCC"/>
    <w:rsid w:val="00E81C4B"/>
    <w:rsid w:val="00E8287D"/>
    <w:rsid w:val="00E82A91"/>
    <w:rsid w:val="00E82B07"/>
    <w:rsid w:val="00E83681"/>
    <w:rsid w:val="00E84137"/>
    <w:rsid w:val="00E845C4"/>
    <w:rsid w:val="00E8474C"/>
    <w:rsid w:val="00E84B73"/>
    <w:rsid w:val="00E84B79"/>
    <w:rsid w:val="00E86058"/>
    <w:rsid w:val="00E861CB"/>
    <w:rsid w:val="00E86228"/>
    <w:rsid w:val="00E86848"/>
    <w:rsid w:val="00E86EC4"/>
    <w:rsid w:val="00E878D1"/>
    <w:rsid w:val="00E900F7"/>
    <w:rsid w:val="00E9070B"/>
    <w:rsid w:val="00E91969"/>
    <w:rsid w:val="00E919BE"/>
    <w:rsid w:val="00E91D48"/>
    <w:rsid w:val="00E92155"/>
    <w:rsid w:val="00E923CC"/>
    <w:rsid w:val="00E93011"/>
    <w:rsid w:val="00E935BF"/>
    <w:rsid w:val="00E94005"/>
    <w:rsid w:val="00E940B6"/>
    <w:rsid w:val="00E941CE"/>
    <w:rsid w:val="00E94B2B"/>
    <w:rsid w:val="00E95421"/>
    <w:rsid w:val="00E95662"/>
    <w:rsid w:val="00E957A3"/>
    <w:rsid w:val="00E96633"/>
    <w:rsid w:val="00E9672E"/>
    <w:rsid w:val="00E967CE"/>
    <w:rsid w:val="00E96877"/>
    <w:rsid w:val="00E96F65"/>
    <w:rsid w:val="00E97616"/>
    <w:rsid w:val="00E97851"/>
    <w:rsid w:val="00E97B91"/>
    <w:rsid w:val="00E97E5F"/>
    <w:rsid w:val="00EA076A"/>
    <w:rsid w:val="00EA0776"/>
    <w:rsid w:val="00EA0BED"/>
    <w:rsid w:val="00EA0FF7"/>
    <w:rsid w:val="00EA12E8"/>
    <w:rsid w:val="00EA14CF"/>
    <w:rsid w:val="00EA1CF0"/>
    <w:rsid w:val="00EA1F98"/>
    <w:rsid w:val="00EA2296"/>
    <w:rsid w:val="00EA2A3B"/>
    <w:rsid w:val="00EA3086"/>
    <w:rsid w:val="00EA39B6"/>
    <w:rsid w:val="00EA3CA8"/>
    <w:rsid w:val="00EA3F9B"/>
    <w:rsid w:val="00EA4066"/>
    <w:rsid w:val="00EA4408"/>
    <w:rsid w:val="00EA4902"/>
    <w:rsid w:val="00EA4F21"/>
    <w:rsid w:val="00EA501E"/>
    <w:rsid w:val="00EA505F"/>
    <w:rsid w:val="00EA55C4"/>
    <w:rsid w:val="00EA55CD"/>
    <w:rsid w:val="00EA573D"/>
    <w:rsid w:val="00EA5F34"/>
    <w:rsid w:val="00EA7145"/>
    <w:rsid w:val="00EA72E3"/>
    <w:rsid w:val="00EA7D08"/>
    <w:rsid w:val="00EB0098"/>
    <w:rsid w:val="00EB07C9"/>
    <w:rsid w:val="00EB0A4D"/>
    <w:rsid w:val="00EB11AC"/>
    <w:rsid w:val="00EB1A5E"/>
    <w:rsid w:val="00EB2B63"/>
    <w:rsid w:val="00EB2FFB"/>
    <w:rsid w:val="00EB3351"/>
    <w:rsid w:val="00EB42E1"/>
    <w:rsid w:val="00EB43D6"/>
    <w:rsid w:val="00EB4D74"/>
    <w:rsid w:val="00EB5537"/>
    <w:rsid w:val="00EB5E65"/>
    <w:rsid w:val="00EB6257"/>
    <w:rsid w:val="00EB6A16"/>
    <w:rsid w:val="00EB735D"/>
    <w:rsid w:val="00EC0686"/>
    <w:rsid w:val="00EC119D"/>
    <w:rsid w:val="00EC1421"/>
    <w:rsid w:val="00EC196D"/>
    <w:rsid w:val="00EC1A94"/>
    <w:rsid w:val="00EC1B07"/>
    <w:rsid w:val="00EC2446"/>
    <w:rsid w:val="00EC2535"/>
    <w:rsid w:val="00EC2AB7"/>
    <w:rsid w:val="00EC3847"/>
    <w:rsid w:val="00EC3D09"/>
    <w:rsid w:val="00EC4017"/>
    <w:rsid w:val="00EC5AFD"/>
    <w:rsid w:val="00EC613E"/>
    <w:rsid w:val="00EC6B6B"/>
    <w:rsid w:val="00EC7101"/>
    <w:rsid w:val="00EC7996"/>
    <w:rsid w:val="00EC7DA1"/>
    <w:rsid w:val="00ED061C"/>
    <w:rsid w:val="00ED1063"/>
    <w:rsid w:val="00ED13A5"/>
    <w:rsid w:val="00ED13A6"/>
    <w:rsid w:val="00ED163D"/>
    <w:rsid w:val="00ED219A"/>
    <w:rsid w:val="00ED225F"/>
    <w:rsid w:val="00ED2939"/>
    <w:rsid w:val="00ED3E56"/>
    <w:rsid w:val="00ED4B6E"/>
    <w:rsid w:val="00ED53ED"/>
    <w:rsid w:val="00ED553C"/>
    <w:rsid w:val="00ED5599"/>
    <w:rsid w:val="00ED6977"/>
    <w:rsid w:val="00ED6A51"/>
    <w:rsid w:val="00ED6FFB"/>
    <w:rsid w:val="00ED7B81"/>
    <w:rsid w:val="00ED7B9B"/>
    <w:rsid w:val="00ED7EED"/>
    <w:rsid w:val="00EE0121"/>
    <w:rsid w:val="00EE039A"/>
    <w:rsid w:val="00EE07C3"/>
    <w:rsid w:val="00EE15CE"/>
    <w:rsid w:val="00EE1B3A"/>
    <w:rsid w:val="00EE1B65"/>
    <w:rsid w:val="00EE2122"/>
    <w:rsid w:val="00EE2158"/>
    <w:rsid w:val="00EE25A2"/>
    <w:rsid w:val="00EE2A83"/>
    <w:rsid w:val="00EE3130"/>
    <w:rsid w:val="00EE3807"/>
    <w:rsid w:val="00EE3E21"/>
    <w:rsid w:val="00EE3FCD"/>
    <w:rsid w:val="00EE4433"/>
    <w:rsid w:val="00EE5117"/>
    <w:rsid w:val="00EE523A"/>
    <w:rsid w:val="00EE657C"/>
    <w:rsid w:val="00EE68C7"/>
    <w:rsid w:val="00EE7455"/>
    <w:rsid w:val="00EE79F2"/>
    <w:rsid w:val="00EE7AA8"/>
    <w:rsid w:val="00EF03B4"/>
    <w:rsid w:val="00EF042C"/>
    <w:rsid w:val="00EF1028"/>
    <w:rsid w:val="00EF12CA"/>
    <w:rsid w:val="00EF242E"/>
    <w:rsid w:val="00EF2898"/>
    <w:rsid w:val="00EF346D"/>
    <w:rsid w:val="00EF3665"/>
    <w:rsid w:val="00EF4014"/>
    <w:rsid w:val="00EF4AFB"/>
    <w:rsid w:val="00EF545C"/>
    <w:rsid w:val="00EF56F2"/>
    <w:rsid w:val="00EF57B7"/>
    <w:rsid w:val="00EF59FA"/>
    <w:rsid w:val="00EF5E8C"/>
    <w:rsid w:val="00EF670A"/>
    <w:rsid w:val="00EF67EB"/>
    <w:rsid w:val="00EF6CB6"/>
    <w:rsid w:val="00EF6D8F"/>
    <w:rsid w:val="00EF6E6F"/>
    <w:rsid w:val="00EF7097"/>
    <w:rsid w:val="00EF7EBC"/>
    <w:rsid w:val="00F009A7"/>
    <w:rsid w:val="00F01182"/>
    <w:rsid w:val="00F01EC2"/>
    <w:rsid w:val="00F03626"/>
    <w:rsid w:val="00F04710"/>
    <w:rsid w:val="00F052CB"/>
    <w:rsid w:val="00F05774"/>
    <w:rsid w:val="00F06308"/>
    <w:rsid w:val="00F06401"/>
    <w:rsid w:val="00F0648D"/>
    <w:rsid w:val="00F06BAB"/>
    <w:rsid w:val="00F06EF9"/>
    <w:rsid w:val="00F07434"/>
    <w:rsid w:val="00F07B87"/>
    <w:rsid w:val="00F07DD2"/>
    <w:rsid w:val="00F10C39"/>
    <w:rsid w:val="00F11191"/>
    <w:rsid w:val="00F114D3"/>
    <w:rsid w:val="00F119B8"/>
    <w:rsid w:val="00F11DA7"/>
    <w:rsid w:val="00F126F4"/>
    <w:rsid w:val="00F12D8E"/>
    <w:rsid w:val="00F13147"/>
    <w:rsid w:val="00F1323F"/>
    <w:rsid w:val="00F1378A"/>
    <w:rsid w:val="00F13796"/>
    <w:rsid w:val="00F13C41"/>
    <w:rsid w:val="00F140D3"/>
    <w:rsid w:val="00F142CD"/>
    <w:rsid w:val="00F14460"/>
    <w:rsid w:val="00F14761"/>
    <w:rsid w:val="00F14C6E"/>
    <w:rsid w:val="00F14CD6"/>
    <w:rsid w:val="00F14E1F"/>
    <w:rsid w:val="00F15331"/>
    <w:rsid w:val="00F15A2A"/>
    <w:rsid w:val="00F15CA7"/>
    <w:rsid w:val="00F16AF5"/>
    <w:rsid w:val="00F16B7E"/>
    <w:rsid w:val="00F16D16"/>
    <w:rsid w:val="00F16ECD"/>
    <w:rsid w:val="00F176BA"/>
    <w:rsid w:val="00F177D7"/>
    <w:rsid w:val="00F17D4C"/>
    <w:rsid w:val="00F20E5D"/>
    <w:rsid w:val="00F2110D"/>
    <w:rsid w:val="00F21B1F"/>
    <w:rsid w:val="00F22BE8"/>
    <w:rsid w:val="00F230CF"/>
    <w:rsid w:val="00F23135"/>
    <w:rsid w:val="00F2340F"/>
    <w:rsid w:val="00F240D7"/>
    <w:rsid w:val="00F245FC"/>
    <w:rsid w:val="00F247E8"/>
    <w:rsid w:val="00F2629F"/>
    <w:rsid w:val="00F26B00"/>
    <w:rsid w:val="00F26D97"/>
    <w:rsid w:val="00F26DFF"/>
    <w:rsid w:val="00F2721B"/>
    <w:rsid w:val="00F2776F"/>
    <w:rsid w:val="00F27EA4"/>
    <w:rsid w:val="00F303E2"/>
    <w:rsid w:val="00F30A82"/>
    <w:rsid w:val="00F30D18"/>
    <w:rsid w:val="00F30D35"/>
    <w:rsid w:val="00F30EDF"/>
    <w:rsid w:val="00F312FB"/>
    <w:rsid w:val="00F31404"/>
    <w:rsid w:val="00F3144B"/>
    <w:rsid w:val="00F31B3F"/>
    <w:rsid w:val="00F31BB2"/>
    <w:rsid w:val="00F31D3C"/>
    <w:rsid w:val="00F3202A"/>
    <w:rsid w:val="00F32235"/>
    <w:rsid w:val="00F323F6"/>
    <w:rsid w:val="00F32B37"/>
    <w:rsid w:val="00F32B39"/>
    <w:rsid w:val="00F34014"/>
    <w:rsid w:val="00F34759"/>
    <w:rsid w:val="00F347B6"/>
    <w:rsid w:val="00F34A55"/>
    <w:rsid w:val="00F35802"/>
    <w:rsid w:val="00F35AAB"/>
    <w:rsid w:val="00F35C14"/>
    <w:rsid w:val="00F36256"/>
    <w:rsid w:val="00F3630B"/>
    <w:rsid w:val="00F36951"/>
    <w:rsid w:val="00F36B04"/>
    <w:rsid w:val="00F36D8A"/>
    <w:rsid w:val="00F378DB"/>
    <w:rsid w:val="00F37BA4"/>
    <w:rsid w:val="00F37F25"/>
    <w:rsid w:val="00F4000B"/>
    <w:rsid w:val="00F4029F"/>
    <w:rsid w:val="00F407D5"/>
    <w:rsid w:val="00F40B82"/>
    <w:rsid w:val="00F40BD4"/>
    <w:rsid w:val="00F410DC"/>
    <w:rsid w:val="00F413A6"/>
    <w:rsid w:val="00F414F1"/>
    <w:rsid w:val="00F421CC"/>
    <w:rsid w:val="00F428DB"/>
    <w:rsid w:val="00F428E3"/>
    <w:rsid w:val="00F42972"/>
    <w:rsid w:val="00F42A55"/>
    <w:rsid w:val="00F42F41"/>
    <w:rsid w:val="00F4320B"/>
    <w:rsid w:val="00F4329E"/>
    <w:rsid w:val="00F4381C"/>
    <w:rsid w:val="00F44012"/>
    <w:rsid w:val="00F440A9"/>
    <w:rsid w:val="00F44119"/>
    <w:rsid w:val="00F444B5"/>
    <w:rsid w:val="00F44596"/>
    <w:rsid w:val="00F45FB2"/>
    <w:rsid w:val="00F46579"/>
    <w:rsid w:val="00F466BD"/>
    <w:rsid w:val="00F467C2"/>
    <w:rsid w:val="00F46A33"/>
    <w:rsid w:val="00F47417"/>
    <w:rsid w:val="00F4778A"/>
    <w:rsid w:val="00F50921"/>
    <w:rsid w:val="00F51BE4"/>
    <w:rsid w:val="00F51C37"/>
    <w:rsid w:val="00F5238F"/>
    <w:rsid w:val="00F523DD"/>
    <w:rsid w:val="00F5313C"/>
    <w:rsid w:val="00F53C5E"/>
    <w:rsid w:val="00F547EC"/>
    <w:rsid w:val="00F54AE0"/>
    <w:rsid w:val="00F54FA2"/>
    <w:rsid w:val="00F55A1C"/>
    <w:rsid w:val="00F55F8F"/>
    <w:rsid w:val="00F56F45"/>
    <w:rsid w:val="00F56F66"/>
    <w:rsid w:val="00F56FE5"/>
    <w:rsid w:val="00F56FF7"/>
    <w:rsid w:val="00F5708D"/>
    <w:rsid w:val="00F57809"/>
    <w:rsid w:val="00F579F5"/>
    <w:rsid w:val="00F57D84"/>
    <w:rsid w:val="00F61773"/>
    <w:rsid w:val="00F6202B"/>
    <w:rsid w:val="00F62AF3"/>
    <w:rsid w:val="00F62B54"/>
    <w:rsid w:val="00F633C2"/>
    <w:rsid w:val="00F63C93"/>
    <w:rsid w:val="00F63D3D"/>
    <w:rsid w:val="00F63E42"/>
    <w:rsid w:val="00F64ACD"/>
    <w:rsid w:val="00F64E70"/>
    <w:rsid w:val="00F64EBF"/>
    <w:rsid w:val="00F65270"/>
    <w:rsid w:val="00F65973"/>
    <w:rsid w:val="00F65A5D"/>
    <w:rsid w:val="00F65C06"/>
    <w:rsid w:val="00F66B28"/>
    <w:rsid w:val="00F670B9"/>
    <w:rsid w:val="00F67230"/>
    <w:rsid w:val="00F6777C"/>
    <w:rsid w:val="00F7014B"/>
    <w:rsid w:val="00F702B8"/>
    <w:rsid w:val="00F70729"/>
    <w:rsid w:val="00F70919"/>
    <w:rsid w:val="00F709D4"/>
    <w:rsid w:val="00F70C7F"/>
    <w:rsid w:val="00F721B7"/>
    <w:rsid w:val="00F72333"/>
    <w:rsid w:val="00F72574"/>
    <w:rsid w:val="00F72802"/>
    <w:rsid w:val="00F72E08"/>
    <w:rsid w:val="00F74037"/>
    <w:rsid w:val="00F74C8D"/>
    <w:rsid w:val="00F7587D"/>
    <w:rsid w:val="00F75CEE"/>
    <w:rsid w:val="00F75E94"/>
    <w:rsid w:val="00F7606E"/>
    <w:rsid w:val="00F76132"/>
    <w:rsid w:val="00F763D2"/>
    <w:rsid w:val="00F76F7B"/>
    <w:rsid w:val="00F76FDE"/>
    <w:rsid w:val="00F7700E"/>
    <w:rsid w:val="00F77157"/>
    <w:rsid w:val="00F774B3"/>
    <w:rsid w:val="00F77D8E"/>
    <w:rsid w:val="00F80286"/>
    <w:rsid w:val="00F80ED3"/>
    <w:rsid w:val="00F81523"/>
    <w:rsid w:val="00F815E9"/>
    <w:rsid w:val="00F8185B"/>
    <w:rsid w:val="00F81B06"/>
    <w:rsid w:val="00F81E55"/>
    <w:rsid w:val="00F82FB1"/>
    <w:rsid w:val="00F8335F"/>
    <w:rsid w:val="00F83773"/>
    <w:rsid w:val="00F83780"/>
    <w:rsid w:val="00F83E61"/>
    <w:rsid w:val="00F844A8"/>
    <w:rsid w:val="00F84DE9"/>
    <w:rsid w:val="00F85BAF"/>
    <w:rsid w:val="00F85F8B"/>
    <w:rsid w:val="00F865FD"/>
    <w:rsid w:val="00F86737"/>
    <w:rsid w:val="00F8680F"/>
    <w:rsid w:val="00F86830"/>
    <w:rsid w:val="00F86956"/>
    <w:rsid w:val="00F86C01"/>
    <w:rsid w:val="00F87148"/>
    <w:rsid w:val="00F871B1"/>
    <w:rsid w:val="00F90746"/>
    <w:rsid w:val="00F92093"/>
    <w:rsid w:val="00F9228C"/>
    <w:rsid w:val="00F926A2"/>
    <w:rsid w:val="00F929BB"/>
    <w:rsid w:val="00F93088"/>
    <w:rsid w:val="00F9366F"/>
    <w:rsid w:val="00F937C5"/>
    <w:rsid w:val="00F938AD"/>
    <w:rsid w:val="00F93942"/>
    <w:rsid w:val="00F93A42"/>
    <w:rsid w:val="00F94FAF"/>
    <w:rsid w:val="00F95681"/>
    <w:rsid w:val="00F95CFA"/>
    <w:rsid w:val="00F95F1F"/>
    <w:rsid w:val="00F96091"/>
    <w:rsid w:val="00F961AA"/>
    <w:rsid w:val="00F9620C"/>
    <w:rsid w:val="00F96E9B"/>
    <w:rsid w:val="00F9702F"/>
    <w:rsid w:val="00F970EF"/>
    <w:rsid w:val="00F97747"/>
    <w:rsid w:val="00F97FAE"/>
    <w:rsid w:val="00FA0DDF"/>
    <w:rsid w:val="00FA11A4"/>
    <w:rsid w:val="00FA1246"/>
    <w:rsid w:val="00FA1938"/>
    <w:rsid w:val="00FA1BE4"/>
    <w:rsid w:val="00FA23E4"/>
    <w:rsid w:val="00FA248E"/>
    <w:rsid w:val="00FA26C8"/>
    <w:rsid w:val="00FA2720"/>
    <w:rsid w:val="00FA2ABD"/>
    <w:rsid w:val="00FA2FC2"/>
    <w:rsid w:val="00FA353A"/>
    <w:rsid w:val="00FA3EBD"/>
    <w:rsid w:val="00FA4990"/>
    <w:rsid w:val="00FA51CF"/>
    <w:rsid w:val="00FA73EE"/>
    <w:rsid w:val="00FA785C"/>
    <w:rsid w:val="00FA788C"/>
    <w:rsid w:val="00FA7930"/>
    <w:rsid w:val="00FB076B"/>
    <w:rsid w:val="00FB07F9"/>
    <w:rsid w:val="00FB0918"/>
    <w:rsid w:val="00FB124C"/>
    <w:rsid w:val="00FB1D06"/>
    <w:rsid w:val="00FB1E02"/>
    <w:rsid w:val="00FB276D"/>
    <w:rsid w:val="00FB2832"/>
    <w:rsid w:val="00FB2E9F"/>
    <w:rsid w:val="00FB2EFB"/>
    <w:rsid w:val="00FB2F9A"/>
    <w:rsid w:val="00FB3873"/>
    <w:rsid w:val="00FB398D"/>
    <w:rsid w:val="00FB3AC3"/>
    <w:rsid w:val="00FB3E81"/>
    <w:rsid w:val="00FB4290"/>
    <w:rsid w:val="00FB4FAD"/>
    <w:rsid w:val="00FB517B"/>
    <w:rsid w:val="00FB5A28"/>
    <w:rsid w:val="00FB5C58"/>
    <w:rsid w:val="00FB5F88"/>
    <w:rsid w:val="00FB6BBF"/>
    <w:rsid w:val="00FB761F"/>
    <w:rsid w:val="00FB77C7"/>
    <w:rsid w:val="00FB7829"/>
    <w:rsid w:val="00FC0A35"/>
    <w:rsid w:val="00FC14FB"/>
    <w:rsid w:val="00FC1AAB"/>
    <w:rsid w:val="00FC23D3"/>
    <w:rsid w:val="00FC2BD3"/>
    <w:rsid w:val="00FC3119"/>
    <w:rsid w:val="00FC3866"/>
    <w:rsid w:val="00FC4C3D"/>
    <w:rsid w:val="00FC50DC"/>
    <w:rsid w:val="00FC60E9"/>
    <w:rsid w:val="00FC649B"/>
    <w:rsid w:val="00FC6576"/>
    <w:rsid w:val="00FD0111"/>
    <w:rsid w:val="00FD02E3"/>
    <w:rsid w:val="00FD1112"/>
    <w:rsid w:val="00FD1231"/>
    <w:rsid w:val="00FD15BD"/>
    <w:rsid w:val="00FD15E8"/>
    <w:rsid w:val="00FD1907"/>
    <w:rsid w:val="00FD20C7"/>
    <w:rsid w:val="00FD2114"/>
    <w:rsid w:val="00FD24AC"/>
    <w:rsid w:val="00FD29E8"/>
    <w:rsid w:val="00FD2C64"/>
    <w:rsid w:val="00FD31A9"/>
    <w:rsid w:val="00FD3E99"/>
    <w:rsid w:val="00FD3F9C"/>
    <w:rsid w:val="00FD4263"/>
    <w:rsid w:val="00FD48D4"/>
    <w:rsid w:val="00FD4A2A"/>
    <w:rsid w:val="00FD4C4F"/>
    <w:rsid w:val="00FD4CF5"/>
    <w:rsid w:val="00FD4D24"/>
    <w:rsid w:val="00FD4DB0"/>
    <w:rsid w:val="00FD4FEC"/>
    <w:rsid w:val="00FD5215"/>
    <w:rsid w:val="00FD54E6"/>
    <w:rsid w:val="00FD5D50"/>
    <w:rsid w:val="00FD61C7"/>
    <w:rsid w:val="00FD6DFE"/>
    <w:rsid w:val="00FD77B5"/>
    <w:rsid w:val="00FD7C7B"/>
    <w:rsid w:val="00FE0166"/>
    <w:rsid w:val="00FE0D43"/>
    <w:rsid w:val="00FE0FDE"/>
    <w:rsid w:val="00FE197C"/>
    <w:rsid w:val="00FE1AB9"/>
    <w:rsid w:val="00FE245B"/>
    <w:rsid w:val="00FE2D06"/>
    <w:rsid w:val="00FE360E"/>
    <w:rsid w:val="00FE36AB"/>
    <w:rsid w:val="00FE38FD"/>
    <w:rsid w:val="00FE3EE2"/>
    <w:rsid w:val="00FE44DD"/>
    <w:rsid w:val="00FE4720"/>
    <w:rsid w:val="00FE4E65"/>
    <w:rsid w:val="00FE4F5A"/>
    <w:rsid w:val="00FE5017"/>
    <w:rsid w:val="00FE550E"/>
    <w:rsid w:val="00FE59D8"/>
    <w:rsid w:val="00FE5A91"/>
    <w:rsid w:val="00FE6649"/>
    <w:rsid w:val="00FE6E6F"/>
    <w:rsid w:val="00FE6F46"/>
    <w:rsid w:val="00FE7161"/>
    <w:rsid w:val="00FE7797"/>
    <w:rsid w:val="00FE789A"/>
    <w:rsid w:val="00FE7EB6"/>
    <w:rsid w:val="00FF03CB"/>
    <w:rsid w:val="00FF05C0"/>
    <w:rsid w:val="00FF0F8E"/>
    <w:rsid w:val="00FF10A4"/>
    <w:rsid w:val="00FF1A13"/>
    <w:rsid w:val="00FF2509"/>
    <w:rsid w:val="00FF2E2D"/>
    <w:rsid w:val="00FF32C3"/>
    <w:rsid w:val="00FF445F"/>
    <w:rsid w:val="00FF4571"/>
    <w:rsid w:val="00FF4615"/>
    <w:rsid w:val="00FF4AA1"/>
    <w:rsid w:val="00FF56CE"/>
    <w:rsid w:val="00FF5B39"/>
    <w:rsid w:val="00FF5FD3"/>
    <w:rsid w:val="00FF6138"/>
    <w:rsid w:val="00FF785E"/>
    <w:rsid w:val="00FF789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509F7"/>
  <w15:docId w15:val="{7F3E6977-E272-4A88-901A-245965A4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CFA"/>
    <w:pPr>
      <w:spacing w:line="360" w:lineRule="auto"/>
      <w:jc w:val="both"/>
    </w:pPr>
    <w:rPr>
      <w:rFonts w:eastAsia="Times New Roman"/>
      <w:sz w:val="24"/>
      <w:szCs w:val="24"/>
    </w:rPr>
  </w:style>
  <w:style w:type="paragraph" w:styleId="Ttulo1">
    <w:name w:val="heading 1"/>
    <w:basedOn w:val="Ttulo2"/>
    <w:next w:val="Normal"/>
    <w:link w:val="Ttulo1Char"/>
    <w:autoRedefine/>
    <w:uiPriority w:val="9"/>
    <w:qFormat/>
    <w:rsid w:val="000B4E9D"/>
    <w:pPr>
      <w:tabs>
        <w:tab w:val="clear" w:pos="4253"/>
        <w:tab w:val="left" w:pos="0"/>
      </w:tabs>
      <w:jc w:val="center"/>
      <w:outlineLvl w:val="0"/>
    </w:pPr>
    <w:rPr>
      <w:rFonts w:eastAsia="Calibri"/>
      <w:b/>
      <w:i w:val="0"/>
      <w:sz w:val="28"/>
      <w:lang w:eastAsia="en-US"/>
    </w:rPr>
  </w:style>
  <w:style w:type="paragraph" w:styleId="Ttulo2">
    <w:name w:val="heading 2"/>
    <w:basedOn w:val="Normal"/>
    <w:next w:val="Normal"/>
    <w:link w:val="Ttulo2Char"/>
    <w:autoRedefine/>
    <w:uiPriority w:val="9"/>
    <w:unhideWhenUsed/>
    <w:qFormat/>
    <w:rsid w:val="000B4E9D"/>
    <w:pPr>
      <w:tabs>
        <w:tab w:val="left" w:pos="4253"/>
      </w:tabs>
      <w:spacing w:line="240" w:lineRule="auto"/>
      <w:jc w:val="right"/>
      <w:outlineLvl w:val="1"/>
    </w:pPr>
    <w:rPr>
      <w:bCs/>
      <w:i/>
    </w:rPr>
  </w:style>
  <w:style w:type="paragraph" w:styleId="Ttulo3">
    <w:name w:val="heading 3"/>
    <w:basedOn w:val="Normal"/>
    <w:next w:val="Normal"/>
    <w:link w:val="Ttulo3Char"/>
    <w:autoRedefine/>
    <w:unhideWhenUsed/>
    <w:qFormat/>
    <w:rsid w:val="00412B6B"/>
    <w:pPr>
      <w:spacing w:before="240" w:after="360"/>
      <w:outlineLvl w:val="2"/>
    </w:pPr>
    <w:rPr>
      <w:b/>
    </w:rPr>
  </w:style>
  <w:style w:type="paragraph" w:styleId="Ttulo4">
    <w:name w:val="heading 4"/>
    <w:basedOn w:val="Ttulo3"/>
    <w:next w:val="Normal"/>
    <w:link w:val="Ttulo4Char"/>
    <w:autoRedefine/>
    <w:uiPriority w:val="9"/>
    <w:unhideWhenUsed/>
    <w:qFormat/>
    <w:rsid w:val="00820F7F"/>
    <w:pPr>
      <w:tabs>
        <w:tab w:val="left" w:pos="993"/>
      </w:tabs>
      <w:outlineLvl w:val="3"/>
    </w:pPr>
    <w:rPr>
      <w:b w:val="0"/>
      <w:i/>
    </w:rPr>
  </w:style>
  <w:style w:type="paragraph" w:styleId="Ttulo5">
    <w:name w:val="heading 5"/>
    <w:basedOn w:val="Normal"/>
    <w:next w:val="Normal"/>
    <w:link w:val="Ttulo5Char"/>
    <w:uiPriority w:val="9"/>
    <w:unhideWhenUsed/>
    <w:qFormat/>
    <w:rsid w:val="003E47ED"/>
    <w:pPr>
      <w:keepNext/>
      <w:keepLines/>
      <w:numPr>
        <w:ilvl w:val="4"/>
        <w:numId w:val="2"/>
      </w:numPr>
      <w:spacing w:before="200"/>
      <w:outlineLvl w:val="4"/>
    </w:pPr>
    <w:rPr>
      <w:rFonts w:ascii="Arial" w:hAnsi="Arial"/>
      <w:sz w:val="22"/>
    </w:rPr>
  </w:style>
  <w:style w:type="paragraph" w:styleId="Ttulo6">
    <w:name w:val="heading 6"/>
    <w:basedOn w:val="Normal"/>
    <w:next w:val="Normal"/>
    <w:link w:val="Ttulo6Char"/>
    <w:unhideWhenUsed/>
    <w:rsid w:val="006C7F14"/>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har"/>
    <w:uiPriority w:val="9"/>
    <w:semiHidden/>
    <w:unhideWhenUsed/>
    <w:rsid w:val="006C7F14"/>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har"/>
    <w:uiPriority w:val="9"/>
    <w:semiHidden/>
    <w:unhideWhenUsed/>
    <w:qFormat/>
    <w:rsid w:val="006C7F14"/>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har"/>
    <w:uiPriority w:val="9"/>
    <w:semiHidden/>
    <w:unhideWhenUsed/>
    <w:qFormat/>
    <w:rsid w:val="006C7F14"/>
    <w:pPr>
      <w:keepNext/>
      <w:keepLines/>
      <w:numPr>
        <w:ilvl w:val="8"/>
        <w:numId w:val="2"/>
      </w:numPr>
      <w:spacing w:before="200"/>
      <w:outlineLvl w:val="8"/>
    </w:pPr>
    <w:rPr>
      <w:rFonts w:ascii="Cambria"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702DB"/>
    <w:pPr>
      <w:ind w:left="720"/>
      <w:contextualSpacing/>
    </w:pPr>
  </w:style>
  <w:style w:type="character" w:customStyle="1" w:styleId="Ttulo1Char">
    <w:name w:val="Título 1 Char"/>
    <w:link w:val="Ttulo1"/>
    <w:uiPriority w:val="9"/>
    <w:rsid w:val="000B4E9D"/>
    <w:rPr>
      <w:b/>
      <w:bCs/>
      <w:sz w:val="28"/>
      <w:szCs w:val="24"/>
      <w:lang w:eastAsia="en-US"/>
    </w:rPr>
  </w:style>
  <w:style w:type="character" w:customStyle="1" w:styleId="Ttulo2Char">
    <w:name w:val="Título 2 Char"/>
    <w:link w:val="Ttulo2"/>
    <w:uiPriority w:val="9"/>
    <w:rsid w:val="000B4E9D"/>
    <w:rPr>
      <w:rFonts w:eastAsia="Times New Roman"/>
      <w:bCs/>
      <w:i/>
      <w:sz w:val="24"/>
      <w:szCs w:val="24"/>
    </w:rPr>
  </w:style>
  <w:style w:type="character" w:customStyle="1" w:styleId="Ttulo3Char">
    <w:name w:val="Título 3 Char"/>
    <w:link w:val="Ttulo3"/>
    <w:rsid w:val="00412B6B"/>
    <w:rPr>
      <w:b/>
      <w:sz w:val="24"/>
      <w:szCs w:val="24"/>
      <w:lang w:eastAsia="en-US"/>
    </w:rPr>
  </w:style>
  <w:style w:type="character" w:customStyle="1" w:styleId="Ttulo4Char">
    <w:name w:val="Título 4 Char"/>
    <w:link w:val="Ttulo4"/>
    <w:uiPriority w:val="9"/>
    <w:rsid w:val="00820F7F"/>
    <w:rPr>
      <w:bCs/>
      <w:i/>
      <w:sz w:val="24"/>
      <w:szCs w:val="24"/>
      <w:lang w:eastAsia="en-US"/>
    </w:rPr>
  </w:style>
  <w:style w:type="character" w:customStyle="1" w:styleId="Ttulo5Char">
    <w:name w:val="Título 5 Char"/>
    <w:link w:val="Ttulo5"/>
    <w:uiPriority w:val="9"/>
    <w:rsid w:val="003E47ED"/>
    <w:rPr>
      <w:rFonts w:ascii="Arial" w:eastAsia="Times New Roman" w:hAnsi="Arial"/>
      <w:sz w:val="22"/>
      <w:szCs w:val="24"/>
      <w:lang w:eastAsia="en-US"/>
    </w:rPr>
  </w:style>
  <w:style w:type="character" w:customStyle="1" w:styleId="Ttulo6Char">
    <w:name w:val="Título 6 Char"/>
    <w:link w:val="Ttulo6"/>
    <w:uiPriority w:val="9"/>
    <w:rsid w:val="006C7F14"/>
    <w:rPr>
      <w:rFonts w:ascii="Cambria" w:eastAsia="Times New Roman" w:hAnsi="Cambria"/>
      <w:i/>
      <w:iCs/>
      <w:color w:val="243F60"/>
      <w:sz w:val="24"/>
      <w:szCs w:val="24"/>
      <w:lang w:eastAsia="en-US"/>
    </w:rPr>
  </w:style>
  <w:style w:type="character" w:customStyle="1" w:styleId="Ttulo7Char">
    <w:name w:val="Título 7 Char"/>
    <w:link w:val="Ttulo7"/>
    <w:uiPriority w:val="9"/>
    <w:semiHidden/>
    <w:rsid w:val="006C7F14"/>
    <w:rPr>
      <w:rFonts w:ascii="Cambria" w:eastAsia="Times New Roman" w:hAnsi="Cambria"/>
      <w:i/>
      <w:iCs/>
      <w:color w:val="404040"/>
      <w:sz w:val="24"/>
      <w:szCs w:val="24"/>
      <w:lang w:eastAsia="en-US"/>
    </w:rPr>
  </w:style>
  <w:style w:type="character" w:customStyle="1" w:styleId="Ttulo8Char">
    <w:name w:val="Título 8 Char"/>
    <w:link w:val="Ttulo8"/>
    <w:uiPriority w:val="9"/>
    <w:semiHidden/>
    <w:rsid w:val="006C7F14"/>
    <w:rPr>
      <w:rFonts w:ascii="Cambria" w:eastAsia="Times New Roman" w:hAnsi="Cambria"/>
      <w:color w:val="404040"/>
      <w:lang w:eastAsia="en-US"/>
    </w:rPr>
  </w:style>
  <w:style w:type="character" w:customStyle="1" w:styleId="Ttulo9Char">
    <w:name w:val="Título 9 Char"/>
    <w:link w:val="Ttulo9"/>
    <w:uiPriority w:val="9"/>
    <w:semiHidden/>
    <w:rsid w:val="006C7F14"/>
    <w:rPr>
      <w:rFonts w:ascii="Cambria" w:eastAsia="Times New Roman" w:hAnsi="Cambria"/>
      <w:i/>
      <w:iCs/>
      <w:color w:val="404040"/>
      <w:lang w:eastAsia="en-US"/>
    </w:rPr>
  </w:style>
  <w:style w:type="character" w:customStyle="1" w:styleId="longtext">
    <w:name w:val="long_text"/>
    <w:basedOn w:val="Fontepargpadro"/>
    <w:rsid w:val="00622F1F"/>
  </w:style>
  <w:style w:type="paragraph" w:customStyle="1" w:styleId="Default">
    <w:name w:val="Default"/>
    <w:rsid w:val="00F9366F"/>
    <w:pPr>
      <w:autoSpaceDE w:val="0"/>
      <w:autoSpaceDN w:val="0"/>
      <w:adjustRightInd w:val="0"/>
    </w:pPr>
    <w:rPr>
      <w:color w:val="000000"/>
      <w:sz w:val="24"/>
      <w:szCs w:val="24"/>
      <w:lang w:eastAsia="en-US"/>
    </w:rPr>
  </w:style>
  <w:style w:type="table" w:styleId="Tabelacomgrade">
    <w:name w:val="Table Grid"/>
    <w:basedOn w:val="Tabelanormal"/>
    <w:uiPriority w:val="59"/>
    <w:rsid w:val="00CF59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link w:val="LegendaChar"/>
    <w:uiPriority w:val="35"/>
    <w:unhideWhenUsed/>
    <w:qFormat/>
    <w:rsid w:val="00433249"/>
    <w:pPr>
      <w:spacing w:before="100" w:beforeAutospacing="1" w:line="240" w:lineRule="auto"/>
      <w:jc w:val="center"/>
    </w:pPr>
    <w:rPr>
      <w:bCs/>
      <w:szCs w:val="18"/>
    </w:rPr>
  </w:style>
  <w:style w:type="paragraph" w:customStyle="1" w:styleId="Legendas">
    <w:name w:val="Legendas"/>
    <w:basedOn w:val="Legenda"/>
    <w:link w:val="LegendasChar"/>
    <w:rsid w:val="00433249"/>
  </w:style>
  <w:style w:type="paragraph" w:styleId="Textodebalo">
    <w:name w:val="Balloon Text"/>
    <w:basedOn w:val="Normal"/>
    <w:link w:val="TextodebaloChar"/>
    <w:uiPriority w:val="99"/>
    <w:semiHidden/>
    <w:unhideWhenUsed/>
    <w:rsid w:val="00FF56CE"/>
    <w:pPr>
      <w:spacing w:line="240" w:lineRule="auto"/>
    </w:pPr>
    <w:rPr>
      <w:rFonts w:ascii="Tahoma" w:hAnsi="Tahoma" w:cs="Tahoma"/>
      <w:sz w:val="16"/>
      <w:szCs w:val="16"/>
    </w:rPr>
  </w:style>
  <w:style w:type="character" w:customStyle="1" w:styleId="LegendaChar">
    <w:name w:val="Legenda Char"/>
    <w:link w:val="Legenda"/>
    <w:uiPriority w:val="35"/>
    <w:rsid w:val="00433249"/>
    <w:rPr>
      <w:bCs/>
      <w:sz w:val="24"/>
      <w:szCs w:val="18"/>
      <w:lang w:eastAsia="en-US"/>
    </w:rPr>
  </w:style>
  <w:style w:type="character" w:customStyle="1" w:styleId="LegendasChar">
    <w:name w:val="Legendas Char"/>
    <w:link w:val="Legendas"/>
    <w:rsid w:val="00433249"/>
    <w:rPr>
      <w:bCs/>
      <w:sz w:val="24"/>
      <w:szCs w:val="18"/>
      <w:lang w:eastAsia="en-US"/>
    </w:rPr>
  </w:style>
  <w:style w:type="character" w:customStyle="1" w:styleId="TextodebaloChar">
    <w:name w:val="Texto de balão Char"/>
    <w:link w:val="Textodebalo"/>
    <w:uiPriority w:val="99"/>
    <w:semiHidden/>
    <w:rsid w:val="00FF56CE"/>
    <w:rPr>
      <w:rFonts w:ascii="Tahoma" w:hAnsi="Tahoma" w:cs="Tahoma"/>
      <w:sz w:val="16"/>
      <w:szCs w:val="16"/>
    </w:rPr>
  </w:style>
  <w:style w:type="paragraph" w:styleId="Bibliografia">
    <w:name w:val="Bibliography"/>
    <w:basedOn w:val="Normal"/>
    <w:next w:val="Normal"/>
    <w:uiPriority w:val="37"/>
    <w:unhideWhenUsed/>
    <w:rsid w:val="00FF56CE"/>
  </w:style>
  <w:style w:type="character" w:customStyle="1" w:styleId="apple-converted-space">
    <w:name w:val="apple-converted-space"/>
    <w:basedOn w:val="Fontepargpadro"/>
    <w:rsid w:val="00785355"/>
  </w:style>
  <w:style w:type="character" w:styleId="Hyperlink">
    <w:name w:val="Hyperlink"/>
    <w:uiPriority w:val="99"/>
    <w:unhideWhenUsed/>
    <w:rsid w:val="00993EBD"/>
    <w:rPr>
      <w:color w:val="0000FF"/>
      <w:u w:val="single"/>
    </w:rPr>
  </w:style>
  <w:style w:type="paragraph" w:styleId="Subttulo">
    <w:name w:val="Subtitle"/>
    <w:basedOn w:val="Normal"/>
    <w:next w:val="Normal"/>
    <w:link w:val="SubttuloChar"/>
    <w:rsid w:val="00512689"/>
    <w:pPr>
      <w:spacing w:after="60"/>
      <w:jc w:val="center"/>
      <w:outlineLvl w:val="1"/>
    </w:pPr>
    <w:rPr>
      <w:rFonts w:ascii="Cambria" w:hAnsi="Cambria"/>
      <w:lang w:bidi="en-US"/>
    </w:rPr>
  </w:style>
  <w:style w:type="character" w:customStyle="1" w:styleId="SubttuloChar">
    <w:name w:val="Subtítulo Char"/>
    <w:link w:val="Subttulo"/>
    <w:uiPriority w:val="11"/>
    <w:rsid w:val="00512689"/>
    <w:rPr>
      <w:rFonts w:ascii="Cambria" w:eastAsia="Times New Roman" w:hAnsi="Cambria" w:cs="Times New Roman"/>
      <w:lang w:bidi="en-US"/>
    </w:rPr>
  </w:style>
  <w:style w:type="paragraph" w:customStyle="1" w:styleId="Legenda1">
    <w:name w:val="Legenda 1"/>
    <w:basedOn w:val="Normal"/>
    <w:rsid w:val="00512689"/>
    <w:pPr>
      <w:spacing w:after="100" w:afterAutospacing="1" w:line="240" w:lineRule="auto"/>
    </w:pPr>
    <w:rPr>
      <w:rFonts w:ascii="Arial" w:hAnsi="Arial"/>
      <w:sz w:val="20"/>
      <w:szCs w:val="22"/>
      <w:lang w:bidi="en-US"/>
    </w:rPr>
  </w:style>
  <w:style w:type="paragraph" w:styleId="Sumrio1">
    <w:name w:val="toc 1"/>
    <w:basedOn w:val="Normal"/>
    <w:next w:val="Normal"/>
    <w:autoRedefine/>
    <w:uiPriority w:val="39"/>
    <w:unhideWhenUsed/>
    <w:rsid w:val="00120A23"/>
    <w:pPr>
      <w:tabs>
        <w:tab w:val="right" w:pos="9062"/>
      </w:tabs>
      <w:spacing w:before="120" w:line="240" w:lineRule="auto"/>
    </w:pPr>
    <w:rPr>
      <w:rFonts w:asciiTheme="minorHAnsi" w:hAnsiTheme="minorHAnsi" w:cstheme="minorHAnsi"/>
      <w:b/>
      <w:bCs/>
      <w:sz w:val="20"/>
      <w:szCs w:val="20"/>
    </w:rPr>
  </w:style>
  <w:style w:type="paragraph" w:styleId="CitaoIntensa">
    <w:name w:val="Intense Quote"/>
    <w:basedOn w:val="Normal"/>
    <w:next w:val="Normal"/>
    <w:link w:val="CitaoIntensaChar"/>
    <w:uiPriority w:val="30"/>
    <w:rsid w:val="00512689"/>
    <w:pPr>
      <w:pBdr>
        <w:top w:val="single" w:sz="4" w:space="10" w:color="auto"/>
        <w:bottom w:val="single" w:sz="4" w:space="10" w:color="auto"/>
      </w:pBdr>
      <w:spacing w:before="240" w:after="240" w:line="300" w:lineRule="auto"/>
      <w:ind w:left="1152" w:right="1152"/>
    </w:pPr>
    <w:rPr>
      <w:rFonts w:ascii="Arial" w:hAnsi="Arial"/>
      <w:i/>
      <w:iCs/>
      <w:szCs w:val="22"/>
      <w:lang w:bidi="en-US"/>
    </w:rPr>
  </w:style>
  <w:style w:type="character" w:customStyle="1" w:styleId="CitaoIntensaChar">
    <w:name w:val="Citação Intensa Char"/>
    <w:link w:val="CitaoIntensa"/>
    <w:uiPriority w:val="30"/>
    <w:rsid w:val="00512689"/>
    <w:rPr>
      <w:rFonts w:ascii="Arial" w:eastAsia="Times New Roman" w:hAnsi="Arial" w:cs="Times New Roman"/>
      <w:i/>
      <w:iCs/>
      <w:szCs w:val="22"/>
      <w:lang w:bidi="en-US"/>
    </w:rPr>
  </w:style>
  <w:style w:type="character" w:styleId="nfaseIntensa">
    <w:name w:val="Intense Emphasis"/>
    <w:uiPriority w:val="21"/>
    <w:rsid w:val="00512689"/>
    <w:rPr>
      <w:b/>
      <w:bCs/>
      <w:i/>
      <w:iCs/>
    </w:rPr>
  </w:style>
  <w:style w:type="character" w:styleId="RefernciaIntensa">
    <w:name w:val="Intense Reference"/>
    <w:uiPriority w:val="32"/>
    <w:rsid w:val="00512689"/>
    <w:rPr>
      <w:b/>
      <w:bCs/>
      <w:smallCaps/>
    </w:rPr>
  </w:style>
  <w:style w:type="character" w:styleId="TtulodoLivro">
    <w:name w:val="Book Title"/>
    <w:uiPriority w:val="33"/>
    <w:rsid w:val="00512689"/>
    <w:rPr>
      <w:i/>
      <w:iCs/>
      <w:smallCaps/>
      <w:spacing w:val="5"/>
    </w:rPr>
  </w:style>
  <w:style w:type="paragraph" w:styleId="CabealhodoSumrio">
    <w:name w:val="TOC Heading"/>
    <w:basedOn w:val="Ttulo1"/>
    <w:next w:val="Normal"/>
    <w:uiPriority w:val="39"/>
    <w:unhideWhenUsed/>
    <w:qFormat/>
    <w:rsid w:val="00512689"/>
    <w:pPr>
      <w:tabs>
        <w:tab w:val="num" w:pos="851"/>
      </w:tabs>
      <w:spacing w:before="100" w:beforeAutospacing="1"/>
      <w:contextualSpacing/>
      <w:outlineLvl w:val="9"/>
    </w:pPr>
    <w:rPr>
      <w:bCs w:val="0"/>
      <w:smallCaps/>
      <w:spacing w:val="5"/>
      <w:szCs w:val="36"/>
      <w:lang w:bidi="en-US"/>
    </w:rPr>
  </w:style>
  <w:style w:type="paragraph" w:styleId="Sumrio2">
    <w:name w:val="toc 2"/>
    <w:basedOn w:val="Normal"/>
    <w:next w:val="Normal"/>
    <w:autoRedefine/>
    <w:uiPriority w:val="39"/>
    <w:unhideWhenUsed/>
    <w:rsid w:val="00C352C4"/>
    <w:pPr>
      <w:spacing w:before="120"/>
      <w:ind w:left="240"/>
      <w:jc w:val="left"/>
    </w:pPr>
    <w:rPr>
      <w:rFonts w:asciiTheme="minorHAnsi" w:hAnsiTheme="minorHAnsi" w:cstheme="minorHAnsi"/>
      <w:i/>
      <w:iCs/>
      <w:sz w:val="20"/>
      <w:szCs w:val="20"/>
    </w:rPr>
  </w:style>
  <w:style w:type="paragraph" w:styleId="Sumrio3">
    <w:name w:val="toc 3"/>
    <w:basedOn w:val="Normal"/>
    <w:next w:val="Normal"/>
    <w:autoRedefine/>
    <w:uiPriority w:val="39"/>
    <w:unhideWhenUsed/>
    <w:rsid w:val="000437B8"/>
    <w:pPr>
      <w:ind w:left="480"/>
      <w:jc w:val="left"/>
    </w:pPr>
    <w:rPr>
      <w:rFonts w:asciiTheme="minorHAnsi" w:hAnsiTheme="minorHAnsi" w:cstheme="minorHAnsi"/>
      <w:sz w:val="20"/>
      <w:szCs w:val="20"/>
    </w:rPr>
  </w:style>
  <w:style w:type="paragraph" w:styleId="Sumrio4">
    <w:name w:val="toc 4"/>
    <w:basedOn w:val="Normal"/>
    <w:next w:val="Normal"/>
    <w:autoRedefine/>
    <w:uiPriority w:val="39"/>
    <w:unhideWhenUsed/>
    <w:rsid w:val="000437B8"/>
    <w:pPr>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512689"/>
    <w:pPr>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512689"/>
    <w:pPr>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512689"/>
    <w:pPr>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512689"/>
    <w:pPr>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512689"/>
    <w:pPr>
      <w:ind w:left="1920"/>
      <w:jc w:val="left"/>
    </w:pPr>
    <w:rPr>
      <w:rFonts w:asciiTheme="minorHAnsi" w:hAnsiTheme="minorHAnsi" w:cstheme="minorHAnsi"/>
      <w:sz w:val="20"/>
      <w:szCs w:val="20"/>
    </w:rPr>
  </w:style>
  <w:style w:type="numbering" w:customStyle="1" w:styleId="Sumrio">
    <w:name w:val="Sumário"/>
    <w:uiPriority w:val="99"/>
    <w:rsid w:val="00637550"/>
    <w:pPr>
      <w:numPr>
        <w:numId w:val="1"/>
      </w:numPr>
    </w:pPr>
  </w:style>
  <w:style w:type="paragraph" w:styleId="Textodenotaderodap">
    <w:name w:val="footnote text"/>
    <w:basedOn w:val="Normal"/>
    <w:link w:val="TextodenotaderodapChar"/>
    <w:uiPriority w:val="99"/>
    <w:unhideWhenUsed/>
    <w:rsid w:val="00512689"/>
    <w:pPr>
      <w:spacing w:line="240" w:lineRule="auto"/>
    </w:pPr>
    <w:rPr>
      <w:rFonts w:ascii="Arial" w:hAnsi="Arial"/>
      <w:sz w:val="20"/>
      <w:szCs w:val="20"/>
      <w:lang w:bidi="en-US"/>
    </w:rPr>
  </w:style>
  <w:style w:type="character" w:customStyle="1" w:styleId="TextodenotaderodapChar">
    <w:name w:val="Texto de nota de rodapé Char"/>
    <w:link w:val="Textodenotaderodap"/>
    <w:uiPriority w:val="99"/>
    <w:rsid w:val="00512689"/>
    <w:rPr>
      <w:rFonts w:ascii="Arial" w:eastAsia="Times New Roman" w:hAnsi="Arial" w:cs="Times New Roman"/>
      <w:sz w:val="20"/>
      <w:szCs w:val="20"/>
      <w:lang w:bidi="en-US"/>
    </w:rPr>
  </w:style>
  <w:style w:type="character" w:styleId="Refdenotaderodap">
    <w:name w:val="footnote reference"/>
    <w:uiPriority w:val="99"/>
    <w:unhideWhenUsed/>
    <w:rsid w:val="00512689"/>
    <w:rPr>
      <w:vertAlign w:val="superscript"/>
    </w:rPr>
  </w:style>
  <w:style w:type="character" w:styleId="TextodoEspaoReservado">
    <w:name w:val="Placeholder Text"/>
    <w:uiPriority w:val="99"/>
    <w:semiHidden/>
    <w:rsid w:val="00512689"/>
    <w:rPr>
      <w:color w:val="808080"/>
    </w:rPr>
  </w:style>
  <w:style w:type="paragraph" w:styleId="Cabealho">
    <w:name w:val="header"/>
    <w:basedOn w:val="Normal"/>
    <w:link w:val="Cabealho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CabealhoChar">
    <w:name w:val="Cabeçalho Char"/>
    <w:link w:val="Cabealho"/>
    <w:uiPriority w:val="99"/>
    <w:rsid w:val="00512689"/>
    <w:rPr>
      <w:rFonts w:ascii="Arial" w:eastAsia="Times New Roman" w:hAnsi="Arial" w:cs="Times New Roman"/>
      <w:szCs w:val="22"/>
      <w:lang w:bidi="en-US"/>
    </w:rPr>
  </w:style>
  <w:style w:type="paragraph" w:styleId="Rodap">
    <w:name w:val="footer"/>
    <w:basedOn w:val="Normal"/>
    <w:link w:val="RodapChar"/>
    <w:uiPriority w:val="99"/>
    <w:unhideWhenUsed/>
    <w:rsid w:val="00512689"/>
    <w:pPr>
      <w:tabs>
        <w:tab w:val="center" w:pos="4252"/>
        <w:tab w:val="right" w:pos="8504"/>
      </w:tabs>
      <w:spacing w:line="240" w:lineRule="auto"/>
    </w:pPr>
    <w:rPr>
      <w:rFonts w:ascii="Arial" w:hAnsi="Arial"/>
      <w:szCs w:val="22"/>
      <w:lang w:bidi="en-US"/>
    </w:rPr>
  </w:style>
  <w:style w:type="character" w:customStyle="1" w:styleId="RodapChar">
    <w:name w:val="Rodapé Char"/>
    <w:link w:val="Rodap"/>
    <w:uiPriority w:val="99"/>
    <w:rsid w:val="00512689"/>
    <w:rPr>
      <w:rFonts w:ascii="Arial" w:eastAsia="Times New Roman" w:hAnsi="Arial" w:cs="Times New Roman"/>
      <w:szCs w:val="22"/>
      <w:lang w:bidi="en-US"/>
    </w:rPr>
  </w:style>
  <w:style w:type="character" w:customStyle="1" w:styleId="apple-style-span">
    <w:name w:val="apple-style-span"/>
    <w:basedOn w:val="Fontepargpadro"/>
    <w:rsid w:val="00567D57"/>
  </w:style>
  <w:style w:type="paragraph" w:styleId="Corpodetexto">
    <w:name w:val="Body Text"/>
    <w:basedOn w:val="Normal"/>
    <w:link w:val="CorpodetextoChar"/>
    <w:rsid w:val="00567D57"/>
  </w:style>
  <w:style w:type="character" w:customStyle="1" w:styleId="CorpodetextoChar">
    <w:name w:val="Corpo de texto Char"/>
    <w:link w:val="Corpodetexto"/>
    <w:rsid w:val="00567D57"/>
    <w:rPr>
      <w:rFonts w:eastAsia="Times New Roman" w:cs="Times New Roman"/>
      <w:lang w:eastAsia="pt-BR"/>
    </w:rPr>
  </w:style>
  <w:style w:type="paragraph" w:styleId="Pr-formataoHTML">
    <w:name w:val="HTML Preformatted"/>
    <w:basedOn w:val="Normal"/>
    <w:link w:val="Pr-formataoHTMLChar"/>
    <w:uiPriority w:val="99"/>
    <w:unhideWhenUsed/>
    <w:rsid w:val="00567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Pr-formataoHTMLChar">
    <w:name w:val="Pré-formatação HTML Char"/>
    <w:link w:val="Pr-formataoHTML"/>
    <w:uiPriority w:val="99"/>
    <w:rsid w:val="00567D57"/>
    <w:rPr>
      <w:rFonts w:ascii="Courier New" w:eastAsia="Times New Roman" w:hAnsi="Courier New" w:cs="Courier New"/>
      <w:sz w:val="20"/>
      <w:szCs w:val="20"/>
      <w:lang w:eastAsia="pt-BR"/>
    </w:rPr>
  </w:style>
  <w:style w:type="paragraph" w:styleId="ndicedeilustraes">
    <w:name w:val="table of figures"/>
    <w:aliases w:val="Indice de Fotografias"/>
    <w:basedOn w:val="Normal"/>
    <w:next w:val="Normal"/>
    <w:uiPriority w:val="99"/>
    <w:unhideWhenUsed/>
    <w:rsid w:val="00567D57"/>
    <w:pPr>
      <w:keepLines/>
      <w:tabs>
        <w:tab w:val="left" w:pos="1701"/>
        <w:tab w:val="left" w:leader="dot" w:pos="8789"/>
      </w:tabs>
      <w:spacing w:after="120" w:line="240" w:lineRule="auto"/>
      <w:jc w:val="left"/>
    </w:pPr>
    <w:rPr>
      <w:rFonts w:ascii="Arial" w:hAnsi="Arial"/>
    </w:rPr>
  </w:style>
  <w:style w:type="paragraph" w:styleId="Textodenotadefim">
    <w:name w:val="endnote text"/>
    <w:basedOn w:val="Normal"/>
    <w:link w:val="TextodenotadefimChar"/>
    <w:uiPriority w:val="99"/>
    <w:unhideWhenUsed/>
    <w:rsid w:val="00567D57"/>
    <w:pPr>
      <w:spacing w:line="240" w:lineRule="auto"/>
      <w:jc w:val="left"/>
    </w:pPr>
    <w:rPr>
      <w:sz w:val="20"/>
      <w:szCs w:val="20"/>
    </w:rPr>
  </w:style>
  <w:style w:type="character" w:customStyle="1" w:styleId="TextodenotadefimChar">
    <w:name w:val="Texto de nota de fim Char"/>
    <w:link w:val="Textodenotadefim"/>
    <w:uiPriority w:val="99"/>
    <w:rsid w:val="00567D57"/>
    <w:rPr>
      <w:rFonts w:eastAsia="Times New Roman" w:cs="Times New Roman"/>
      <w:sz w:val="20"/>
      <w:szCs w:val="20"/>
      <w:lang w:eastAsia="pt-BR"/>
    </w:rPr>
  </w:style>
  <w:style w:type="character" w:styleId="Refdenotadefim">
    <w:name w:val="endnote reference"/>
    <w:uiPriority w:val="99"/>
    <w:semiHidden/>
    <w:unhideWhenUsed/>
    <w:rsid w:val="00567D57"/>
    <w:rPr>
      <w:vertAlign w:val="superscript"/>
    </w:rPr>
  </w:style>
  <w:style w:type="paragraph" w:styleId="SemEspaamento">
    <w:name w:val="No Spacing"/>
    <w:aliases w:val="rodapé"/>
    <w:link w:val="SemEspaamentoChar"/>
    <w:autoRedefine/>
    <w:uiPriority w:val="1"/>
    <w:qFormat/>
    <w:rsid w:val="00644325"/>
    <w:pPr>
      <w:jc w:val="both"/>
    </w:pPr>
    <w:rPr>
      <w:rFonts w:eastAsia="Times New Roman"/>
      <w:szCs w:val="24"/>
    </w:rPr>
  </w:style>
  <w:style w:type="paragraph" w:styleId="NormalWeb">
    <w:name w:val="Normal (Web)"/>
    <w:basedOn w:val="Normal"/>
    <w:uiPriority w:val="99"/>
    <w:unhideWhenUsed/>
    <w:rsid w:val="00567D57"/>
    <w:pPr>
      <w:spacing w:before="100" w:beforeAutospacing="1" w:after="100" w:afterAutospacing="1" w:line="240" w:lineRule="auto"/>
      <w:jc w:val="left"/>
    </w:pPr>
  </w:style>
  <w:style w:type="paragraph" w:customStyle="1" w:styleId="Meu">
    <w:name w:val="Meu"/>
    <w:basedOn w:val="Normal"/>
    <w:next w:val="Normal"/>
    <w:rsid w:val="00B65630"/>
    <w:pPr>
      <w:autoSpaceDE w:val="0"/>
      <w:autoSpaceDN w:val="0"/>
      <w:adjustRightInd w:val="0"/>
      <w:spacing w:line="240" w:lineRule="auto"/>
      <w:jc w:val="left"/>
    </w:pPr>
  </w:style>
  <w:style w:type="paragraph" w:customStyle="1" w:styleId="svarticle">
    <w:name w:val="svarticle"/>
    <w:basedOn w:val="Normal"/>
    <w:rsid w:val="002B1D95"/>
    <w:pPr>
      <w:spacing w:before="100" w:beforeAutospacing="1" w:after="100" w:afterAutospacing="1" w:line="240" w:lineRule="auto"/>
      <w:jc w:val="left"/>
    </w:pPr>
  </w:style>
  <w:style w:type="character" w:styleId="nfase">
    <w:name w:val="Emphasis"/>
    <w:uiPriority w:val="20"/>
    <w:qFormat/>
    <w:rsid w:val="002B1D95"/>
    <w:rPr>
      <w:i/>
      <w:iCs/>
    </w:rPr>
  </w:style>
  <w:style w:type="character" w:customStyle="1" w:styleId="a">
    <w:name w:val="a"/>
    <w:basedOn w:val="Fontepargpadro"/>
    <w:rsid w:val="00F26B00"/>
  </w:style>
  <w:style w:type="character" w:styleId="Refdecomentrio">
    <w:name w:val="annotation reference"/>
    <w:uiPriority w:val="99"/>
    <w:semiHidden/>
    <w:unhideWhenUsed/>
    <w:rsid w:val="002763C5"/>
    <w:rPr>
      <w:sz w:val="16"/>
      <w:szCs w:val="16"/>
    </w:rPr>
  </w:style>
  <w:style w:type="paragraph" w:styleId="Textodecomentrio">
    <w:name w:val="annotation text"/>
    <w:basedOn w:val="Normal"/>
    <w:link w:val="TextodecomentrioChar"/>
    <w:uiPriority w:val="99"/>
    <w:semiHidden/>
    <w:unhideWhenUsed/>
    <w:rsid w:val="002763C5"/>
    <w:pPr>
      <w:spacing w:line="240" w:lineRule="auto"/>
    </w:pPr>
    <w:rPr>
      <w:sz w:val="20"/>
      <w:szCs w:val="20"/>
    </w:rPr>
  </w:style>
  <w:style w:type="character" w:customStyle="1" w:styleId="TextodecomentrioChar">
    <w:name w:val="Texto de comentário Char"/>
    <w:link w:val="Textodecomentrio"/>
    <w:uiPriority w:val="99"/>
    <w:semiHidden/>
    <w:rsid w:val="002763C5"/>
    <w:rPr>
      <w:sz w:val="20"/>
      <w:szCs w:val="20"/>
    </w:rPr>
  </w:style>
  <w:style w:type="paragraph" w:styleId="Assuntodocomentrio">
    <w:name w:val="annotation subject"/>
    <w:basedOn w:val="Textodecomentrio"/>
    <w:next w:val="Textodecomentrio"/>
    <w:link w:val="AssuntodocomentrioChar"/>
    <w:uiPriority w:val="99"/>
    <w:semiHidden/>
    <w:unhideWhenUsed/>
    <w:rsid w:val="002763C5"/>
    <w:rPr>
      <w:b/>
      <w:bCs/>
    </w:rPr>
  </w:style>
  <w:style w:type="character" w:customStyle="1" w:styleId="AssuntodocomentrioChar">
    <w:name w:val="Assunto do comentário Char"/>
    <w:link w:val="Assuntodocomentrio"/>
    <w:uiPriority w:val="99"/>
    <w:semiHidden/>
    <w:rsid w:val="002763C5"/>
    <w:rPr>
      <w:b/>
      <w:bCs/>
      <w:sz w:val="20"/>
      <w:szCs w:val="20"/>
    </w:rPr>
  </w:style>
  <w:style w:type="character" w:styleId="HiperlinkVisitado">
    <w:name w:val="FollowedHyperlink"/>
    <w:uiPriority w:val="99"/>
    <w:semiHidden/>
    <w:unhideWhenUsed/>
    <w:rsid w:val="009E3FDB"/>
    <w:rPr>
      <w:color w:val="800080"/>
      <w:u w:val="single"/>
    </w:rPr>
  </w:style>
  <w:style w:type="paragraph" w:customStyle="1" w:styleId="Ttulo21">
    <w:name w:val="Título 21"/>
    <w:basedOn w:val="Normal"/>
    <w:next w:val="Normal"/>
    <w:autoRedefine/>
    <w:uiPriority w:val="9"/>
    <w:unhideWhenUsed/>
    <w:rsid w:val="00832AAD"/>
    <w:pPr>
      <w:keepNext/>
      <w:keepLines/>
      <w:numPr>
        <w:numId w:val="3"/>
      </w:numPr>
      <w:spacing w:before="100" w:beforeAutospacing="1" w:line="480" w:lineRule="auto"/>
      <w:outlineLvl w:val="1"/>
    </w:pPr>
    <w:rPr>
      <w:bCs/>
      <w:szCs w:val="26"/>
    </w:rPr>
  </w:style>
  <w:style w:type="paragraph" w:customStyle="1" w:styleId="Ttulo31">
    <w:name w:val="Título 31"/>
    <w:basedOn w:val="Normal"/>
    <w:next w:val="Normal"/>
    <w:autoRedefine/>
    <w:uiPriority w:val="9"/>
    <w:unhideWhenUsed/>
    <w:rsid w:val="0084073E"/>
    <w:pPr>
      <w:keepNext/>
      <w:keepLines/>
      <w:spacing w:before="100" w:beforeAutospacing="1" w:after="100" w:afterAutospacing="1" w:line="240" w:lineRule="auto"/>
      <w:outlineLvl w:val="2"/>
    </w:pPr>
    <w:rPr>
      <w:b/>
      <w:bCs/>
    </w:rPr>
  </w:style>
  <w:style w:type="table" w:customStyle="1" w:styleId="Tabelacomgrade1">
    <w:name w:val="Tabela com grade1"/>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2">
    <w:name w:val="Título 22"/>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paragraph" w:customStyle="1" w:styleId="Ttulo23">
    <w:name w:val="Título 23"/>
    <w:basedOn w:val="Normal"/>
    <w:next w:val="Normal"/>
    <w:autoRedefine/>
    <w:uiPriority w:val="9"/>
    <w:unhideWhenUsed/>
    <w:rsid w:val="0084073E"/>
    <w:pPr>
      <w:keepNext/>
      <w:keepLines/>
      <w:tabs>
        <w:tab w:val="num" w:pos="360"/>
      </w:tabs>
      <w:spacing w:before="100" w:beforeAutospacing="1" w:line="480" w:lineRule="auto"/>
      <w:outlineLvl w:val="1"/>
    </w:pPr>
    <w:rPr>
      <w:bCs/>
      <w:szCs w:val="26"/>
    </w:rPr>
  </w:style>
  <w:style w:type="table" w:customStyle="1" w:styleId="Tabelacomgrade2">
    <w:name w:val="Tabela com grade2"/>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4">
    <w:name w:val="Título 24"/>
    <w:basedOn w:val="Normal"/>
    <w:next w:val="Normal"/>
    <w:autoRedefine/>
    <w:uiPriority w:val="9"/>
    <w:unhideWhenUsed/>
    <w:rsid w:val="0084073E"/>
    <w:pPr>
      <w:keepNext/>
      <w:keepLines/>
      <w:spacing w:before="100" w:beforeAutospacing="1" w:line="480" w:lineRule="auto"/>
      <w:ind w:left="576" w:hanging="576"/>
      <w:outlineLvl w:val="1"/>
    </w:pPr>
    <w:rPr>
      <w:bCs/>
      <w:szCs w:val="26"/>
    </w:rPr>
  </w:style>
  <w:style w:type="paragraph" w:customStyle="1" w:styleId="Ttulo51">
    <w:name w:val="Título 51"/>
    <w:basedOn w:val="Normal"/>
    <w:next w:val="Normal"/>
    <w:uiPriority w:val="9"/>
    <w:semiHidden/>
    <w:unhideWhenUsed/>
    <w:qFormat/>
    <w:rsid w:val="0084073E"/>
    <w:pPr>
      <w:keepNext/>
      <w:keepLines/>
      <w:tabs>
        <w:tab w:val="num" w:pos="3600"/>
      </w:tabs>
      <w:spacing w:before="200"/>
      <w:ind w:left="3600" w:hanging="360"/>
      <w:outlineLvl w:val="4"/>
    </w:pPr>
    <w:rPr>
      <w:rFonts w:ascii="Cambria" w:hAnsi="Cambria"/>
      <w:color w:val="243F60"/>
    </w:rPr>
  </w:style>
  <w:style w:type="paragraph" w:customStyle="1" w:styleId="Ttulo61">
    <w:name w:val="Título 61"/>
    <w:basedOn w:val="Normal"/>
    <w:next w:val="Normal"/>
    <w:uiPriority w:val="9"/>
    <w:semiHidden/>
    <w:unhideWhenUsed/>
    <w:qFormat/>
    <w:rsid w:val="0084073E"/>
    <w:pPr>
      <w:keepNext/>
      <w:keepLines/>
      <w:tabs>
        <w:tab w:val="num" w:pos="4320"/>
      </w:tabs>
      <w:spacing w:before="200"/>
      <w:ind w:left="4320" w:hanging="360"/>
      <w:outlineLvl w:val="5"/>
    </w:pPr>
    <w:rPr>
      <w:rFonts w:ascii="Cambria" w:hAnsi="Cambria"/>
      <w:i/>
      <w:iCs/>
      <w:color w:val="243F60"/>
    </w:rPr>
  </w:style>
  <w:style w:type="paragraph" w:customStyle="1" w:styleId="Ttulo71">
    <w:name w:val="Título 71"/>
    <w:basedOn w:val="Normal"/>
    <w:next w:val="Normal"/>
    <w:uiPriority w:val="9"/>
    <w:semiHidden/>
    <w:unhideWhenUsed/>
    <w:qFormat/>
    <w:rsid w:val="0084073E"/>
    <w:pPr>
      <w:keepNext/>
      <w:keepLines/>
      <w:tabs>
        <w:tab w:val="num" w:pos="5040"/>
      </w:tabs>
      <w:spacing w:before="200"/>
      <w:ind w:left="5040" w:hanging="360"/>
      <w:outlineLvl w:val="6"/>
    </w:pPr>
    <w:rPr>
      <w:rFonts w:ascii="Cambria" w:hAnsi="Cambria"/>
      <w:i/>
      <w:iCs/>
      <w:color w:val="404040"/>
    </w:rPr>
  </w:style>
  <w:style w:type="paragraph" w:customStyle="1" w:styleId="Ttulo81">
    <w:name w:val="Título 81"/>
    <w:basedOn w:val="Normal"/>
    <w:next w:val="Normal"/>
    <w:uiPriority w:val="9"/>
    <w:semiHidden/>
    <w:unhideWhenUsed/>
    <w:qFormat/>
    <w:rsid w:val="0084073E"/>
    <w:pPr>
      <w:keepNext/>
      <w:keepLines/>
      <w:tabs>
        <w:tab w:val="num" w:pos="5760"/>
      </w:tabs>
      <w:spacing w:before="200"/>
      <w:ind w:left="5760" w:hanging="360"/>
      <w:outlineLvl w:val="7"/>
    </w:pPr>
    <w:rPr>
      <w:rFonts w:ascii="Cambria" w:hAnsi="Cambria"/>
      <w:color w:val="404040"/>
      <w:sz w:val="20"/>
      <w:szCs w:val="20"/>
    </w:rPr>
  </w:style>
  <w:style w:type="paragraph" w:customStyle="1" w:styleId="Ttulo91">
    <w:name w:val="Título 91"/>
    <w:basedOn w:val="Normal"/>
    <w:next w:val="Normal"/>
    <w:uiPriority w:val="9"/>
    <w:semiHidden/>
    <w:unhideWhenUsed/>
    <w:qFormat/>
    <w:rsid w:val="0084073E"/>
    <w:pPr>
      <w:keepNext/>
      <w:keepLines/>
      <w:tabs>
        <w:tab w:val="num" w:pos="6480"/>
      </w:tabs>
      <w:spacing w:before="200"/>
      <w:ind w:left="6480" w:hanging="360"/>
      <w:outlineLvl w:val="8"/>
    </w:pPr>
    <w:rPr>
      <w:rFonts w:ascii="Cambria" w:hAnsi="Cambria"/>
      <w:i/>
      <w:iCs/>
      <w:color w:val="404040"/>
      <w:sz w:val="20"/>
      <w:szCs w:val="20"/>
    </w:rPr>
  </w:style>
  <w:style w:type="numbering" w:customStyle="1" w:styleId="Semlista1">
    <w:name w:val="Sem lista1"/>
    <w:next w:val="Semlista"/>
    <w:uiPriority w:val="99"/>
    <w:semiHidden/>
    <w:unhideWhenUsed/>
    <w:rsid w:val="0084073E"/>
  </w:style>
  <w:style w:type="table" w:customStyle="1" w:styleId="Tabelacomgrade3">
    <w:name w:val="Tabela com grade3"/>
    <w:basedOn w:val="Tabelanormal"/>
    <w:next w:val="Tabelacomgrade"/>
    <w:uiPriority w:val="59"/>
    <w:rsid w:val="008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rio41">
    <w:name w:val="Sumário 41"/>
    <w:basedOn w:val="Normal"/>
    <w:next w:val="Normal"/>
    <w:autoRedefine/>
    <w:uiPriority w:val="39"/>
    <w:unhideWhenUsed/>
    <w:rsid w:val="0084073E"/>
    <w:pPr>
      <w:tabs>
        <w:tab w:val="left" w:pos="851"/>
        <w:tab w:val="right" w:pos="9061"/>
      </w:tabs>
      <w:spacing w:before="120" w:line="240" w:lineRule="auto"/>
    </w:pPr>
    <w:rPr>
      <w:rFonts w:cs="Calibri"/>
      <w:szCs w:val="20"/>
    </w:rPr>
  </w:style>
  <w:style w:type="paragraph" w:customStyle="1" w:styleId="Sumrio51">
    <w:name w:val="Sumário 51"/>
    <w:basedOn w:val="Normal"/>
    <w:next w:val="Normal"/>
    <w:autoRedefine/>
    <w:uiPriority w:val="39"/>
    <w:unhideWhenUsed/>
    <w:rsid w:val="0084073E"/>
    <w:pPr>
      <w:ind w:left="720"/>
      <w:jc w:val="left"/>
    </w:pPr>
    <w:rPr>
      <w:rFonts w:ascii="Calibri" w:hAnsi="Calibri" w:cs="Calibri"/>
      <w:sz w:val="20"/>
      <w:szCs w:val="20"/>
    </w:rPr>
  </w:style>
  <w:style w:type="paragraph" w:customStyle="1" w:styleId="Sumrio61">
    <w:name w:val="Sumário 61"/>
    <w:basedOn w:val="Normal"/>
    <w:next w:val="Normal"/>
    <w:autoRedefine/>
    <w:uiPriority w:val="39"/>
    <w:unhideWhenUsed/>
    <w:rsid w:val="0084073E"/>
    <w:pPr>
      <w:ind w:left="960"/>
      <w:jc w:val="left"/>
    </w:pPr>
    <w:rPr>
      <w:rFonts w:ascii="Calibri" w:hAnsi="Calibri" w:cs="Calibri"/>
      <w:sz w:val="20"/>
      <w:szCs w:val="20"/>
    </w:rPr>
  </w:style>
  <w:style w:type="paragraph" w:customStyle="1" w:styleId="Sumrio71">
    <w:name w:val="Sumário 71"/>
    <w:basedOn w:val="Normal"/>
    <w:next w:val="Normal"/>
    <w:autoRedefine/>
    <w:uiPriority w:val="39"/>
    <w:unhideWhenUsed/>
    <w:rsid w:val="0084073E"/>
    <w:pPr>
      <w:ind w:left="1200"/>
      <w:jc w:val="left"/>
    </w:pPr>
    <w:rPr>
      <w:rFonts w:ascii="Calibri" w:hAnsi="Calibri" w:cs="Calibri"/>
      <w:sz w:val="20"/>
      <w:szCs w:val="20"/>
    </w:rPr>
  </w:style>
  <w:style w:type="paragraph" w:customStyle="1" w:styleId="Sumrio81">
    <w:name w:val="Sumário 81"/>
    <w:basedOn w:val="Normal"/>
    <w:next w:val="Normal"/>
    <w:autoRedefine/>
    <w:uiPriority w:val="39"/>
    <w:unhideWhenUsed/>
    <w:rsid w:val="0084073E"/>
    <w:pPr>
      <w:ind w:left="1440"/>
      <w:jc w:val="left"/>
    </w:pPr>
    <w:rPr>
      <w:rFonts w:ascii="Calibri" w:hAnsi="Calibri" w:cs="Calibri"/>
      <w:sz w:val="20"/>
      <w:szCs w:val="20"/>
    </w:rPr>
  </w:style>
  <w:style w:type="paragraph" w:customStyle="1" w:styleId="Sumrio91">
    <w:name w:val="Sumário 91"/>
    <w:basedOn w:val="Normal"/>
    <w:next w:val="Normal"/>
    <w:autoRedefine/>
    <w:uiPriority w:val="39"/>
    <w:unhideWhenUsed/>
    <w:rsid w:val="0084073E"/>
    <w:pPr>
      <w:ind w:left="1680"/>
      <w:jc w:val="left"/>
    </w:pPr>
    <w:rPr>
      <w:rFonts w:ascii="Calibri" w:hAnsi="Calibri" w:cs="Calibri"/>
      <w:sz w:val="20"/>
      <w:szCs w:val="20"/>
    </w:rPr>
  </w:style>
  <w:style w:type="character" w:customStyle="1" w:styleId="Ttulo2Char1">
    <w:name w:val="Título 2 Char1"/>
    <w:uiPriority w:val="9"/>
    <w:semiHidden/>
    <w:rsid w:val="0084073E"/>
    <w:rPr>
      <w:rFonts w:ascii="Cambria" w:eastAsia="Times New Roman" w:hAnsi="Cambria" w:cs="Times New Roman"/>
      <w:b/>
      <w:bCs/>
      <w:color w:val="4F81BD"/>
      <w:sz w:val="26"/>
      <w:szCs w:val="26"/>
    </w:rPr>
  </w:style>
  <w:style w:type="character" w:customStyle="1" w:styleId="Ttulo5Char1">
    <w:name w:val="Título 5 Char1"/>
    <w:uiPriority w:val="9"/>
    <w:semiHidden/>
    <w:rsid w:val="0084073E"/>
    <w:rPr>
      <w:rFonts w:ascii="Cambria" w:eastAsia="Times New Roman" w:hAnsi="Cambria" w:cs="Times New Roman"/>
      <w:color w:val="243F60"/>
    </w:rPr>
  </w:style>
  <w:style w:type="character" w:customStyle="1" w:styleId="Ttulo6Char1">
    <w:name w:val="Título 6 Char1"/>
    <w:uiPriority w:val="9"/>
    <w:semiHidden/>
    <w:rsid w:val="0084073E"/>
    <w:rPr>
      <w:rFonts w:ascii="Cambria" w:eastAsia="Times New Roman" w:hAnsi="Cambria" w:cs="Times New Roman"/>
      <w:i/>
      <w:iCs/>
      <w:color w:val="243F60"/>
    </w:rPr>
  </w:style>
  <w:style w:type="character" w:customStyle="1" w:styleId="Ttulo7Char1">
    <w:name w:val="Título 7 Char1"/>
    <w:uiPriority w:val="9"/>
    <w:semiHidden/>
    <w:rsid w:val="0084073E"/>
    <w:rPr>
      <w:rFonts w:ascii="Cambria" w:eastAsia="Times New Roman" w:hAnsi="Cambria" w:cs="Times New Roman"/>
      <w:i/>
      <w:iCs/>
      <w:color w:val="404040"/>
    </w:rPr>
  </w:style>
  <w:style w:type="character" w:customStyle="1" w:styleId="Ttulo8Char1">
    <w:name w:val="Título 8 Char1"/>
    <w:uiPriority w:val="9"/>
    <w:semiHidden/>
    <w:rsid w:val="0084073E"/>
    <w:rPr>
      <w:rFonts w:ascii="Cambria" w:eastAsia="Times New Roman" w:hAnsi="Cambria" w:cs="Times New Roman"/>
      <w:color w:val="404040"/>
      <w:sz w:val="20"/>
      <w:szCs w:val="20"/>
    </w:rPr>
  </w:style>
  <w:style w:type="character" w:customStyle="1" w:styleId="Ttulo9Char1">
    <w:name w:val="Título 9 Char1"/>
    <w:uiPriority w:val="9"/>
    <w:semiHidden/>
    <w:rsid w:val="0084073E"/>
    <w:rPr>
      <w:rFonts w:ascii="Cambria" w:eastAsia="Times New Roman" w:hAnsi="Cambria" w:cs="Times New Roman"/>
      <w:i/>
      <w:iCs/>
      <w:color w:val="404040"/>
      <w:sz w:val="20"/>
      <w:szCs w:val="20"/>
    </w:rPr>
  </w:style>
  <w:style w:type="character" w:styleId="Forte">
    <w:name w:val="Strong"/>
    <w:uiPriority w:val="22"/>
    <w:rsid w:val="00972DFB"/>
    <w:rPr>
      <w:b/>
      <w:bCs/>
    </w:rPr>
  </w:style>
  <w:style w:type="paragraph" w:styleId="MapadoDocumento">
    <w:name w:val="Document Map"/>
    <w:basedOn w:val="Normal"/>
    <w:link w:val="MapadoDocumentoChar"/>
    <w:uiPriority w:val="99"/>
    <w:semiHidden/>
    <w:unhideWhenUsed/>
    <w:rsid w:val="00C07A7F"/>
    <w:pPr>
      <w:spacing w:line="240" w:lineRule="auto"/>
    </w:pPr>
    <w:rPr>
      <w:rFonts w:ascii="Tahoma" w:hAnsi="Tahoma" w:cs="Tahoma"/>
      <w:sz w:val="16"/>
      <w:szCs w:val="16"/>
    </w:rPr>
  </w:style>
  <w:style w:type="character" w:customStyle="1" w:styleId="MapadoDocumentoChar">
    <w:name w:val="Mapa do Documento Char"/>
    <w:link w:val="MapadoDocumento"/>
    <w:uiPriority w:val="99"/>
    <w:semiHidden/>
    <w:rsid w:val="00C07A7F"/>
    <w:rPr>
      <w:rFonts w:ascii="Tahoma" w:hAnsi="Tahoma" w:cs="Tahoma"/>
      <w:sz w:val="16"/>
      <w:szCs w:val="16"/>
    </w:rPr>
  </w:style>
  <w:style w:type="table" w:styleId="GradeClara">
    <w:name w:val="Light Grid"/>
    <w:basedOn w:val="Tabelanormal"/>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1">
    <w:name w:val="Grade Clara1"/>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adeClara2">
    <w:name w:val="Grade Clara2"/>
    <w:basedOn w:val="Tabelanormal"/>
    <w:next w:val="GradeClara"/>
    <w:uiPriority w:val="62"/>
    <w:rsid w:val="00ED6977"/>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o">
    <w:name w:val="Revision"/>
    <w:hidden/>
    <w:uiPriority w:val="99"/>
    <w:semiHidden/>
    <w:rsid w:val="003A58E0"/>
    <w:rPr>
      <w:sz w:val="24"/>
      <w:szCs w:val="24"/>
      <w:lang w:eastAsia="en-US"/>
    </w:rPr>
  </w:style>
  <w:style w:type="paragraph" w:styleId="Ttulo">
    <w:name w:val="Title"/>
    <w:basedOn w:val="Normal"/>
    <w:link w:val="TtuloChar"/>
    <w:autoRedefine/>
    <w:qFormat/>
    <w:rsid w:val="008A1C3B"/>
    <w:pPr>
      <w:spacing w:line="240" w:lineRule="auto"/>
      <w:jc w:val="center"/>
    </w:pPr>
    <w:rPr>
      <w:b/>
      <w:caps/>
      <w:sz w:val="28"/>
      <w:szCs w:val="20"/>
    </w:rPr>
  </w:style>
  <w:style w:type="character" w:customStyle="1" w:styleId="TtuloChar">
    <w:name w:val="Título Char"/>
    <w:link w:val="Ttulo"/>
    <w:rsid w:val="008A1C3B"/>
    <w:rPr>
      <w:rFonts w:eastAsia="Times New Roman"/>
      <w:b/>
      <w:caps/>
      <w:sz w:val="28"/>
    </w:rPr>
  </w:style>
  <w:style w:type="character" w:customStyle="1" w:styleId="SemEspaamentoChar">
    <w:name w:val="Sem Espaçamento Char"/>
    <w:aliases w:val="rodapé Char"/>
    <w:link w:val="SemEspaamento"/>
    <w:uiPriority w:val="1"/>
    <w:locked/>
    <w:rsid w:val="00644325"/>
    <w:rPr>
      <w:rFonts w:eastAsia="Times New Roman"/>
      <w:szCs w:val="24"/>
    </w:rPr>
  </w:style>
  <w:style w:type="paragraph" w:customStyle="1" w:styleId="TxBr2t1">
    <w:name w:val="TxBr_2t1"/>
    <w:basedOn w:val="Normal"/>
    <w:uiPriority w:val="99"/>
    <w:semiHidden/>
    <w:rsid w:val="009D5B82"/>
    <w:pPr>
      <w:autoSpaceDE w:val="0"/>
      <w:autoSpaceDN w:val="0"/>
      <w:adjustRightInd w:val="0"/>
      <w:spacing w:line="368" w:lineRule="atLeast"/>
      <w:jc w:val="left"/>
    </w:pPr>
    <w:rPr>
      <w:rFonts w:ascii="Arial" w:hAnsi="Arial"/>
      <w:lang w:val="en-US"/>
    </w:rPr>
  </w:style>
  <w:style w:type="paragraph" w:customStyle="1" w:styleId="xl67">
    <w:name w:val="xl67"/>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68">
    <w:name w:val="xl68"/>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69">
    <w:name w:val="xl69"/>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0">
    <w:name w:val="xl7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1">
    <w:name w:val="xl71"/>
    <w:basedOn w:val="Normal"/>
    <w:uiPriority w:val="99"/>
    <w:semiHidden/>
    <w:rsid w:val="009D5B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72">
    <w:name w:val="xl72"/>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73">
    <w:name w:val="xl73"/>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74">
    <w:name w:val="xl74"/>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75">
    <w:name w:val="xl75"/>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76">
    <w:name w:val="xl76"/>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sz w:val="20"/>
      <w:szCs w:val="20"/>
    </w:rPr>
  </w:style>
  <w:style w:type="paragraph" w:customStyle="1" w:styleId="xl77">
    <w:name w:val="xl77"/>
    <w:basedOn w:val="Normal"/>
    <w:uiPriority w:val="99"/>
    <w:semiHidden/>
    <w:rsid w:val="009D5B82"/>
    <w:pPr>
      <w:pBdr>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78">
    <w:name w:val="xl78"/>
    <w:basedOn w:val="Normal"/>
    <w:uiPriority w:val="99"/>
    <w:semiHidden/>
    <w:rsid w:val="009D5B8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79">
    <w:name w:val="xl79"/>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0">
    <w:name w:val="xl80"/>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1">
    <w:name w:val="xl81"/>
    <w:basedOn w:val="Normal"/>
    <w:uiPriority w:val="99"/>
    <w:semiHidden/>
    <w:rsid w:val="009D5B8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82">
    <w:name w:val="xl82"/>
    <w:basedOn w:val="Normal"/>
    <w:uiPriority w:val="99"/>
    <w:semiHidden/>
    <w:rsid w:val="009D5B82"/>
    <w:pPr>
      <w:pBdr>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83">
    <w:name w:val="xl83"/>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84">
    <w:name w:val="xl84"/>
    <w:basedOn w:val="Normal"/>
    <w:uiPriority w:val="99"/>
    <w:semiHidden/>
    <w:rsid w:val="009D5B8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5">
    <w:name w:val="xl8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s="Arial"/>
      <w:color w:val="FFFFFF"/>
      <w:sz w:val="20"/>
      <w:szCs w:val="20"/>
    </w:rPr>
  </w:style>
  <w:style w:type="paragraph" w:customStyle="1" w:styleId="xl86">
    <w:name w:val="xl86"/>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87">
    <w:name w:val="xl87"/>
    <w:basedOn w:val="Normal"/>
    <w:uiPriority w:val="99"/>
    <w:semiHidden/>
    <w:rsid w:val="009D5B8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8">
    <w:name w:val="xl88"/>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89">
    <w:name w:val="xl89"/>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90">
    <w:name w:val="xl90"/>
    <w:basedOn w:val="Normal"/>
    <w:uiPriority w:val="99"/>
    <w:semiHidden/>
    <w:rsid w:val="009D5B82"/>
    <w:pPr>
      <w:pBdr>
        <w:top w:val="single" w:sz="4" w:space="0" w:color="auto"/>
        <w:left w:val="single" w:sz="4" w:space="0" w:color="auto"/>
        <w:bottom w:val="single" w:sz="8"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1">
    <w:name w:val="xl91"/>
    <w:basedOn w:val="Normal"/>
    <w:uiPriority w:val="99"/>
    <w:semiHidden/>
    <w:rsid w:val="009D5B82"/>
    <w:pPr>
      <w:pBdr>
        <w:top w:val="single" w:sz="4" w:space="0" w:color="auto"/>
        <w:left w:val="single" w:sz="4" w:space="0" w:color="auto"/>
        <w:bottom w:val="single" w:sz="8"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92">
    <w:name w:val="xl92"/>
    <w:basedOn w:val="Normal"/>
    <w:uiPriority w:val="99"/>
    <w:semiHidden/>
    <w:rsid w:val="009D5B8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3">
    <w:name w:val="xl93"/>
    <w:basedOn w:val="Normal"/>
    <w:uiPriority w:val="99"/>
    <w:semiHidden/>
    <w:rsid w:val="009D5B8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4">
    <w:name w:val="xl94"/>
    <w:basedOn w:val="Normal"/>
    <w:uiPriority w:val="99"/>
    <w:semiHidden/>
    <w:rsid w:val="009D5B82"/>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5">
    <w:name w:val="xl95"/>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rPr>
  </w:style>
  <w:style w:type="paragraph" w:customStyle="1" w:styleId="xl96">
    <w:name w:val="xl96"/>
    <w:basedOn w:val="Normal"/>
    <w:uiPriority w:val="99"/>
    <w:semiHidden/>
    <w:rsid w:val="009D5B8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7">
    <w:name w:val="xl97"/>
    <w:basedOn w:val="Normal"/>
    <w:uiPriority w:val="99"/>
    <w:semiHidden/>
    <w:rsid w:val="009D5B82"/>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98">
    <w:name w:val="xl98"/>
    <w:basedOn w:val="Normal"/>
    <w:uiPriority w:val="99"/>
    <w:semiHidden/>
    <w:rsid w:val="009D5B8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99">
    <w:name w:val="xl99"/>
    <w:basedOn w:val="Normal"/>
    <w:uiPriority w:val="99"/>
    <w:semiHidden/>
    <w:rsid w:val="009D5B8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0">
    <w:name w:val="xl100"/>
    <w:basedOn w:val="Normal"/>
    <w:uiPriority w:val="99"/>
    <w:semiHidden/>
    <w:rsid w:val="009D5B82"/>
    <w:pPr>
      <w:pBdr>
        <w:top w:val="single" w:sz="4" w:space="0" w:color="auto"/>
        <w:left w:val="single" w:sz="8"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01">
    <w:name w:val="xl101"/>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2">
    <w:name w:val="xl102"/>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03">
    <w:name w:val="xl103"/>
    <w:basedOn w:val="Normal"/>
    <w:uiPriority w:val="99"/>
    <w:semiHidden/>
    <w:rsid w:val="009D5B82"/>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4">
    <w:name w:val="xl104"/>
    <w:basedOn w:val="Normal"/>
    <w:uiPriority w:val="99"/>
    <w:semiHidden/>
    <w:rsid w:val="009D5B8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5">
    <w:name w:val="xl105"/>
    <w:basedOn w:val="Normal"/>
    <w:uiPriority w:val="99"/>
    <w:semiHidden/>
    <w:rsid w:val="009D5B8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6">
    <w:name w:val="xl106"/>
    <w:basedOn w:val="Normal"/>
    <w:uiPriority w:val="99"/>
    <w:semiHidden/>
    <w:rsid w:val="009D5B82"/>
    <w:pPr>
      <w:pBdr>
        <w:top w:val="single" w:sz="4" w:space="0" w:color="auto"/>
        <w:left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07">
    <w:name w:val="xl107"/>
    <w:basedOn w:val="Normal"/>
    <w:uiPriority w:val="99"/>
    <w:semiHidden/>
    <w:rsid w:val="009D5B82"/>
    <w:pPr>
      <w:pBdr>
        <w:top w:val="single" w:sz="4" w:space="0" w:color="auto"/>
        <w:left w:val="single" w:sz="4" w:space="0" w:color="auto"/>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8">
    <w:name w:val="xl108"/>
    <w:basedOn w:val="Normal"/>
    <w:uiPriority w:val="99"/>
    <w:semiHidden/>
    <w:rsid w:val="009D5B82"/>
    <w:pPr>
      <w:pBdr>
        <w:top w:val="single" w:sz="4" w:space="0" w:color="auto"/>
        <w:left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09">
    <w:name w:val="xl109"/>
    <w:basedOn w:val="Normal"/>
    <w:uiPriority w:val="99"/>
    <w:semiHidden/>
    <w:rsid w:val="009D5B82"/>
    <w:pPr>
      <w:pBdr>
        <w:top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0">
    <w:name w:val="xl110"/>
    <w:basedOn w:val="Normal"/>
    <w:uiPriority w:val="99"/>
    <w:semiHidden/>
    <w:rsid w:val="009D5B82"/>
    <w:pPr>
      <w:pBdr>
        <w:top w:val="single" w:sz="4" w:space="0" w:color="auto"/>
        <w:left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1">
    <w:name w:val="xl111"/>
    <w:basedOn w:val="Normal"/>
    <w:uiPriority w:val="99"/>
    <w:semiHidden/>
    <w:rsid w:val="009D5B82"/>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12">
    <w:name w:val="xl112"/>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3">
    <w:name w:val="xl113"/>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14">
    <w:name w:val="xl114"/>
    <w:basedOn w:val="Normal"/>
    <w:uiPriority w:val="99"/>
    <w:semiHidden/>
    <w:rsid w:val="009D5B82"/>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5">
    <w:name w:val="xl115"/>
    <w:basedOn w:val="Normal"/>
    <w:uiPriority w:val="99"/>
    <w:semiHidden/>
    <w:rsid w:val="009D5B82"/>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6">
    <w:name w:val="xl116"/>
    <w:basedOn w:val="Normal"/>
    <w:uiPriority w:val="99"/>
    <w:semiHidden/>
    <w:rsid w:val="009D5B8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17">
    <w:name w:val="xl117"/>
    <w:basedOn w:val="Normal"/>
    <w:uiPriority w:val="99"/>
    <w:semiHidden/>
    <w:rsid w:val="009D5B82"/>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18">
    <w:name w:val="xl118"/>
    <w:basedOn w:val="Normal"/>
    <w:uiPriority w:val="99"/>
    <w:semiHidden/>
    <w:rsid w:val="009D5B82"/>
    <w:pPr>
      <w:pBdr>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19">
    <w:name w:val="xl119"/>
    <w:basedOn w:val="Normal"/>
    <w:uiPriority w:val="99"/>
    <w:semiHidden/>
    <w:rsid w:val="009D5B82"/>
    <w:pPr>
      <w:pBdr>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20">
    <w:name w:val="xl120"/>
    <w:basedOn w:val="Normal"/>
    <w:uiPriority w:val="99"/>
    <w:semiHidden/>
    <w:rsid w:val="009D5B82"/>
    <w:pPr>
      <w:pBdr>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1">
    <w:name w:val="xl121"/>
    <w:basedOn w:val="Normal"/>
    <w:uiPriority w:val="99"/>
    <w:semiHidden/>
    <w:rsid w:val="009D5B82"/>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2">
    <w:name w:val="xl122"/>
    <w:basedOn w:val="Normal"/>
    <w:uiPriority w:val="99"/>
    <w:semiHidden/>
    <w:rsid w:val="009D5B82"/>
    <w:pPr>
      <w:pBdr>
        <w:top w:val="single" w:sz="12" w:space="0" w:color="FF0000"/>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23">
    <w:name w:val="xl123"/>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4">
    <w:name w:val="xl124"/>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25">
    <w:name w:val="xl125"/>
    <w:basedOn w:val="Normal"/>
    <w:uiPriority w:val="99"/>
    <w:semiHidden/>
    <w:rsid w:val="009D5B82"/>
    <w:pPr>
      <w:pBdr>
        <w:top w:val="single" w:sz="12" w:space="0" w:color="FF0000"/>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6">
    <w:name w:val="xl126"/>
    <w:basedOn w:val="Normal"/>
    <w:uiPriority w:val="99"/>
    <w:semiHidden/>
    <w:rsid w:val="009D5B82"/>
    <w:pPr>
      <w:pBdr>
        <w:top w:val="single" w:sz="12" w:space="0" w:color="FF0000"/>
        <w:left w:val="single" w:sz="8"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7">
    <w:name w:val="xl127"/>
    <w:basedOn w:val="Normal"/>
    <w:uiPriority w:val="99"/>
    <w:semiHidden/>
    <w:rsid w:val="009D5B82"/>
    <w:pPr>
      <w:pBdr>
        <w:top w:val="single" w:sz="12" w:space="0" w:color="FF0000"/>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28">
    <w:name w:val="xl128"/>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29">
    <w:name w:val="xl129"/>
    <w:basedOn w:val="Normal"/>
    <w:uiPriority w:val="99"/>
    <w:semiHidden/>
    <w:rsid w:val="009D5B82"/>
    <w:pPr>
      <w:pBdr>
        <w:top w:val="single" w:sz="12" w:space="0" w:color="FF0000"/>
        <w:left w:val="single" w:sz="4" w:space="0" w:color="auto"/>
        <w:bottom w:val="single" w:sz="4" w:space="0" w:color="auto"/>
        <w:right w:val="single" w:sz="4" w:space="0" w:color="auto"/>
      </w:pBdr>
      <w:shd w:val="clear" w:color="auto" w:fill="7F7F7F"/>
      <w:spacing w:before="100" w:beforeAutospacing="1" w:after="100" w:afterAutospacing="1" w:line="240" w:lineRule="auto"/>
      <w:jc w:val="center"/>
    </w:pPr>
    <w:rPr>
      <w:rFonts w:ascii="Arial" w:hAnsi="Arial"/>
      <w:b/>
      <w:bCs/>
      <w:color w:val="FFFFFF"/>
    </w:rPr>
  </w:style>
  <w:style w:type="paragraph" w:customStyle="1" w:styleId="xl130">
    <w:name w:val="xl130"/>
    <w:basedOn w:val="Normal"/>
    <w:uiPriority w:val="99"/>
    <w:semiHidden/>
    <w:rsid w:val="009D5B82"/>
    <w:pPr>
      <w:pBdr>
        <w:top w:val="single" w:sz="12" w:space="0" w:color="FF0000"/>
        <w:left w:val="single" w:sz="4" w:space="0" w:color="auto"/>
        <w:bottom w:val="single" w:sz="4" w:space="0" w:color="auto"/>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31">
    <w:name w:val="xl131"/>
    <w:basedOn w:val="Normal"/>
    <w:uiPriority w:val="99"/>
    <w:semiHidden/>
    <w:rsid w:val="009D5B82"/>
    <w:pPr>
      <w:pBdr>
        <w:top w:val="single" w:sz="12" w:space="0" w:color="FF0000"/>
        <w:bottom w:val="single" w:sz="4" w:space="0" w:color="auto"/>
        <w:right w:val="single" w:sz="4" w:space="0" w:color="auto"/>
      </w:pBdr>
      <w:spacing w:before="100" w:beforeAutospacing="1" w:after="100" w:afterAutospacing="1" w:line="240" w:lineRule="auto"/>
      <w:jc w:val="center"/>
    </w:pPr>
    <w:rPr>
      <w:rFonts w:ascii="Arial" w:hAnsi="Arial"/>
    </w:rPr>
  </w:style>
  <w:style w:type="paragraph" w:customStyle="1" w:styleId="xl132">
    <w:name w:val="xl132"/>
    <w:basedOn w:val="Normal"/>
    <w:uiPriority w:val="99"/>
    <w:semiHidden/>
    <w:rsid w:val="009D5B82"/>
    <w:pPr>
      <w:pBdr>
        <w:top w:val="single" w:sz="12" w:space="0" w:color="FF0000"/>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3">
    <w:name w:val="xl133"/>
    <w:basedOn w:val="Normal"/>
    <w:uiPriority w:val="99"/>
    <w:semiHidden/>
    <w:rsid w:val="009D5B82"/>
    <w:pPr>
      <w:pBdr>
        <w:top w:val="single" w:sz="4" w:space="0" w:color="auto"/>
        <w:left w:val="single" w:sz="12" w:space="0" w:color="FF0000"/>
        <w:bottom w:val="single" w:sz="4" w:space="0" w:color="auto"/>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4">
    <w:name w:val="xl134"/>
    <w:basedOn w:val="Normal"/>
    <w:uiPriority w:val="99"/>
    <w:semiHidden/>
    <w:rsid w:val="009D5B82"/>
    <w:pPr>
      <w:pBdr>
        <w:top w:val="single" w:sz="4" w:space="0" w:color="auto"/>
        <w:left w:val="single" w:sz="4" w:space="0" w:color="auto"/>
        <w:bottom w:val="single" w:sz="4" w:space="0" w:color="auto"/>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5">
    <w:name w:val="xl135"/>
    <w:basedOn w:val="Normal"/>
    <w:uiPriority w:val="99"/>
    <w:semiHidden/>
    <w:rsid w:val="009D5B82"/>
    <w:pPr>
      <w:pBdr>
        <w:top w:val="single" w:sz="4" w:space="0" w:color="auto"/>
        <w:left w:val="single" w:sz="12" w:space="0" w:color="FF0000"/>
        <w:bottom w:val="single" w:sz="12" w:space="0" w:color="FF0000"/>
        <w:right w:val="single" w:sz="8" w:space="0" w:color="auto"/>
      </w:pBdr>
      <w:spacing w:before="100" w:beforeAutospacing="1" w:after="100" w:afterAutospacing="1" w:line="240" w:lineRule="auto"/>
      <w:jc w:val="center"/>
    </w:pPr>
    <w:rPr>
      <w:rFonts w:ascii="Arial" w:hAnsi="Arial" w:cs="Arial"/>
      <w:sz w:val="20"/>
      <w:szCs w:val="20"/>
    </w:rPr>
  </w:style>
  <w:style w:type="paragraph" w:customStyle="1" w:styleId="xl136">
    <w:name w:val="xl136"/>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37">
    <w:name w:val="xl137"/>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38">
    <w:name w:val="xl138"/>
    <w:basedOn w:val="Normal"/>
    <w:uiPriority w:val="99"/>
    <w:semiHidden/>
    <w:rsid w:val="009D5B82"/>
    <w:pPr>
      <w:pBdr>
        <w:top w:val="single" w:sz="4" w:space="0" w:color="auto"/>
        <w:left w:val="single" w:sz="4" w:space="0" w:color="auto"/>
        <w:bottom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39">
    <w:name w:val="xl139"/>
    <w:basedOn w:val="Normal"/>
    <w:uiPriority w:val="99"/>
    <w:semiHidden/>
    <w:rsid w:val="009D5B82"/>
    <w:pPr>
      <w:pBdr>
        <w:top w:val="single" w:sz="4" w:space="0" w:color="auto"/>
        <w:left w:val="single" w:sz="8"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0">
    <w:name w:val="xl140"/>
    <w:basedOn w:val="Normal"/>
    <w:uiPriority w:val="99"/>
    <w:semiHidden/>
    <w:rsid w:val="009D5B82"/>
    <w:pPr>
      <w:pBdr>
        <w:top w:val="single" w:sz="4" w:space="0" w:color="auto"/>
        <w:left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41">
    <w:name w:val="xl141"/>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D8D8D8"/>
      <w:spacing w:before="100" w:beforeAutospacing="1" w:after="100" w:afterAutospacing="1" w:line="240" w:lineRule="auto"/>
      <w:jc w:val="center"/>
    </w:pPr>
    <w:rPr>
      <w:rFonts w:ascii="Arial" w:hAnsi="Arial" w:cs="Arial"/>
      <w:sz w:val="20"/>
      <w:szCs w:val="20"/>
    </w:rPr>
  </w:style>
  <w:style w:type="paragraph" w:customStyle="1" w:styleId="xl142">
    <w:name w:val="xl142"/>
    <w:basedOn w:val="Normal"/>
    <w:uiPriority w:val="99"/>
    <w:semiHidden/>
    <w:rsid w:val="009D5B82"/>
    <w:pPr>
      <w:pBdr>
        <w:top w:val="single" w:sz="4" w:space="0" w:color="auto"/>
        <w:left w:val="single" w:sz="4" w:space="0" w:color="auto"/>
        <w:bottom w:val="single" w:sz="12" w:space="0" w:color="FF0000"/>
        <w:right w:val="single" w:sz="4"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3">
    <w:name w:val="xl143"/>
    <w:basedOn w:val="Normal"/>
    <w:uiPriority w:val="99"/>
    <w:semiHidden/>
    <w:rsid w:val="009D5B82"/>
    <w:pPr>
      <w:pBdr>
        <w:top w:val="single" w:sz="4" w:space="0" w:color="auto"/>
        <w:left w:val="single" w:sz="4" w:space="0" w:color="auto"/>
        <w:bottom w:val="single" w:sz="12" w:space="0" w:color="FF0000"/>
        <w:right w:val="single" w:sz="8" w:space="0" w:color="auto"/>
      </w:pBdr>
      <w:shd w:val="clear" w:color="auto" w:fill="7F7F7F"/>
      <w:spacing w:before="100" w:beforeAutospacing="1" w:after="100" w:afterAutospacing="1" w:line="240" w:lineRule="auto"/>
      <w:jc w:val="center"/>
    </w:pPr>
    <w:rPr>
      <w:rFonts w:ascii="Arial" w:hAnsi="Arial"/>
      <w:color w:val="FFFFFF"/>
    </w:rPr>
  </w:style>
  <w:style w:type="paragraph" w:customStyle="1" w:styleId="xl144">
    <w:name w:val="xl144"/>
    <w:basedOn w:val="Normal"/>
    <w:uiPriority w:val="99"/>
    <w:semiHidden/>
    <w:rsid w:val="009D5B82"/>
    <w:pPr>
      <w:pBdr>
        <w:top w:val="single" w:sz="4" w:space="0" w:color="auto"/>
        <w:bottom w:val="single" w:sz="12" w:space="0" w:color="FF0000"/>
        <w:right w:val="single" w:sz="4" w:space="0" w:color="auto"/>
      </w:pBdr>
      <w:spacing w:before="100" w:beforeAutospacing="1" w:after="100" w:afterAutospacing="1" w:line="240" w:lineRule="auto"/>
      <w:jc w:val="center"/>
    </w:pPr>
    <w:rPr>
      <w:rFonts w:ascii="Arial" w:hAnsi="Arial"/>
    </w:rPr>
  </w:style>
  <w:style w:type="paragraph" w:customStyle="1" w:styleId="xl145">
    <w:name w:val="xl145"/>
    <w:basedOn w:val="Normal"/>
    <w:uiPriority w:val="99"/>
    <w:semiHidden/>
    <w:rsid w:val="009D5B82"/>
    <w:pPr>
      <w:pBdr>
        <w:top w:val="single" w:sz="4" w:space="0" w:color="auto"/>
        <w:left w:val="single" w:sz="4" w:space="0" w:color="auto"/>
        <w:bottom w:val="single" w:sz="12" w:space="0" w:color="FF0000"/>
        <w:right w:val="single" w:sz="12" w:space="0" w:color="FF0000"/>
      </w:pBdr>
      <w:spacing w:before="100" w:beforeAutospacing="1" w:after="100" w:afterAutospacing="1" w:line="240" w:lineRule="auto"/>
      <w:jc w:val="center"/>
    </w:pPr>
    <w:rPr>
      <w:rFonts w:ascii="Arial" w:hAnsi="Arial" w:cs="Arial"/>
      <w:sz w:val="20"/>
      <w:szCs w:val="20"/>
    </w:rPr>
  </w:style>
  <w:style w:type="paragraph" w:customStyle="1" w:styleId="xl146">
    <w:name w:val="xl146"/>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7">
    <w:name w:val="xl147"/>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8">
    <w:name w:val="xl148"/>
    <w:basedOn w:val="Normal"/>
    <w:uiPriority w:val="99"/>
    <w:semiHidden/>
    <w:rsid w:val="009D5B82"/>
    <w:pPr>
      <w:pBdr>
        <w:top w:val="single" w:sz="8"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49">
    <w:name w:val="xl149"/>
    <w:basedOn w:val="Normal"/>
    <w:uiPriority w:val="99"/>
    <w:semiHidden/>
    <w:rsid w:val="009D5B82"/>
    <w:pPr>
      <w:pBdr>
        <w:top w:val="single" w:sz="4" w:space="0" w:color="auto"/>
        <w:left w:val="single" w:sz="8"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0">
    <w:name w:val="xl150"/>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1">
    <w:name w:val="xl151"/>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2">
    <w:name w:val="xl152"/>
    <w:basedOn w:val="Normal"/>
    <w:uiPriority w:val="99"/>
    <w:semiHidden/>
    <w:rsid w:val="009D5B82"/>
    <w:pPr>
      <w:pBdr>
        <w:top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3">
    <w:name w:val="xl153"/>
    <w:basedOn w:val="Normal"/>
    <w:uiPriority w:val="99"/>
    <w:semiHidden/>
    <w:rsid w:val="009D5B82"/>
    <w:pPr>
      <w:pBdr>
        <w:top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54">
    <w:name w:val="xl154"/>
    <w:basedOn w:val="Normal"/>
    <w:uiPriority w:val="99"/>
    <w:semiHidden/>
    <w:rsid w:val="009D5B82"/>
    <w:pPr>
      <w:pBdr>
        <w:top w:val="single" w:sz="8"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5">
    <w:name w:val="xl155"/>
    <w:basedOn w:val="Normal"/>
    <w:uiPriority w:val="99"/>
    <w:semiHidden/>
    <w:rsid w:val="009D5B82"/>
    <w:pPr>
      <w:pBdr>
        <w:top w:val="single" w:sz="4" w:space="0" w:color="auto"/>
        <w:left w:val="single" w:sz="4" w:space="0" w:color="auto"/>
        <w:bottom w:val="single" w:sz="4" w:space="0" w:color="auto"/>
        <w:right w:val="single" w:sz="8"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6">
    <w:name w:val="xl156"/>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7">
    <w:name w:val="xl157"/>
    <w:basedOn w:val="Normal"/>
    <w:uiPriority w:val="99"/>
    <w:semiHidden/>
    <w:rsid w:val="009D5B82"/>
    <w:pPr>
      <w:pBdr>
        <w:top w:val="single" w:sz="8"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8">
    <w:name w:val="xl158"/>
    <w:basedOn w:val="Normal"/>
    <w:uiPriority w:val="99"/>
    <w:semiHidden/>
    <w:rsid w:val="009D5B82"/>
    <w:pPr>
      <w:pBdr>
        <w:top w:val="single" w:sz="4" w:space="0" w:color="auto"/>
        <w:left w:val="single" w:sz="4" w:space="0" w:color="auto"/>
        <w:bottom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59">
    <w:name w:val="xl159"/>
    <w:basedOn w:val="Normal"/>
    <w:uiPriority w:val="99"/>
    <w:semiHidden/>
    <w:rsid w:val="009D5B82"/>
    <w:pPr>
      <w:pBdr>
        <w:top w:val="single" w:sz="8"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0">
    <w:name w:val="xl160"/>
    <w:basedOn w:val="Normal"/>
    <w:uiPriority w:val="99"/>
    <w:semiHidden/>
    <w:rsid w:val="009D5B82"/>
    <w:pPr>
      <w:pBdr>
        <w:top w:val="single" w:sz="4" w:space="0" w:color="auto"/>
        <w:left w:val="single" w:sz="4"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olor w:val="FFFFFF"/>
    </w:rPr>
  </w:style>
  <w:style w:type="paragraph" w:customStyle="1" w:styleId="xl161">
    <w:name w:val="xl161"/>
    <w:basedOn w:val="Normal"/>
    <w:uiPriority w:val="99"/>
    <w:semiHidden/>
    <w:rsid w:val="009D5B82"/>
    <w:pPr>
      <w:pBdr>
        <w:top w:val="single" w:sz="8"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paragraph" w:customStyle="1" w:styleId="xl162">
    <w:name w:val="xl162"/>
    <w:basedOn w:val="Normal"/>
    <w:uiPriority w:val="99"/>
    <w:semiHidden/>
    <w:rsid w:val="009D5B82"/>
    <w:pPr>
      <w:pBdr>
        <w:top w:val="single" w:sz="4" w:space="0" w:color="auto"/>
        <w:left w:val="single" w:sz="8" w:space="0" w:color="auto"/>
        <w:bottom w:val="single" w:sz="4" w:space="0" w:color="auto"/>
        <w:right w:val="single" w:sz="4" w:space="0" w:color="auto"/>
      </w:pBdr>
      <w:shd w:val="clear" w:color="auto" w:fill="5A5A5A"/>
      <w:spacing w:before="100" w:beforeAutospacing="1" w:after="100" w:afterAutospacing="1" w:line="240" w:lineRule="auto"/>
      <w:jc w:val="center"/>
    </w:pPr>
    <w:rPr>
      <w:rFonts w:ascii="Arial" w:hAnsi="Arial" w:cs="Arial"/>
      <w:color w:val="FFFFFF"/>
      <w:sz w:val="20"/>
      <w:szCs w:val="20"/>
    </w:rPr>
  </w:style>
  <w:style w:type="table" w:styleId="SombreamentoClaro-nfase5">
    <w:name w:val="Light Shading Accent 5"/>
    <w:basedOn w:val="Tabelanormal"/>
    <w:uiPriority w:val="60"/>
    <w:rsid w:val="009D5B82"/>
    <w:rPr>
      <w:rFonts w:ascii="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e5">
    <w:name w:val="Light List Accent 5"/>
    <w:basedOn w:val="Tabelanormal"/>
    <w:uiPriority w:val="61"/>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adeClara-nfase5">
    <w:name w:val="Light Grid Accent 5"/>
    <w:basedOn w:val="Tabelanormal"/>
    <w:uiPriority w:val="62"/>
    <w:rsid w:val="009D5B82"/>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mentoMdio1-nfase5">
    <w:name w:val="Medium Shading 1 Accent 5"/>
    <w:basedOn w:val="Tabelanormal"/>
    <w:uiPriority w:val="63"/>
    <w:rsid w:val="009D5B82"/>
    <w:rPr>
      <w:rFonts w:ascii="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dia2-nfase5">
    <w:name w:val="Medium List 2 Accent 5"/>
    <w:basedOn w:val="Tabelanormal"/>
    <w:uiPriority w:val="66"/>
    <w:rsid w:val="009D5B82"/>
    <w:rPr>
      <w:rFonts w:ascii="Cambria" w:eastAsia="Times New Roman"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radeMdia3-nfase5">
    <w:name w:val="Medium Grid 3 Accent 5"/>
    <w:basedOn w:val="Tabelanormal"/>
    <w:uiPriority w:val="69"/>
    <w:rsid w:val="009D5B82"/>
    <w:rPr>
      <w:rFonts w:ascii="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SombreamentoClaro-nfase11">
    <w:name w:val="Sombreamento Claro - Ênfase 11"/>
    <w:basedOn w:val="Tabelanormal"/>
    <w:uiPriority w:val="60"/>
    <w:rsid w:val="009D5B82"/>
    <w:rPr>
      <w:rFonts w:ascii="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e11">
    <w:name w:val="Lista Clara - Ênfase 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e111">
    <w:name w:val="Lista Clara - Ênfase 111"/>
    <w:basedOn w:val="Tabelanormal"/>
    <w:uiPriority w:val="61"/>
    <w:rsid w:val="009D5B82"/>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Nmerodelinha">
    <w:name w:val="line number"/>
    <w:uiPriority w:val="99"/>
    <w:semiHidden/>
    <w:unhideWhenUsed/>
    <w:rsid w:val="009D75E5"/>
  </w:style>
  <w:style w:type="paragraph" w:customStyle="1" w:styleId="SubTtulo2">
    <w:name w:val="Sub Título 2"/>
    <w:basedOn w:val="Normal"/>
    <w:next w:val="Normal"/>
    <w:link w:val="SubTtulo2Char"/>
    <w:autoRedefine/>
    <w:rsid w:val="00837A6B"/>
    <w:pPr>
      <w:numPr>
        <w:numId w:val="4"/>
      </w:numPr>
      <w:ind w:left="0" w:firstLine="0"/>
      <w:jc w:val="left"/>
    </w:pPr>
    <w:rPr>
      <w:sz w:val="28"/>
      <w:szCs w:val="28"/>
    </w:rPr>
  </w:style>
  <w:style w:type="character" w:customStyle="1" w:styleId="SubTtulo2Char">
    <w:name w:val="Sub Título 2 Char"/>
    <w:link w:val="SubTtulo2"/>
    <w:rsid w:val="00837A6B"/>
    <w:rPr>
      <w:sz w:val="28"/>
      <w:szCs w:val="28"/>
      <w:lang w:eastAsia="en-US"/>
    </w:rPr>
  </w:style>
  <w:style w:type="paragraph" w:customStyle="1" w:styleId="PargrafodaLista1">
    <w:name w:val="Parágrafo da Lista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11">
    <w:name w:val="Parágrafo da Lista11"/>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PargrafodaLista2">
    <w:name w:val="Parágrafo da Lista2"/>
    <w:basedOn w:val="Normal"/>
    <w:rsid w:val="00474320"/>
    <w:pPr>
      <w:suppressAutoHyphens/>
      <w:spacing w:after="160" w:line="256" w:lineRule="auto"/>
      <w:ind w:left="720"/>
      <w:jc w:val="left"/>
    </w:pPr>
    <w:rPr>
      <w:rFonts w:ascii="Calibri" w:eastAsia="Arial Unicode MS" w:hAnsi="Calibri" w:cs="Calibri"/>
      <w:kern w:val="1"/>
      <w:szCs w:val="22"/>
      <w:lang w:eastAsia="ar-SA"/>
    </w:rPr>
  </w:style>
  <w:style w:type="paragraph" w:customStyle="1" w:styleId="Body">
    <w:name w:val="Body"/>
    <w:rsid w:val="00474320"/>
    <w:pPr>
      <w:pBdr>
        <w:top w:val="nil"/>
        <w:left w:val="nil"/>
        <w:bottom w:val="nil"/>
        <w:right w:val="nil"/>
        <w:between w:val="nil"/>
        <w:bar w:val="nil"/>
      </w:pBdr>
      <w:spacing w:after="160" w:line="259" w:lineRule="auto"/>
    </w:pPr>
    <w:rPr>
      <w:rFonts w:ascii="Calibri" w:hAnsi="Calibri" w:cs="Calibri"/>
      <w:color w:val="000000"/>
      <w:sz w:val="22"/>
      <w:szCs w:val="22"/>
      <w:u w:color="000000"/>
      <w:bdr w:val="nil"/>
    </w:rPr>
  </w:style>
  <w:style w:type="paragraph" w:customStyle="1" w:styleId="anppomcitacaoBloco">
    <w:name w:val="anppom_citacaoBloco"/>
    <w:next w:val="anppombodytext"/>
    <w:autoRedefine/>
    <w:rsid w:val="00474320"/>
    <w:pPr>
      <w:spacing w:after="240"/>
      <w:ind w:left="2268"/>
      <w:jc w:val="both"/>
    </w:pPr>
    <w:rPr>
      <w:rFonts w:eastAsia="Times"/>
      <w:color w:val="000000"/>
    </w:rPr>
  </w:style>
  <w:style w:type="paragraph" w:customStyle="1" w:styleId="anppombodytext">
    <w:name w:val="anppom_bodytext"/>
    <w:autoRedefine/>
    <w:rsid w:val="003F3DAE"/>
    <w:pPr>
      <w:spacing w:line="360" w:lineRule="auto"/>
      <w:jc w:val="both"/>
    </w:pPr>
    <w:rPr>
      <w:rFonts w:eastAsia="Times"/>
      <w:b/>
      <w:color w:val="000000"/>
      <w:sz w:val="24"/>
      <w:szCs w:val="24"/>
    </w:rPr>
  </w:style>
  <w:style w:type="paragraph" w:customStyle="1" w:styleId="anppomTextoNotaRodape">
    <w:name w:val="anppomTextoNotaRodape"/>
    <w:autoRedefine/>
    <w:rsid w:val="00474320"/>
    <w:pPr>
      <w:spacing w:after="120"/>
      <w:ind w:firstLine="720"/>
      <w:jc w:val="both"/>
    </w:pPr>
    <w:rPr>
      <w:rFonts w:eastAsia="Times"/>
      <w:color w:val="000000"/>
    </w:rPr>
  </w:style>
  <w:style w:type="paragraph" w:customStyle="1" w:styleId="anppomlegenda">
    <w:name w:val="anppom_legenda"/>
    <w:next w:val="anppombodytext"/>
    <w:autoRedefine/>
    <w:rsid w:val="003F3DAE"/>
    <w:pPr>
      <w:ind w:left="851" w:right="849"/>
      <w:jc w:val="both"/>
    </w:pPr>
    <w:rPr>
      <w:rFonts w:eastAsia="Times"/>
      <w:color w:val="000000"/>
    </w:rPr>
  </w:style>
  <w:style w:type="paragraph" w:customStyle="1" w:styleId="anppombibliografia">
    <w:name w:val="anppom_bibliografia"/>
    <w:autoRedefine/>
    <w:rsid w:val="009009EF"/>
    <w:pPr>
      <w:spacing w:before="240" w:after="360"/>
      <w:ind w:left="851" w:hanging="851"/>
      <w:jc w:val="both"/>
    </w:pPr>
    <w:rPr>
      <w:rFonts w:eastAsia="Times"/>
      <w:b/>
      <w:color w:val="000000"/>
    </w:rPr>
  </w:style>
  <w:style w:type="paragraph" w:styleId="Citao">
    <w:name w:val="Quote"/>
    <w:basedOn w:val="Normal"/>
    <w:next w:val="Normal"/>
    <w:link w:val="CitaoChar"/>
    <w:autoRedefine/>
    <w:uiPriority w:val="29"/>
    <w:qFormat/>
    <w:rsid w:val="00701571"/>
    <w:pPr>
      <w:spacing w:before="240" w:after="360" w:line="240" w:lineRule="auto"/>
      <w:ind w:left="2268"/>
    </w:pPr>
    <w:rPr>
      <w:iCs/>
      <w:sz w:val="20"/>
      <w:szCs w:val="22"/>
    </w:rPr>
  </w:style>
  <w:style w:type="character" w:customStyle="1" w:styleId="CitaoChar">
    <w:name w:val="Citação Char"/>
    <w:link w:val="Citao"/>
    <w:uiPriority w:val="29"/>
    <w:rsid w:val="00701571"/>
    <w:rPr>
      <w:iCs/>
      <w:szCs w:val="22"/>
      <w:lang w:eastAsia="en-US"/>
    </w:rPr>
  </w:style>
  <w:style w:type="character" w:styleId="nfaseSutil">
    <w:name w:val="Subtle Emphasis"/>
    <w:uiPriority w:val="19"/>
    <w:rsid w:val="00474320"/>
    <w:rPr>
      <w:i/>
      <w:iCs/>
      <w:color w:val="808080"/>
    </w:rPr>
  </w:style>
  <w:style w:type="character" w:styleId="RefernciaSutil">
    <w:name w:val="Subtle Reference"/>
    <w:uiPriority w:val="31"/>
    <w:rsid w:val="00474320"/>
    <w:rPr>
      <w:smallCaps/>
      <w:color w:val="ED7D31"/>
      <w:u w:val="single"/>
    </w:rPr>
  </w:style>
  <w:style w:type="character" w:customStyle="1" w:styleId="mw-headline">
    <w:name w:val="mw-headline"/>
    <w:rsid w:val="00474320"/>
  </w:style>
  <w:style w:type="character" w:customStyle="1" w:styleId="mw-editsection">
    <w:name w:val="mw-editsection"/>
    <w:rsid w:val="00474320"/>
  </w:style>
  <w:style w:type="character" w:customStyle="1" w:styleId="mw-editsection-bracket">
    <w:name w:val="mw-editsection-bracket"/>
    <w:rsid w:val="00474320"/>
  </w:style>
  <w:style w:type="character" w:customStyle="1" w:styleId="mw-editsection-divider">
    <w:name w:val="mw-editsection-divider"/>
    <w:rsid w:val="00474320"/>
  </w:style>
  <w:style w:type="character" w:customStyle="1" w:styleId="ui-button-text">
    <w:name w:val="ui-button-text"/>
    <w:rsid w:val="00474320"/>
  </w:style>
  <w:style w:type="paragraph" w:customStyle="1" w:styleId="citaodeentrevista">
    <w:name w:val="citação de entrevista"/>
    <w:basedOn w:val="Citao"/>
    <w:autoRedefine/>
    <w:qFormat/>
    <w:rsid w:val="00BD700C"/>
    <w:pPr>
      <w:spacing w:before="0" w:after="0"/>
    </w:pPr>
    <w:rPr>
      <w:sz w:val="22"/>
    </w:rPr>
  </w:style>
  <w:style w:type="table" w:customStyle="1" w:styleId="TabeladeGrade6Colorida1">
    <w:name w:val="Tabela de Grade 6 Colorida1"/>
    <w:basedOn w:val="Tabelanormal"/>
    <w:uiPriority w:val="51"/>
    <w:rsid w:val="00695B54"/>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emlista2">
    <w:name w:val="Sem lista2"/>
    <w:next w:val="Semlista"/>
    <w:uiPriority w:val="99"/>
    <w:semiHidden/>
    <w:unhideWhenUsed/>
    <w:rsid w:val="000774DF"/>
  </w:style>
  <w:style w:type="table" w:customStyle="1" w:styleId="Tabelacomgrade4">
    <w:name w:val="Tabela com grade4"/>
    <w:basedOn w:val="Tabelanormal"/>
    <w:next w:val="Tabelacomgrade"/>
    <w:uiPriority w:val="39"/>
    <w:rsid w:val="000774D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2-nfase61">
    <w:name w:val="Tabela de Grade 2 - Ênfase 61"/>
    <w:basedOn w:val="Tabelanormal"/>
    <w:next w:val="TabeladeGrade2-nfase62"/>
    <w:uiPriority w:val="47"/>
    <w:rsid w:val="000774DF"/>
    <w:rPr>
      <w:rFonts w:ascii="Calibri" w:hAnsi="Calibri"/>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2-nfase62">
    <w:name w:val="Tabela de Grade 2 - Ênfase 62"/>
    <w:basedOn w:val="Tabelanormal"/>
    <w:uiPriority w:val="47"/>
    <w:rsid w:val="000774DF"/>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deGrade6Colorida10">
    <w:name w:val="Tabela de Grade 6 Colorida1"/>
    <w:basedOn w:val="Tabelanormal"/>
    <w:uiPriority w:val="51"/>
    <w:rsid w:val="00125C9E"/>
    <w:rPr>
      <w:rFonts w:ascii="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2-nfase620">
    <w:name w:val="Tabela de Grade 2 - Ênfase 62"/>
    <w:basedOn w:val="Tabelanormal"/>
    <w:uiPriority w:val="47"/>
    <w:rsid w:val="00125C9E"/>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fr0">
    <w:name w:val="fr0"/>
    <w:basedOn w:val="Normal"/>
    <w:rsid w:val="006C2F20"/>
    <w:pPr>
      <w:spacing w:before="100" w:beforeAutospacing="1" w:after="100" w:afterAutospacing="1" w:line="240" w:lineRule="auto"/>
      <w:jc w:val="left"/>
    </w:pPr>
  </w:style>
  <w:style w:type="table" w:customStyle="1" w:styleId="TableNormal">
    <w:name w:val="Table Normal"/>
    <w:rsid w:val="00412B6B"/>
    <w:pPr>
      <w:widowControl w:val="0"/>
      <w:spacing w:after="160" w:line="259" w:lineRule="auto"/>
    </w:pPr>
    <w:rPr>
      <w:rFonts w:ascii="Calibri" w:hAnsi="Calibri" w:cs="Calibri"/>
      <w:color w:val="000000"/>
      <w:sz w:val="22"/>
      <w:szCs w:val="22"/>
    </w:rPr>
    <w:tblPr>
      <w:tblCellMar>
        <w:top w:w="0" w:type="dxa"/>
        <w:left w:w="0" w:type="dxa"/>
        <w:bottom w:w="0" w:type="dxa"/>
        <w:right w:w="0" w:type="dxa"/>
      </w:tblCellMar>
    </w:tblPr>
  </w:style>
  <w:style w:type="paragraph" w:customStyle="1" w:styleId="anppomRefnotaRodape">
    <w:name w:val="anppom_RefnotaRodape"/>
    <w:next w:val="anppombodytext"/>
    <w:autoRedefine/>
    <w:rsid w:val="00983CFA"/>
    <w:rPr>
      <w:rFonts w:eastAsia="Times"/>
      <w:color w:val="000000"/>
      <w:sz w:val="22"/>
      <w:vertAlign w:val="superscript"/>
    </w:rPr>
  </w:style>
  <w:style w:type="paragraph" w:customStyle="1" w:styleId="anppomTitulo">
    <w:name w:val="anppom_Titulo"/>
    <w:next w:val="anppomautorNome"/>
    <w:autoRedefine/>
    <w:rsid w:val="00983CFA"/>
    <w:pPr>
      <w:keepLines/>
      <w:suppressAutoHyphens/>
      <w:spacing w:after="240" w:line="360" w:lineRule="auto"/>
      <w:jc w:val="center"/>
      <w:outlineLvl w:val="0"/>
    </w:pPr>
    <w:rPr>
      <w:rFonts w:eastAsia="Times"/>
      <w:b/>
      <w:color w:val="000000"/>
      <w:sz w:val="28"/>
    </w:rPr>
  </w:style>
  <w:style w:type="paragraph" w:customStyle="1" w:styleId="anppomautorNome">
    <w:name w:val="anppom_autorNome"/>
    <w:autoRedefine/>
    <w:rsid w:val="00983CFA"/>
    <w:pPr>
      <w:jc w:val="right"/>
    </w:pPr>
    <w:rPr>
      <w:rFonts w:eastAsia="Times"/>
      <w:color w:val="000000"/>
      <w:sz w:val="24"/>
      <w:szCs w:val="24"/>
    </w:rPr>
  </w:style>
  <w:style w:type="paragraph" w:customStyle="1" w:styleId="anppomsubttulo1">
    <w:name w:val="anppom_subtítulo1"/>
    <w:next w:val="anppombodytext"/>
    <w:autoRedefine/>
    <w:rsid w:val="000A27CF"/>
    <w:pPr>
      <w:spacing w:before="240" w:after="360"/>
      <w:jc w:val="both"/>
    </w:pPr>
    <w:rPr>
      <w:rFonts w:ascii="Arial" w:eastAsia="Times" w:hAnsi="Arial"/>
      <w:b/>
      <w:color w:val="000000"/>
      <w:sz w:val="24"/>
    </w:rPr>
  </w:style>
  <w:style w:type="paragraph" w:customStyle="1" w:styleId="anppomautorEmail">
    <w:name w:val="anppom_autorEmail"/>
    <w:basedOn w:val="anppomautorNome"/>
    <w:autoRedefine/>
    <w:rsid w:val="00983CFA"/>
    <w:rPr>
      <w:i/>
      <w:sz w:val="20"/>
    </w:rPr>
  </w:style>
  <w:style w:type="paragraph" w:customStyle="1" w:styleId="anppomsumarioTitulo">
    <w:name w:val="anppom_sumarioTitulo"/>
    <w:next w:val="anppomsumarioTexto"/>
    <w:autoRedefine/>
    <w:rsid w:val="00983CFA"/>
    <w:pPr>
      <w:ind w:left="709"/>
      <w:jc w:val="both"/>
    </w:pPr>
    <w:rPr>
      <w:rFonts w:eastAsia="Times"/>
      <w:b/>
      <w:i/>
      <w:color w:val="000000"/>
    </w:rPr>
  </w:style>
  <w:style w:type="paragraph" w:customStyle="1" w:styleId="anppomsumarioTexto">
    <w:name w:val="anppom_sumarioTexto"/>
    <w:basedOn w:val="anppomsumarioTitulo"/>
    <w:autoRedefine/>
    <w:rsid w:val="00983CFA"/>
    <w:pPr>
      <w:spacing w:after="480"/>
    </w:pPr>
    <w:rPr>
      <w:b w:val="0"/>
    </w:rPr>
  </w:style>
  <w:style w:type="paragraph" w:customStyle="1" w:styleId="anppomkeywords">
    <w:name w:val="anppom_keywords"/>
    <w:autoRedefine/>
    <w:rsid w:val="00983CFA"/>
    <w:pPr>
      <w:spacing w:before="120" w:after="600"/>
      <w:ind w:left="851" w:right="284"/>
      <w:jc w:val="both"/>
    </w:pPr>
    <w:rPr>
      <w:rFonts w:eastAsia="Times"/>
      <w:color w:val="000000"/>
    </w:rPr>
  </w:style>
  <w:style w:type="paragraph" w:customStyle="1" w:styleId="anppomsubtitulo2">
    <w:name w:val="anppom_subtitulo2"/>
    <w:next w:val="anppombodytext"/>
    <w:autoRedefine/>
    <w:rsid w:val="00983CFA"/>
    <w:pPr>
      <w:spacing w:before="120"/>
      <w:ind w:firstLine="1134"/>
    </w:pPr>
    <w:rPr>
      <w:rFonts w:eastAsia="Times"/>
      <w:b/>
      <w:color w:val="000000"/>
      <w:sz w:val="24"/>
      <w:szCs w:val="24"/>
    </w:rPr>
  </w:style>
  <w:style w:type="paragraph" w:customStyle="1" w:styleId="anppomsubtituloBibliografia">
    <w:name w:val="anppom_subtituloBibliografia"/>
    <w:basedOn w:val="anppomsubttulo1"/>
    <w:next w:val="anppombibliografia"/>
    <w:autoRedefine/>
    <w:rsid w:val="003F3DAE"/>
    <w:rPr>
      <w:rFonts w:ascii="Times New Roman" w:hAnsi="Times New Roman"/>
      <w:szCs w:val="24"/>
    </w:rPr>
  </w:style>
  <w:style w:type="paragraph" w:customStyle="1" w:styleId="anppomcabecalho">
    <w:name w:val="anppom_cabecalho"/>
    <w:autoRedefine/>
    <w:uiPriority w:val="99"/>
    <w:rsid w:val="00983CFA"/>
    <w:pPr>
      <w:jc w:val="center"/>
    </w:pPr>
    <w:rPr>
      <w:rFonts w:eastAsia="Times"/>
      <w:b/>
      <w:noProof/>
    </w:rPr>
  </w:style>
  <w:style w:type="paragraph" w:customStyle="1" w:styleId="anppomrodape">
    <w:name w:val="anppom_rodape"/>
    <w:autoRedefine/>
    <w:rsid w:val="00983CFA"/>
    <w:rPr>
      <w:rFonts w:eastAsia="Times"/>
      <w:color w:val="000000"/>
    </w:rPr>
  </w:style>
  <w:style w:type="paragraph" w:customStyle="1" w:styleId="ListaColorida-nfase11">
    <w:name w:val="Lista Colorida - Ênfase 11"/>
    <w:basedOn w:val="Normal"/>
    <w:uiPriority w:val="34"/>
    <w:qFormat/>
    <w:rsid w:val="00983CFA"/>
    <w:pPr>
      <w:spacing w:after="200" w:line="276" w:lineRule="auto"/>
      <w:ind w:left="720"/>
      <w:contextualSpacing/>
    </w:pPr>
    <w:rPr>
      <w:rFonts w:ascii="Calibri" w:eastAsia="Calibri" w:hAnsi="Calibri"/>
      <w:sz w:val="22"/>
      <w:szCs w:val="22"/>
      <w:lang w:eastAsia="en-US"/>
    </w:rPr>
  </w:style>
  <w:style w:type="paragraph" w:customStyle="1" w:styleId="Corpodotexto">
    <w:name w:val="Corpo do texto"/>
    <w:basedOn w:val="Normal"/>
    <w:rsid w:val="00983CFA"/>
    <w:pPr>
      <w:widowControl w:val="0"/>
      <w:suppressAutoHyphens/>
      <w:spacing w:after="140" w:line="288" w:lineRule="auto"/>
    </w:pPr>
    <w:rPr>
      <w:rFonts w:ascii="Liberation Serif" w:eastAsia="SimSun" w:hAnsi="Liberation Serif" w:cs="Mangal"/>
      <w:lang w:eastAsia="zh-CN" w:bidi="hi-IN"/>
    </w:rPr>
  </w:style>
  <w:style w:type="character" w:customStyle="1" w:styleId="ALTERADOPELOREVISORcorreosugesto">
    <w:name w:val="ALTERADO PELO REVISOR (correção/sugestão)"/>
    <w:rsid w:val="00983CFA"/>
    <w:rPr>
      <w:rFonts w:ascii="Arial" w:hAnsi="Arial" w:cs="Arial"/>
      <w:dstrike w:val="0"/>
      <w:color w:val="FF0000"/>
      <w:spacing w:val="0"/>
      <w:w w:val="100"/>
      <w:kern w:val="0"/>
      <w:position w:val="0"/>
      <w:sz w:val="24"/>
      <w:szCs w:val="20"/>
      <w:effect w:val="none"/>
      <w:bdr w:val="none" w:sz="0" w:space="0" w:color="auto"/>
      <w:vertAlign w:val="baseline"/>
      <w:lang w:val="pt-BR"/>
    </w:rPr>
  </w:style>
  <w:style w:type="character" w:customStyle="1" w:styleId="tipcapes">
    <w:name w:val="tipcapes"/>
    <w:basedOn w:val="Fontepargpadro"/>
    <w:rsid w:val="00983CFA"/>
  </w:style>
  <w:style w:type="paragraph" w:customStyle="1" w:styleId="Standard">
    <w:name w:val="Standard"/>
    <w:rsid w:val="00983CFA"/>
    <w:pPr>
      <w:suppressAutoHyphens/>
      <w:autoSpaceDN w:val="0"/>
      <w:textAlignment w:val="baseline"/>
    </w:pPr>
    <w:rPr>
      <w:rFonts w:eastAsia="Lucida Sans Unicode" w:cs="Mangal"/>
      <w:kern w:val="3"/>
      <w:sz w:val="24"/>
      <w:szCs w:val="24"/>
      <w:lang w:eastAsia="zh-CN" w:bidi="hi-IN"/>
    </w:rPr>
  </w:style>
  <w:style w:type="paragraph" w:customStyle="1" w:styleId="CorpoA">
    <w:name w:val="Corpo A"/>
    <w:rsid w:val="00983CFA"/>
    <w:rPr>
      <w:rFonts w:ascii="Helvetica" w:eastAsia="ヒラギノ角ゴ Pro W3" w:hAnsi="Helvetica"/>
      <w:color w:val="000000"/>
      <w:sz w:val="24"/>
      <w:lang w:val="pt-PT"/>
    </w:rPr>
  </w:style>
  <w:style w:type="character" w:customStyle="1" w:styleId="Refdenotaderodap1">
    <w:name w:val="Ref. de nota de rodapé1"/>
    <w:rsid w:val="00983CFA"/>
    <w:rPr>
      <w:color w:val="000000"/>
      <w:sz w:val="20"/>
      <w:vertAlign w:val="superscript"/>
    </w:rPr>
  </w:style>
  <w:style w:type="paragraph" w:customStyle="1" w:styleId="Textodenotaderodap1">
    <w:name w:val="Texto de nota de rodapé1"/>
    <w:rsid w:val="00983CFA"/>
    <w:rPr>
      <w:rFonts w:ascii="Times" w:eastAsia="ヒラギノ角ゴ Pro W3" w:hAnsi="Times"/>
      <w:color w:val="000000"/>
    </w:rPr>
  </w:style>
  <w:style w:type="paragraph" w:customStyle="1" w:styleId="TextodeNotaA">
    <w:name w:val="Texto de Nota A"/>
    <w:rsid w:val="00983CFA"/>
    <w:rPr>
      <w:rFonts w:ascii="Helvetica" w:eastAsia="ヒラギノ角ゴ Pro W3" w:hAnsi="Helvetica"/>
      <w:color w:val="000000"/>
      <w:lang w:val="pt-PT"/>
    </w:rPr>
  </w:style>
  <w:style w:type="paragraph" w:customStyle="1" w:styleId="TextodeNota">
    <w:name w:val="Texto de Nota"/>
    <w:rsid w:val="00983CFA"/>
    <w:rPr>
      <w:rFonts w:ascii="Helvetica" w:eastAsia="ヒラギノ角ゴ Pro W3" w:hAnsi="Helvetica"/>
      <w:color w:val="000000"/>
      <w:lang w:val="pt-PT"/>
    </w:rPr>
  </w:style>
  <w:style w:type="paragraph" w:customStyle="1" w:styleId="CorpoB">
    <w:name w:val="Corpo B"/>
    <w:rsid w:val="00983CFA"/>
    <w:rPr>
      <w:rFonts w:ascii="Helvetica" w:eastAsia="ヒラギノ角ゴ Pro W3" w:hAnsi="Helvetica"/>
      <w:color w:val="000000"/>
      <w:sz w:val="24"/>
      <w:lang w:val="pt-PT"/>
    </w:rPr>
  </w:style>
  <w:style w:type="paragraph" w:customStyle="1" w:styleId="FormaLivreB">
    <w:name w:val="Forma Livre B"/>
    <w:rsid w:val="00983CFA"/>
    <w:rPr>
      <w:rFonts w:eastAsia="ヒラギノ角ゴ Pro W3"/>
      <w:color w:val="000000"/>
    </w:rPr>
  </w:style>
  <w:style w:type="paragraph" w:customStyle="1" w:styleId="FormaLivre">
    <w:name w:val="Forma Livre"/>
    <w:rsid w:val="00983CFA"/>
    <w:rPr>
      <w:rFonts w:eastAsia="ヒラギノ角ゴ Pro W3"/>
      <w:color w:val="000000"/>
    </w:rPr>
  </w:style>
  <w:style w:type="character" w:styleId="Nmerodepgina">
    <w:name w:val="page number"/>
    <w:rsid w:val="00983CFA"/>
  </w:style>
  <w:style w:type="character" w:customStyle="1" w:styleId="null">
    <w:name w:val="null"/>
    <w:basedOn w:val="Fontepargpadro"/>
    <w:rsid w:val="00983CFA"/>
  </w:style>
  <w:style w:type="character" w:customStyle="1" w:styleId="r3">
    <w:name w:val="_r3"/>
    <w:basedOn w:val="Fontepargpadro"/>
    <w:rsid w:val="00983CFA"/>
  </w:style>
  <w:style w:type="character" w:customStyle="1" w:styleId="ircho">
    <w:name w:val="irc_ho"/>
    <w:basedOn w:val="Fontepargpadro"/>
    <w:rsid w:val="00983CFA"/>
  </w:style>
  <w:style w:type="character" w:customStyle="1" w:styleId="ft">
    <w:name w:val="ft"/>
    <w:rsid w:val="00983CFA"/>
  </w:style>
  <w:style w:type="character" w:customStyle="1" w:styleId="Meno1">
    <w:name w:val="Menção1"/>
    <w:basedOn w:val="Fontepargpadro"/>
    <w:uiPriority w:val="99"/>
    <w:semiHidden/>
    <w:unhideWhenUsed/>
    <w:rsid w:val="00983CFA"/>
    <w:rPr>
      <w:color w:val="2B579A"/>
      <w:shd w:val="clear" w:color="auto" w:fill="E6E6E6"/>
    </w:rPr>
  </w:style>
  <w:style w:type="character" w:styleId="MenoPendente">
    <w:name w:val="Unresolved Mention"/>
    <w:basedOn w:val="Fontepargpadro"/>
    <w:uiPriority w:val="99"/>
    <w:semiHidden/>
    <w:unhideWhenUsed/>
    <w:rsid w:val="00456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68953">
      <w:bodyDiv w:val="1"/>
      <w:marLeft w:val="0"/>
      <w:marRight w:val="0"/>
      <w:marTop w:val="0"/>
      <w:marBottom w:val="0"/>
      <w:divBdr>
        <w:top w:val="none" w:sz="0" w:space="0" w:color="auto"/>
        <w:left w:val="none" w:sz="0" w:space="0" w:color="auto"/>
        <w:bottom w:val="none" w:sz="0" w:space="0" w:color="auto"/>
        <w:right w:val="none" w:sz="0" w:space="0" w:color="auto"/>
      </w:divBdr>
    </w:div>
    <w:div w:id="68385881">
      <w:bodyDiv w:val="1"/>
      <w:marLeft w:val="0"/>
      <w:marRight w:val="0"/>
      <w:marTop w:val="0"/>
      <w:marBottom w:val="0"/>
      <w:divBdr>
        <w:top w:val="none" w:sz="0" w:space="0" w:color="auto"/>
        <w:left w:val="none" w:sz="0" w:space="0" w:color="auto"/>
        <w:bottom w:val="none" w:sz="0" w:space="0" w:color="auto"/>
        <w:right w:val="none" w:sz="0" w:space="0" w:color="auto"/>
      </w:divBdr>
    </w:div>
    <w:div w:id="145899593">
      <w:bodyDiv w:val="1"/>
      <w:marLeft w:val="0"/>
      <w:marRight w:val="0"/>
      <w:marTop w:val="0"/>
      <w:marBottom w:val="0"/>
      <w:divBdr>
        <w:top w:val="none" w:sz="0" w:space="0" w:color="auto"/>
        <w:left w:val="none" w:sz="0" w:space="0" w:color="auto"/>
        <w:bottom w:val="none" w:sz="0" w:space="0" w:color="auto"/>
        <w:right w:val="none" w:sz="0" w:space="0" w:color="auto"/>
      </w:divBdr>
    </w:div>
    <w:div w:id="156239419">
      <w:bodyDiv w:val="1"/>
      <w:marLeft w:val="0"/>
      <w:marRight w:val="0"/>
      <w:marTop w:val="0"/>
      <w:marBottom w:val="0"/>
      <w:divBdr>
        <w:top w:val="none" w:sz="0" w:space="0" w:color="auto"/>
        <w:left w:val="none" w:sz="0" w:space="0" w:color="auto"/>
        <w:bottom w:val="none" w:sz="0" w:space="0" w:color="auto"/>
        <w:right w:val="none" w:sz="0" w:space="0" w:color="auto"/>
      </w:divBdr>
    </w:div>
    <w:div w:id="190459476">
      <w:bodyDiv w:val="1"/>
      <w:marLeft w:val="0"/>
      <w:marRight w:val="0"/>
      <w:marTop w:val="0"/>
      <w:marBottom w:val="0"/>
      <w:divBdr>
        <w:top w:val="none" w:sz="0" w:space="0" w:color="auto"/>
        <w:left w:val="none" w:sz="0" w:space="0" w:color="auto"/>
        <w:bottom w:val="none" w:sz="0" w:space="0" w:color="auto"/>
        <w:right w:val="none" w:sz="0" w:space="0" w:color="auto"/>
      </w:divBdr>
    </w:div>
    <w:div w:id="192158686">
      <w:bodyDiv w:val="1"/>
      <w:marLeft w:val="0"/>
      <w:marRight w:val="0"/>
      <w:marTop w:val="0"/>
      <w:marBottom w:val="0"/>
      <w:divBdr>
        <w:top w:val="none" w:sz="0" w:space="0" w:color="auto"/>
        <w:left w:val="none" w:sz="0" w:space="0" w:color="auto"/>
        <w:bottom w:val="none" w:sz="0" w:space="0" w:color="auto"/>
        <w:right w:val="none" w:sz="0" w:space="0" w:color="auto"/>
      </w:divBdr>
    </w:div>
    <w:div w:id="194657475">
      <w:bodyDiv w:val="1"/>
      <w:marLeft w:val="0"/>
      <w:marRight w:val="0"/>
      <w:marTop w:val="0"/>
      <w:marBottom w:val="0"/>
      <w:divBdr>
        <w:top w:val="none" w:sz="0" w:space="0" w:color="auto"/>
        <w:left w:val="none" w:sz="0" w:space="0" w:color="auto"/>
        <w:bottom w:val="none" w:sz="0" w:space="0" w:color="auto"/>
        <w:right w:val="none" w:sz="0" w:space="0" w:color="auto"/>
      </w:divBdr>
    </w:div>
    <w:div w:id="247353670">
      <w:bodyDiv w:val="1"/>
      <w:marLeft w:val="0"/>
      <w:marRight w:val="0"/>
      <w:marTop w:val="0"/>
      <w:marBottom w:val="0"/>
      <w:divBdr>
        <w:top w:val="none" w:sz="0" w:space="0" w:color="auto"/>
        <w:left w:val="none" w:sz="0" w:space="0" w:color="auto"/>
        <w:bottom w:val="none" w:sz="0" w:space="0" w:color="auto"/>
        <w:right w:val="none" w:sz="0" w:space="0" w:color="auto"/>
      </w:divBdr>
    </w:div>
    <w:div w:id="259946675">
      <w:bodyDiv w:val="1"/>
      <w:marLeft w:val="0"/>
      <w:marRight w:val="0"/>
      <w:marTop w:val="0"/>
      <w:marBottom w:val="0"/>
      <w:divBdr>
        <w:top w:val="none" w:sz="0" w:space="0" w:color="auto"/>
        <w:left w:val="none" w:sz="0" w:space="0" w:color="auto"/>
        <w:bottom w:val="none" w:sz="0" w:space="0" w:color="auto"/>
        <w:right w:val="none" w:sz="0" w:space="0" w:color="auto"/>
      </w:divBdr>
    </w:div>
    <w:div w:id="304045437">
      <w:bodyDiv w:val="1"/>
      <w:marLeft w:val="0"/>
      <w:marRight w:val="0"/>
      <w:marTop w:val="0"/>
      <w:marBottom w:val="0"/>
      <w:divBdr>
        <w:top w:val="none" w:sz="0" w:space="0" w:color="auto"/>
        <w:left w:val="none" w:sz="0" w:space="0" w:color="auto"/>
        <w:bottom w:val="none" w:sz="0" w:space="0" w:color="auto"/>
        <w:right w:val="none" w:sz="0" w:space="0" w:color="auto"/>
      </w:divBdr>
    </w:div>
    <w:div w:id="319426462">
      <w:bodyDiv w:val="1"/>
      <w:marLeft w:val="0"/>
      <w:marRight w:val="0"/>
      <w:marTop w:val="0"/>
      <w:marBottom w:val="0"/>
      <w:divBdr>
        <w:top w:val="none" w:sz="0" w:space="0" w:color="auto"/>
        <w:left w:val="none" w:sz="0" w:space="0" w:color="auto"/>
        <w:bottom w:val="none" w:sz="0" w:space="0" w:color="auto"/>
        <w:right w:val="none" w:sz="0" w:space="0" w:color="auto"/>
      </w:divBdr>
      <w:divsChild>
        <w:div w:id="153499459">
          <w:marLeft w:val="1800"/>
          <w:marRight w:val="0"/>
          <w:marTop w:val="0"/>
          <w:marBottom w:val="0"/>
          <w:divBdr>
            <w:top w:val="none" w:sz="0" w:space="0" w:color="auto"/>
            <w:left w:val="none" w:sz="0" w:space="0" w:color="auto"/>
            <w:bottom w:val="none" w:sz="0" w:space="0" w:color="auto"/>
            <w:right w:val="none" w:sz="0" w:space="0" w:color="auto"/>
          </w:divBdr>
        </w:div>
        <w:div w:id="573928606">
          <w:marLeft w:val="2520"/>
          <w:marRight w:val="0"/>
          <w:marTop w:val="0"/>
          <w:marBottom w:val="0"/>
          <w:divBdr>
            <w:top w:val="none" w:sz="0" w:space="0" w:color="auto"/>
            <w:left w:val="none" w:sz="0" w:space="0" w:color="auto"/>
            <w:bottom w:val="none" w:sz="0" w:space="0" w:color="auto"/>
            <w:right w:val="none" w:sz="0" w:space="0" w:color="auto"/>
          </w:divBdr>
        </w:div>
        <w:div w:id="686099489">
          <w:marLeft w:val="1800"/>
          <w:marRight w:val="0"/>
          <w:marTop w:val="0"/>
          <w:marBottom w:val="0"/>
          <w:divBdr>
            <w:top w:val="none" w:sz="0" w:space="0" w:color="auto"/>
            <w:left w:val="none" w:sz="0" w:space="0" w:color="auto"/>
            <w:bottom w:val="none" w:sz="0" w:space="0" w:color="auto"/>
            <w:right w:val="none" w:sz="0" w:space="0" w:color="auto"/>
          </w:divBdr>
        </w:div>
        <w:div w:id="795024807">
          <w:marLeft w:val="2520"/>
          <w:marRight w:val="0"/>
          <w:marTop w:val="0"/>
          <w:marBottom w:val="0"/>
          <w:divBdr>
            <w:top w:val="none" w:sz="0" w:space="0" w:color="auto"/>
            <w:left w:val="none" w:sz="0" w:space="0" w:color="auto"/>
            <w:bottom w:val="none" w:sz="0" w:space="0" w:color="auto"/>
            <w:right w:val="none" w:sz="0" w:space="0" w:color="auto"/>
          </w:divBdr>
        </w:div>
        <w:div w:id="944195615">
          <w:marLeft w:val="1800"/>
          <w:marRight w:val="0"/>
          <w:marTop w:val="0"/>
          <w:marBottom w:val="0"/>
          <w:divBdr>
            <w:top w:val="none" w:sz="0" w:space="0" w:color="auto"/>
            <w:left w:val="none" w:sz="0" w:space="0" w:color="auto"/>
            <w:bottom w:val="none" w:sz="0" w:space="0" w:color="auto"/>
            <w:right w:val="none" w:sz="0" w:space="0" w:color="auto"/>
          </w:divBdr>
        </w:div>
        <w:div w:id="1472820317">
          <w:marLeft w:val="547"/>
          <w:marRight w:val="0"/>
          <w:marTop w:val="0"/>
          <w:marBottom w:val="0"/>
          <w:divBdr>
            <w:top w:val="none" w:sz="0" w:space="0" w:color="auto"/>
            <w:left w:val="none" w:sz="0" w:space="0" w:color="auto"/>
            <w:bottom w:val="none" w:sz="0" w:space="0" w:color="auto"/>
            <w:right w:val="none" w:sz="0" w:space="0" w:color="auto"/>
          </w:divBdr>
        </w:div>
        <w:div w:id="1640920544">
          <w:marLeft w:val="1800"/>
          <w:marRight w:val="0"/>
          <w:marTop w:val="0"/>
          <w:marBottom w:val="0"/>
          <w:divBdr>
            <w:top w:val="none" w:sz="0" w:space="0" w:color="auto"/>
            <w:left w:val="none" w:sz="0" w:space="0" w:color="auto"/>
            <w:bottom w:val="none" w:sz="0" w:space="0" w:color="auto"/>
            <w:right w:val="none" w:sz="0" w:space="0" w:color="auto"/>
          </w:divBdr>
        </w:div>
        <w:div w:id="1683169092">
          <w:marLeft w:val="1166"/>
          <w:marRight w:val="0"/>
          <w:marTop w:val="0"/>
          <w:marBottom w:val="0"/>
          <w:divBdr>
            <w:top w:val="none" w:sz="0" w:space="0" w:color="auto"/>
            <w:left w:val="none" w:sz="0" w:space="0" w:color="auto"/>
            <w:bottom w:val="none" w:sz="0" w:space="0" w:color="auto"/>
            <w:right w:val="none" w:sz="0" w:space="0" w:color="auto"/>
          </w:divBdr>
        </w:div>
        <w:div w:id="1706173087">
          <w:marLeft w:val="2520"/>
          <w:marRight w:val="0"/>
          <w:marTop w:val="0"/>
          <w:marBottom w:val="0"/>
          <w:divBdr>
            <w:top w:val="none" w:sz="0" w:space="0" w:color="auto"/>
            <w:left w:val="none" w:sz="0" w:space="0" w:color="auto"/>
            <w:bottom w:val="none" w:sz="0" w:space="0" w:color="auto"/>
            <w:right w:val="none" w:sz="0" w:space="0" w:color="auto"/>
          </w:divBdr>
        </w:div>
        <w:div w:id="1768849090">
          <w:marLeft w:val="2520"/>
          <w:marRight w:val="0"/>
          <w:marTop w:val="0"/>
          <w:marBottom w:val="0"/>
          <w:divBdr>
            <w:top w:val="none" w:sz="0" w:space="0" w:color="auto"/>
            <w:left w:val="none" w:sz="0" w:space="0" w:color="auto"/>
            <w:bottom w:val="none" w:sz="0" w:space="0" w:color="auto"/>
            <w:right w:val="none" w:sz="0" w:space="0" w:color="auto"/>
          </w:divBdr>
        </w:div>
        <w:div w:id="1787845163">
          <w:marLeft w:val="2520"/>
          <w:marRight w:val="0"/>
          <w:marTop w:val="0"/>
          <w:marBottom w:val="0"/>
          <w:divBdr>
            <w:top w:val="none" w:sz="0" w:space="0" w:color="auto"/>
            <w:left w:val="none" w:sz="0" w:space="0" w:color="auto"/>
            <w:bottom w:val="none" w:sz="0" w:space="0" w:color="auto"/>
            <w:right w:val="none" w:sz="0" w:space="0" w:color="auto"/>
          </w:divBdr>
        </w:div>
        <w:div w:id="2018189756">
          <w:marLeft w:val="1166"/>
          <w:marRight w:val="0"/>
          <w:marTop w:val="0"/>
          <w:marBottom w:val="0"/>
          <w:divBdr>
            <w:top w:val="none" w:sz="0" w:space="0" w:color="auto"/>
            <w:left w:val="none" w:sz="0" w:space="0" w:color="auto"/>
            <w:bottom w:val="none" w:sz="0" w:space="0" w:color="auto"/>
            <w:right w:val="none" w:sz="0" w:space="0" w:color="auto"/>
          </w:divBdr>
        </w:div>
      </w:divsChild>
    </w:div>
    <w:div w:id="365102227">
      <w:bodyDiv w:val="1"/>
      <w:marLeft w:val="0"/>
      <w:marRight w:val="0"/>
      <w:marTop w:val="0"/>
      <w:marBottom w:val="0"/>
      <w:divBdr>
        <w:top w:val="none" w:sz="0" w:space="0" w:color="auto"/>
        <w:left w:val="none" w:sz="0" w:space="0" w:color="auto"/>
        <w:bottom w:val="none" w:sz="0" w:space="0" w:color="auto"/>
        <w:right w:val="none" w:sz="0" w:space="0" w:color="auto"/>
      </w:divBdr>
    </w:div>
    <w:div w:id="391126556">
      <w:bodyDiv w:val="1"/>
      <w:marLeft w:val="0"/>
      <w:marRight w:val="0"/>
      <w:marTop w:val="0"/>
      <w:marBottom w:val="0"/>
      <w:divBdr>
        <w:top w:val="none" w:sz="0" w:space="0" w:color="auto"/>
        <w:left w:val="none" w:sz="0" w:space="0" w:color="auto"/>
        <w:bottom w:val="none" w:sz="0" w:space="0" w:color="auto"/>
        <w:right w:val="none" w:sz="0" w:space="0" w:color="auto"/>
      </w:divBdr>
    </w:div>
    <w:div w:id="409355701">
      <w:bodyDiv w:val="1"/>
      <w:marLeft w:val="0"/>
      <w:marRight w:val="0"/>
      <w:marTop w:val="0"/>
      <w:marBottom w:val="0"/>
      <w:divBdr>
        <w:top w:val="none" w:sz="0" w:space="0" w:color="auto"/>
        <w:left w:val="none" w:sz="0" w:space="0" w:color="auto"/>
        <w:bottom w:val="none" w:sz="0" w:space="0" w:color="auto"/>
        <w:right w:val="none" w:sz="0" w:space="0" w:color="auto"/>
      </w:divBdr>
    </w:div>
    <w:div w:id="452093708">
      <w:bodyDiv w:val="1"/>
      <w:marLeft w:val="0"/>
      <w:marRight w:val="0"/>
      <w:marTop w:val="0"/>
      <w:marBottom w:val="0"/>
      <w:divBdr>
        <w:top w:val="none" w:sz="0" w:space="0" w:color="auto"/>
        <w:left w:val="none" w:sz="0" w:space="0" w:color="auto"/>
        <w:bottom w:val="none" w:sz="0" w:space="0" w:color="auto"/>
        <w:right w:val="none" w:sz="0" w:space="0" w:color="auto"/>
      </w:divBdr>
    </w:div>
    <w:div w:id="454756553">
      <w:bodyDiv w:val="1"/>
      <w:marLeft w:val="0"/>
      <w:marRight w:val="0"/>
      <w:marTop w:val="0"/>
      <w:marBottom w:val="0"/>
      <w:divBdr>
        <w:top w:val="none" w:sz="0" w:space="0" w:color="auto"/>
        <w:left w:val="none" w:sz="0" w:space="0" w:color="auto"/>
        <w:bottom w:val="none" w:sz="0" w:space="0" w:color="auto"/>
        <w:right w:val="none" w:sz="0" w:space="0" w:color="auto"/>
      </w:divBdr>
    </w:div>
    <w:div w:id="454837720">
      <w:bodyDiv w:val="1"/>
      <w:marLeft w:val="0"/>
      <w:marRight w:val="0"/>
      <w:marTop w:val="0"/>
      <w:marBottom w:val="0"/>
      <w:divBdr>
        <w:top w:val="none" w:sz="0" w:space="0" w:color="auto"/>
        <w:left w:val="none" w:sz="0" w:space="0" w:color="auto"/>
        <w:bottom w:val="none" w:sz="0" w:space="0" w:color="auto"/>
        <w:right w:val="none" w:sz="0" w:space="0" w:color="auto"/>
      </w:divBdr>
    </w:div>
    <w:div w:id="470245231">
      <w:bodyDiv w:val="1"/>
      <w:marLeft w:val="0"/>
      <w:marRight w:val="0"/>
      <w:marTop w:val="0"/>
      <w:marBottom w:val="0"/>
      <w:divBdr>
        <w:top w:val="none" w:sz="0" w:space="0" w:color="auto"/>
        <w:left w:val="none" w:sz="0" w:space="0" w:color="auto"/>
        <w:bottom w:val="none" w:sz="0" w:space="0" w:color="auto"/>
        <w:right w:val="none" w:sz="0" w:space="0" w:color="auto"/>
      </w:divBdr>
    </w:div>
    <w:div w:id="472256004">
      <w:bodyDiv w:val="1"/>
      <w:marLeft w:val="0"/>
      <w:marRight w:val="0"/>
      <w:marTop w:val="0"/>
      <w:marBottom w:val="0"/>
      <w:divBdr>
        <w:top w:val="none" w:sz="0" w:space="0" w:color="auto"/>
        <w:left w:val="none" w:sz="0" w:space="0" w:color="auto"/>
        <w:bottom w:val="none" w:sz="0" w:space="0" w:color="auto"/>
        <w:right w:val="none" w:sz="0" w:space="0" w:color="auto"/>
      </w:divBdr>
    </w:div>
    <w:div w:id="505680642">
      <w:bodyDiv w:val="1"/>
      <w:marLeft w:val="0"/>
      <w:marRight w:val="0"/>
      <w:marTop w:val="0"/>
      <w:marBottom w:val="0"/>
      <w:divBdr>
        <w:top w:val="none" w:sz="0" w:space="0" w:color="auto"/>
        <w:left w:val="none" w:sz="0" w:space="0" w:color="auto"/>
        <w:bottom w:val="none" w:sz="0" w:space="0" w:color="auto"/>
        <w:right w:val="none" w:sz="0" w:space="0" w:color="auto"/>
      </w:divBdr>
    </w:div>
    <w:div w:id="523057171">
      <w:bodyDiv w:val="1"/>
      <w:marLeft w:val="0"/>
      <w:marRight w:val="0"/>
      <w:marTop w:val="0"/>
      <w:marBottom w:val="0"/>
      <w:divBdr>
        <w:top w:val="none" w:sz="0" w:space="0" w:color="auto"/>
        <w:left w:val="none" w:sz="0" w:space="0" w:color="auto"/>
        <w:bottom w:val="none" w:sz="0" w:space="0" w:color="auto"/>
        <w:right w:val="none" w:sz="0" w:space="0" w:color="auto"/>
      </w:divBdr>
    </w:div>
    <w:div w:id="560671882">
      <w:bodyDiv w:val="1"/>
      <w:marLeft w:val="0"/>
      <w:marRight w:val="0"/>
      <w:marTop w:val="0"/>
      <w:marBottom w:val="0"/>
      <w:divBdr>
        <w:top w:val="none" w:sz="0" w:space="0" w:color="auto"/>
        <w:left w:val="none" w:sz="0" w:space="0" w:color="auto"/>
        <w:bottom w:val="none" w:sz="0" w:space="0" w:color="auto"/>
        <w:right w:val="none" w:sz="0" w:space="0" w:color="auto"/>
      </w:divBdr>
    </w:div>
    <w:div w:id="602029354">
      <w:bodyDiv w:val="1"/>
      <w:marLeft w:val="0"/>
      <w:marRight w:val="0"/>
      <w:marTop w:val="0"/>
      <w:marBottom w:val="0"/>
      <w:divBdr>
        <w:top w:val="none" w:sz="0" w:space="0" w:color="auto"/>
        <w:left w:val="none" w:sz="0" w:space="0" w:color="auto"/>
        <w:bottom w:val="none" w:sz="0" w:space="0" w:color="auto"/>
        <w:right w:val="none" w:sz="0" w:space="0" w:color="auto"/>
      </w:divBdr>
    </w:div>
    <w:div w:id="622734842">
      <w:bodyDiv w:val="1"/>
      <w:marLeft w:val="0"/>
      <w:marRight w:val="0"/>
      <w:marTop w:val="0"/>
      <w:marBottom w:val="0"/>
      <w:divBdr>
        <w:top w:val="none" w:sz="0" w:space="0" w:color="auto"/>
        <w:left w:val="none" w:sz="0" w:space="0" w:color="auto"/>
        <w:bottom w:val="none" w:sz="0" w:space="0" w:color="auto"/>
        <w:right w:val="none" w:sz="0" w:space="0" w:color="auto"/>
      </w:divBdr>
    </w:div>
    <w:div w:id="623661584">
      <w:bodyDiv w:val="1"/>
      <w:marLeft w:val="0"/>
      <w:marRight w:val="0"/>
      <w:marTop w:val="0"/>
      <w:marBottom w:val="0"/>
      <w:divBdr>
        <w:top w:val="none" w:sz="0" w:space="0" w:color="auto"/>
        <w:left w:val="none" w:sz="0" w:space="0" w:color="auto"/>
        <w:bottom w:val="none" w:sz="0" w:space="0" w:color="auto"/>
        <w:right w:val="none" w:sz="0" w:space="0" w:color="auto"/>
      </w:divBdr>
    </w:div>
    <w:div w:id="627246338">
      <w:bodyDiv w:val="1"/>
      <w:marLeft w:val="0"/>
      <w:marRight w:val="0"/>
      <w:marTop w:val="0"/>
      <w:marBottom w:val="0"/>
      <w:divBdr>
        <w:top w:val="none" w:sz="0" w:space="0" w:color="auto"/>
        <w:left w:val="none" w:sz="0" w:space="0" w:color="auto"/>
        <w:bottom w:val="none" w:sz="0" w:space="0" w:color="auto"/>
        <w:right w:val="none" w:sz="0" w:space="0" w:color="auto"/>
      </w:divBdr>
    </w:div>
    <w:div w:id="632488952">
      <w:bodyDiv w:val="1"/>
      <w:marLeft w:val="0"/>
      <w:marRight w:val="0"/>
      <w:marTop w:val="0"/>
      <w:marBottom w:val="0"/>
      <w:divBdr>
        <w:top w:val="none" w:sz="0" w:space="0" w:color="auto"/>
        <w:left w:val="none" w:sz="0" w:space="0" w:color="auto"/>
        <w:bottom w:val="none" w:sz="0" w:space="0" w:color="auto"/>
        <w:right w:val="none" w:sz="0" w:space="0" w:color="auto"/>
      </w:divBdr>
    </w:div>
    <w:div w:id="685060090">
      <w:bodyDiv w:val="1"/>
      <w:marLeft w:val="0"/>
      <w:marRight w:val="0"/>
      <w:marTop w:val="0"/>
      <w:marBottom w:val="0"/>
      <w:divBdr>
        <w:top w:val="none" w:sz="0" w:space="0" w:color="auto"/>
        <w:left w:val="none" w:sz="0" w:space="0" w:color="auto"/>
        <w:bottom w:val="none" w:sz="0" w:space="0" w:color="auto"/>
        <w:right w:val="none" w:sz="0" w:space="0" w:color="auto"/>
      </w:divBdr>
    </w:div>
    <w:div w:id="696548028">
      <w:bodyDiv w:val="1"/>
      <w:marLeft w:val="0"/>
      <w:marRight w:val="0"/>
      <w:marTop w:val="0"/>
      <w:marBottom w:val="0"/>
      <w:divBdr>
        <w:top w:val="none" w:sz="0" w:space="0" w:color="auto"/>
        <w:left w:val="none" w:sz="0" w:space="0" w:color="auto"/>
        <w:bottom w:val="none" w:sz="0" w:space="0" w:color="auto"/>
        <w:right w:val="none" w:sz="0" w:space="0" w:color="auto"/>
      </w:divBdr>
    </w:div>
    <w:div w:id="717894338">
      <w:bodyDiv w:val="1"/>
      <w:marLeft w:val="0"/>
      <w:marRight w:val="0"/>
      <w:marTop w:val="0"/>
      <w:marBottom w:val="0"/>
      <w:divBdr>
        <w:top w:val="none" w:sz="0" w:space="0" w:color="auto"/>
        <w:left w:val="none" w:sz="0" w:space="0" w:color="auto"/>
        <w:bottom w:val="none" w:sz="0" w:space="0" w:color="auto"/>
        <w:right w:val="none" w:sz="0" w:space="0" w:color="auto"/>
      </w:divBdr>
    </w:div>
    <w:div w:id="729764888">
      <w:bodyDiv w:val="1"/>
      <w:marLeft w:val="0"/>
      <w:marRight w:val="0"/>
      <w:marTop w:val="0"/>
      <w:marBottom w:val="0"/>
      <w:divBdr>
        <w:top w:val="none" w:sz="0" w:space="0" w:color="auto"/>
        <w:left w:val="none" w:sz="0" w:space="0" w:color="auto"/>
        <w:bottom w:val="none" w:sz="0" w:space="0" w:color="auto"/>
        <w:right w:val="none" w:sz="0" w:space="0" w:color="auto"/>
      </w:divBdr>
    </w:div>
    <w:div w:id="837116258">
      <w:bodyDiv w:val="1"/>
      <w:marLeft w:val="0"/>
      <w:marRight w:val="0"/>
      <w:marTop w:val="0"/>
      <w:marBottom w:val="0"/>
      <w:divBdr>
        <w:top w:val="none" w:sz="0" w:space="0" w:color="auto"/>
        <w:left w:val="none" w:sz="0" w:space="0" w:color="auto"/>
        <w:bottom w:val="none" w:sz="0" w:space="0" w:color="auto"/>
        <w:right w:val="none" w:sz="0" w:space="0" w:color="auto"/>
      </w:divBdr>
      <w:divsChild>
        <w:div w:id="204760083">
          <w:marLeft w:val="1800"/>
          <w:marRight w:val="0"/>
          <w:marTop w:val="0"/>
          <w:marBottom w:val="0"/>
          <w:divBdr>
            <w:top w:val="none" w:sz="0" w:space="0" w:color="auto"/>
            <w:left w:val="none" w:sz="0" w:space="0" w:color="auto"/>
            <w:bottom w:val="none" w:sz="0" w:space="0" w:color="auto"/>
            <w:right w:val="none" w:sz="0" w:space="0" w:color="auto"/>
          </w:divBdr>
        </w:div>
        <w:div w:id="329407033">
          <w:marLeft w:val="2520"/>
          <w:marRight w:val="0"/>
          <w:marTop w:val="0"/>
          <w:marBottom w:val="0"/>
          <w:divBdr>
            <w:top w:val="none" w:sz="0" w:space="0" w:color="auto"/>
            <w:left w:val="none" w:sz="0" w:space="0" w:color="auto"/>
            <w:bottom w:val="none" w:sz="0" w:space="0" w:color="auto"/>
            <w:right w:val="none" w:sz="0" w:space="0" w:color="auto"/>
          </w:divBdr>
        </w:div>
        <w:div w:id="336881430">
          <w:marLeft w:val="2520"/>
          <w:marRight w:val="0"/>
          <w:marTop w:val="0"/>
          <w:marBottom w:val="0"/>
          <w:divBdr>
            <w:top w:val="none" w:sz="0" w:space="0" w:color="auto"/>
            <w:left w:val="none" w:sz="0" w:space="0" w:color="auto"/>
            <w:bottom w:val="none" w:sz="0" w:space="0" w:color="auto"/>
            <w:right w:val="none" w:sz="0" w:space="0" w:color="auto"/>
          </w:divBdr>
        </w:div>
        <w:div w:id="374887992">
          <w:marLeft w:val="1166"/>
          <w:marRight w:val="0"/>
          <w:marTop w:val="0"/>
          <w:marBottom w:val="0"/>
          <w:divBdr>
            <w:top w:val="none" w:sz="0" w:space="0" w:color="auto"/>
            <w:left w:val="none" w:sz="0" w:space="0" w:color="auto"/>
            <w:bottom w:val="none" w:sz="0" w:space="0" w:color="auto"/>
            <w:right w:val="none" w:sz="0" w:space="0" w:color="auto"/>
          </w:divBdr>
        </w:div>
        <w:div w:id="761343789">
          <w:marLeft w:val="2520"/>
          <w:marRight w:val="0"/>
          <w:marTop w:val="0"/>
          <w:marBottom w:val="0"/>
          <w:divBdr>
            <w:top w:val="none" w:sz="0" w:space="0" w:color="auto"/>
            <w:left w:val="none" w:sz="0" w:space="0" w:color="auto"/>
            <w:bottom w:val="none" w:sz="0" w:space="0" w:color="auto"/>
            <w:right w:val="none" w:sz="0" w:space="0" w:color="auto"/>
          </w:divBdr>
        </w:div>
        <w:div w:id="801770000">
          <w:marLeft w:val="547"/>
          <w:marRight w:val="0"/>
          <w:marTop w:val="0"/>
          <w:marBottom w:val="0"/>
          <w:divBdr>
            <w:top w:val="none" w:sz="0" w:space="0" w:color="auto"/>
            <w:left w:val="none" w:sz="0" w:space="0" w:color="auto"/>
            <w:bottom w:val="none" w:sz="0" w:space="0" w:color="auto"/>
            <w:right w:val="none" w:sz="0" w:space="0" w:color="auto"/>
          </w:divBdr>
        </w:div>
        <w:div w:id="863249988">
          <w:marLeft w:val="2520"/>
          <w:marRight w:val="0"/>
          <w:marTop w:val="0"/>
          <w:marBottom w:val="0"/>
          <w:divBdr>
            <w:top w:val="none" w:sz="0" w:space="0" w:color="auto"/>
            <w:left w:val="none" w:sz="0" w:space="0" w:color="auto"/>
            <w:bottom w:val="none" w:sz="0" w:space="0" w:color="auto"/>
            <w:right w:val="none" w:sz="0" w:space="0" w:color="auto"/>
          </w:divBdr>
        </w:div>
        <w:div w:id="968558648">
          <w:marLeft w:val="1166"/>
          <w:marRight w:val="0"/>
          <w:marTop w:val="0"/>
          <w:marBottom w:val="0"/>
          <w:divBdr>
            <w:top w:val="none" w:sz="0" w:space="0" w:color="auto"/>
            <w:left w:val="none" w:sz="0" w:space="0" w:color="auto"/>
            <w:bottom w:val="none" w:sz="0" w:space="0" w:color="auto"/>
            <w:right w:val="none" w:sz="0" w:space="0" w:color="auto"/>
          </w:divBdr>
        </w:div>
        <w:div w:id="1108549075">
          <w:marLeft w:val="2520"/>
          <w:marRight w:val="0"/>
          <w:marTop w:val="0"/>
          <w:marBottom w:val="0"/>
          <w:divBdr>
            <w:top w:val="none" w:sz="0" w:space="0" w:color="auto"/>
            <w:left w:val="none" w:sz="0" w:space="0" w:color="auto"/>
            <w:bottom w:val="none" w:sz="0" w:space="0" w:color="auto"/>
            <w:right w:val="none" w:sz="0" w:space="0" w:color="auto"/>
          </w:divBdr>
        </w:div>
        <w:div w:id="1399789087">
          <w:marLeft w:val="1800"/>
          <w:marRight w:val="0"/>
          <w:marTop w:val="0"/>
          <w:marBottom w:val="0"/>
          <w:divBdr>
            <w:top w:val="none" w:sz="0" w:space="0" w:color="auto"/>
            <w:left w:val="none" w:sz="0" w:space="0" w:color="auto"/>
            <w:bottom w:val="none" w:sz="0" w:space="0" w:color="auto"/>
            <w:right w:val="none" w:sz="0" w:space="0" w:color="auto"/>
          </w:divBdr>
        </w:div>
        <w:div w:id="1716345959">
          <w:marLeft w:val="1800"/>
          <w:marRight w:val="0"/>
          <w:marTop w:val="0"/>
          <w:marBottom w:val="0"/>
          <w:divBdr>
            <w:top w:val="none" w:sz="0" w:space="0" w:color="auto"/>
            <w:left w:val="none" w:sz="0" w:space="0" w:color="auto"/>
            <w:bottom w:val="none" w:sz="0" w:space="0" w:color="auto"/>
            <w:right w:val="none" w:sz="0" w:space="0" w:color="auto"/>
          </w:divBdr>
        </w:div>
        <w:div w:id="1884750333">
          <w:marLeft w:val="1800"/>
          <w:marRight w:val="0"/>
          <w:marTop w:val="0"/>
          <w:marBottom w:val="0"/>
          <w:divBdr>
            <w:top w:val="none" w:sz="0" w:space="0" w:color="auto"/>
            <w:left w:val="none" w:sz="0" w:space="0" w:color="auto"/>
            <w:bottom w:val="none" w:sz="0" w:space="0" w:color="auto"/>
            <w:right w:val="none" w:sz="0" w:space="0" w:color="auto"/>
          </w:divBdr>
        </w:div>
      </w:divsChild>
    </w:div>
    <w:div w:id="841313055">
      <w:bodyDiv w:val="1"/>
      <w:marLeft w:val="0"/>
      <w:marRight w:val="0"/>
      <w:marTop w:val="0"/>
      <w:marBottom w:val="0"/>
      <w:divBdr>
        <w:top w:val="none" w:sz="0" w:space="0" w:color="auto"/>
        <w:left w:val="none" w:sz="0" w:space="0" w:color="auto"/>
        <w:bottom w:val="none" w:sz="0" w:space="0" w:color="auto"/>
        <w:right w:val="none" w:sz="0" w:space="0" w:color="auto"/>
      </w:divBdr>
    </w:div>
    <w:div w:id="901673031">
      <w:bodyDiv w:val="1"/>
      <w:marLeft w:val="0"/>
      <w:marRight w:val="0"/>
      <w:marTop w:val="0"/>
      <w:marBottom w:val="0"/>
      <w:divBdr>
        <w:top w:val="none" w:sz="0" w:space="0" w:color="auto"/>
        <w:left w:val="none" w:sz="0" w:space="0" w:color="auto"/>
        <w:bottom w:val="none" w:sz="0" w:space="0" w:color="auto"/>
        <w:right w:val="none" w:sz="0" w:space="0" w:color="auto"/>
      </w:divBdr>
    </w:div>
    <w:div w:id="932318958">
      <w:bodyDiv w:val="1"/>
      <w:marLeft w:val="0"/>
      <w:marRight w:val="0"/>
      <w:marTop w:val="0"/>
      <w:marBottom w:val="0"/>
      <w:divBdr>
        <w:top w:val="none" w:sz="0" w:space="0" w:color="auto"/>
        <w:left w:val="none" w:sz="0" w:space="0" w:color="auto"/>
        <w:bottom w:val="none" w:sz="0" w:space="0" w:color="auto"/>
        <w:right w:val="none" w:sz="0" w:space="0" w:color="auto"/>
      </w:divBdr>
    </w:div>
    <w:div w:id="940065740">
      <w:bodyDiv w:val="1"/>
      <w:marLeft w:val="0"/>
      <w:marRight w:val="0"/>
      <w:marTop w:val="0"/>
      <w:marBottom w:val="0"/>
      <w:divBdr>
        <w:top w:val="none" w:sz="0" w:space="0" w:color="auto"/>
        <w:left w:val="none" w:sz="0" w:space="0" w:color="auto"/>
        <w:bottom w:val="none" w:sz="0" w:space="0" w:color="auto"/>
        <w:right w:val="none" w:sz="0" w:space="0" w:color="auto"/>
      </w:divBdr>
    </w:div>
    <w:div w:id="948246201">
      <w:bodyDiv w:val="1"/>
      <w:marLeft w:val="0"/>
      <w:marRight w:val="0"/>
      <w:marTop w:val="0"/>
      <w:marBottom w:val="0"/>
      <w:divBdr>
        <w:top w:val="none" w:sz="0" w:space="0" w:color="auto"/>
        <w:left w:val="none" w:sz="0" w:space="0" w:color="auto"/>
        <w:bottom w:val="none" w:sz="0" w:space="0" w:color="auto"/>
        <w:right w:val="none" w:sz="0" w:space="0" w:color="auto"/>
      </w:divBdr>
    </w:div>
    <w:div w:id="951127845">
      <w:bodyDiv w:val="1"/>
      <w:marLeft w:val="0"/>
      <w:marRight w:val="0"/>
      <w:marTop w:val="0"/>
      <w:marBottom w:val="0"/>
      <w:divBdr>
        <w:top w:val="none" w:sz="0" w:space="0" w:color="auto"/>
        <w:left w:val="none" w:sz="0" w:space="0" w:color="auto"/>
        <w:bottom w:val="none" w:sz="0" w:space="0" w:color="auto"/>
        <w:right w:val="none" w:sz="0" w:space="0" w:color="auto"/>
      </w:divBdr>
      <w:divsChild>
        <w:div w:id="516578616">
          <w:marLeft w:val="0"/>
          <w:marRight w:val="0"/>
          <w:marTop w:val="0"/>
          <w:marBottom w:val="750"/>
          <w:divBdr>
            <w:top w:val="none" w:sz="0" w:space="0" w:color="auto"/>
            <w:left w:val="none" w:sz="0" w:space="0" w:color="auto"/>
            <w:bottom w:val="none" w:sz="0" w:space="0" w:color="auto"/>
            <w:right w:val="none" w:sz="0" w:space="0" w:color="auto"/>
          </w:divBdr>
          <w:divsChild>
            <w:div w:id="1670519374">
              <w:marLeft w:val="-8070"/>
              <w:marRight w:val="0"/>
              <w:marTop w:val="0"/>
              <w:marBottom w:val="0"/>
              <w:divBdr>
                <w:top w:val="none" w:sz="0" w:space="0" w:color="auto"/>
                <w:left w:val="none" w:sz="0" w:space="0" w:color="auto"/>
                <w:bottom w:val="none" w:sz="0" w:space="0" w:color="auto"/>
                <w:right w:val="none" w:sz="0" w:space="0" w:color="auto"/>
              </w:divBdr>
            </w:div>
            <w:div w:id="2009866398">
              <w:marLeft w:val="0"/>
              <w:marRight w:val="0"/>
              <w:marTop w:val="0"/>
              <w:marBottom w:val="0"/>
              <w:divBdr>
                <w:top w:val="none" w:sz="0" w:space="0" w:color="auto"/>
                <w:left w:val="none" w:sz="0" w:space="0" w:color="auto"/>
                <w:bottom w:val="none" w:sz="0" w:space="0" w:color="auto"/>
                <w:right w:val="none" w:sz="0" w:space="0" w:color="auto"/>
              </w:divBdr>
            </w:div>
            <w:div w:id="2141416770">
              <w:marLeft w:val="-5520"/>
              <w:marRight w:val="0"/>
              <w:marTop w:val="0"/>
              <w:marBottom w:val="0"/>
              <w:divBdr>
                <w:top w:val="single" w:sz="6" w:space="11" w:color="DDDDDD"/>
                <w:left w:val="single" w:sz="6" w:space="11" w:color="DDDDDD"/>
                <w:bottom w:val="single" w:sz="6" w:space="11" w:color="DDDDDD"/>
                <w:right w:val="single" w:sz="6" w:space="11" w:color="DDDDDD"/>
              </w:divBdr>
            </w:div>
          </w:divsChild>
        </w:div>
        <w:div w:id="654798125">
          <w:marLeft w:val="0"/>
          <w:marRight w:val="0"/>
          <w:marTop w:val="0"/>
          <w:marBottom w:val="375"/>
          <w:divBdr>
            <w:top w:val="none" w:sz="0" w:space="0" w:color="auto"/>
            <w:left w:val="none" w:sz="0" w:space="0" w:color="auto"/>
            <w:bottom w:val="none" w:sz="0" w:space="0" w:color="auto"/>
            <w:right w:val="none" w:sz="0" w:space="0" w:color="auto"/>
          </w:divBdr>
          <w:divsChild>
            <w:div w:id="30154905">
              <w:marLeft w:val="0"/>
              <w:marRight w:val="0"/>
              <w:marTop w:val="0"/>
              <w:marBottom w:val="0"/>
              <w:divBdr>
                <w:top w:val="none" w:sz="0" w:space="0" w:color="auto"/>
                <w:left w:val="none" w:sz="0" w:space="0" w:color="auto"/>
                <w:bottom w:val="none" w:sz="0" w:space="0" w:color="auto"/>
                <w:right w:val="none" w:sz="0" w:space="0" w:color="auto"/>
              </w:divBdr>
            </w:div>
            <w:div w:id="1147821793">
              <w:marLeft w:val="0"/>
              <w:marRight w:val="0"/>
              <w:marTop w:val="0"/>
              <w:marBottom w:val="300"/>
              <w:divBdr>
                <w:top w:val="none" w:sz="0" w:space="0" w:color="auto"/>
                <w:left w:val="none" w:sz="0" w:space="0" w:color="auto"/>
                <w:bottom w:val="none" w:sz="0" w:space="0" w:color="auto"/>
                <w:right w:val="none" w:sz="0" w:space="0" w:color="auto"/>
              </w:divBdr>
              <w:divsChild>
                <w:div w:id="598173068">
                  <w:marLeft w:val="0"/>
                  <w:marRight w:val="0"/>
                  <w:marTop w:val="0"/>
                  <w:marBottom w:val="0"/>
                  <w:divBdr>
                    <w:top w:val="none" w:sz="0" w:space="0" w:color="auto"/>
                    <w:left w:val="none" w:sz="0" w:space="0" w:color="auto"/>
                    <w:bottom w:val="none" w:sz="0" w:space="0" w:color="auto"/>
                    <w:right w:val="none" w:sz="0" w:space="0" w:color="auto"/>
                  </w:divBdr>
                </w:div>
              </w:divsChild>
            </w:div>
            <w:div w:id="12079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5443">
      <w:bodyDiv w:val="1"/>
      <w:marLeft w:val="0"/>
      <w:marRight w:val="0"/>
      <w:marTop w:val="0"/>
      <w:marBottom w:val="0"/>
      <w:divBdr>
        <w:top w:val="none" w:sz="0" w:space="0" w:color="auto"/>
        <w:left w:val="none" w:sz="0" w:space="0" w:color="auto"/>
        <w:bottom w:val="none" w:sz="0" w:space="0" w:color="auto"/>
        <w:right w:val="none" w:sz="0" w:space="0" w:color="auto"/>
      </w:divBdr>
    </w:div>
    <w:div w:id="978654730">
      <w:bodyDiv w:val="1"/>
      <w:marLeft w:val="0"/>
      <w:marRight w:val="0"/>
      <w:marTop w:val="0"/>
      <w:marBottom w:val="0"/>
      <w:divBdr>
        <w:top w:val="none" w:sz="0" w:space="0" w:color="auto"/>
        <w:left w:val="none" w:sz="0" w:space="0" w:color="auto"/>
        <w:bottom w:val="none" w:sz="0" w:space="0" w:color="auto"/>
        <w:right w:val="none" w:sz="0" w:space="0" w:color="auto"/>
      </w:divBdr>
    </w:div>
    <w:div w:id="1003705511">
      <w:bodyDiv w:val="1"/>
      <w:marLeft w:val="0"/>
      <w:marRight w:val="0"/>
      <w:marTop w:val="0"/>
      <w:marBottom w:val="0"/>
      <w:divBdr>
        <w:top w:val="none" w:sz="0" w:space="0" w:color="auto"/>
        <w:left w:val="none" w:sz="0" w:space="0" w:color="auto"/>
        <w:bottom w:val="none" w:sz="0" w:space="0" w:color="auto"/>
        <w:right w:val="none" w:sz="0" w:space="0" w:color="auto"/>
      </w:divBdr>
    </w:div>
    <w:div w:id="1009868232">
      <w:bodyDiv w:val="1"/>
      <w:marLeft w:val="0"/>
      <w:marRight w:val="0"/>
      <w:marTop w:val="0"/>
      <w:marBottom w:val="0"/>
      <w:divBdr>
        <w:top w:val="none" w:sz="0" w:space="0" w:color="auto"/>
        <w:left w:val="none" w:sz="0" w:space="0" w:color="auto"/>
        <w:bottom w:val="none" w:sz="0" w:space="0" w:color="auto"/>
        <w:right w:val="none" w:sz="0" w:space="0" w:color="auto"/>
      </w:divBdr>
      <w:divsChild>
        <w:div w:id="1320885962">
          <w:marLeft w:val="562"/>
          <w:marRight w:val="0"/>
          <w:marTop w:val="0"/>
          <w:marBottom w:val="120"/>
          <w:divBdr>
            <w:top w:val="none" w:sz="0" w:space="0" w:color="auto"/>
            <w:left w:val="none" w:sz="0" w:space="0" w:color="auto"/>
            <w:bottom w:val="none" w:sz="0" w:space="0" w:color="auto"/>
            <w:right w:val="none" w:sz="0" w:space="0" w:color="auto"/>
          </w:divBdr>
        </w:div>
      </w:divsChild>
    </w:div>
    <w:div w:id="1069815008">
      <w:bodyDiv w:val="1"/>
      <w:marLeft w:val="0"/>
      <w:marRight w:val="0"/>
      <w:marTop w:val="0"/>
      <w:marBottom w:val="0"/>
      <w:divBdr>
        <w:top w:val="none" w:sz="0" w:space="0" w:color="auto"/>
        <w:left w:val="none" w:sz="0" w:space="0" w:color="auto"/>
        <w:bottom w:val="none" w:sz="0" w:space="0" w:color="auto"/>
        <w:right w:val="none" w:sz="0" w:space="0" w:color="auto"/>
      </w:divBdr>
    </w:div>
    <w:div w:id="1144614789">
      <w:bodyDiv w:val="1"/>
      <w:marLeft w:val="0"/>
      <w:marRight w:val="0"/>
      <w:marTop w:val="0"/>
      <w:marBottom w:val="0"/>
      <w:divBdr>
        <w:top w:val="none" w:sz="0" w:space="0" w:color="auto"/>
        <w:left w:val="none" w:sz="0" w:space="0" w:color="auto"/>
        <w:bottom w:val="none" w:sz="0" w:space="0" w:color="auto"/>
        <w:right w:val="none" w:sz="0" w:space="0" w:color="auto"/>
      </w:divBdr>
      <w:divsChild>
        <w:div w:id="1737584916">
          <w:marLeft w:val="547"/>
          <w:marRight w:val="0"/>
          <w:marTop w:val="120"/>
          <w:marBottom w:val="120"/>
          <w:divBdr>
            <w:top w:val="none" w:sz="0" w:space="0" w:color="auto"/>
            <w:left w:val="none" w:sz="0" w:space="0" w:color="auto"/>
            <w:bottom w:val="none" w:sz="0" w:space="0" w:color="auto"/>
            <w:right w:val="none" w:sz="0" w:space="0" w:color="auto"/>
          </w:divBdr>
        </w:div>
      </w:divsChild>
    </w:div>
    <w:div w:id="1160269198">
      <w:bodyDiv w:val="1"/>
      <w:marLeft w:val="0"/>
      <w:marRight w:val="0"/>
      <w:marTop w:val="0"/>
      <w:marBottom w:val="0"/>
      <w:divBdr>
        <w:top w:val="none" w:sz="0" w:space="0" w:color="auto"/>
        <w:left w:val="none" w:sz="0" w:space="0" w:color="auto"/>
        <w:bottom w:val="none" w:sz="0" w:space="0" w:color="auto"/>
        <w:right w:val="none" w:sz="0" w:space="0" w:color="auto"/>
      </w:divBdr>
    </w:div>
    <w:div w:id="1171412363">
      <w:bodyDiv w:val="1"/>
      <w:marLeft w:val="0"/>
      <w:marRight w:val="0"/>
      <w:marTop w:val="0"/>
      <w:marBottom w:val="0"/>
      <w:divBdr>
        <w:top w:val="none" w:sz="0" w:space="0" w:color="auto"/>
        <w:left w:val="none" w:sz="0" w:space="0" w:color="auto"/>
        <w:bottom w:val="none" w:sz="0" w:space="0" w:color="auto"/>
        <w:right w:val="none" w:sz="0" w:space="0" w:color="auto"/>
      </w:divBdr>
    </w:div>
    <w:div w:id="1186098332">
      <w:bodyDiv w:val="1"/>
      <w:marLeft w:val="0"/>
      <w:marRight w:val="0"/>
      <w:marTop w:val="0"/>
      <w:marBottom w:val="0"/>
      <w:divBdr>
        <w:top w:val="none" w:sz="0" w:space="0" w:color="auto"/>
        <w:left w:val="none" w:sz="0" w:space="0" w:color="auto"/>
        <w:bottom w:val="none" w:sz="0" w:space="0" w:color="auto"/>
        <w:right w:val="none" w:sz="0" w:space="0" w:color="auto"/>
      </w:divBdr>
    </w:div>
    <w:div w:id="1202670566">
      <w:bodyDiv w:val="1"/>
      <w:marLeft w:val="0"/>
      <w:marRight w:val="0"/>
      <w:marTop w:val="0"/>
      <w:marBottom w:val="0"/>
      <w:divBdr>
        <w:top w:val="none" w:sz="0" w:space="0" w:color="auto"/>
        <w:left w:val="none" w:sz="0" w:space="0" w:color="auto"/>
        <w:bottom w:val="none" w:sz="0" w:space="0" w:color="auto"/>
        <w:right w:val="none" w:sz="0" w:space="0" w:color="auto"/>
      </w:divBdr>
    </w:div>
    <w:div w:id="1296107271">
      <w:bodyDiv w:val="1"/>
      <w:marLeft w:val="0"/>
      <w:marRight w:val="0"/>
      <w:marTop w:val="0"/>
      <w:marBottom w:val="0"/>
      <w:divBdr>
        <w:top w:val="none" w:sz="0" w:space="0" w:color="auto"/>
        <w:left w:val="none" w:sz="0" w:space="0" w:color="auto"/>
        <w:bottom w:val="none" w:sz="0" w:space="0" w:color="auto"/>
        <w:right w:val="none" w:sz="0" w:space="0" w:color="auto"/>
      </w:divBdr>
    </w:div>
    <w:div w:id="1302465938">
      <w:bodyDiv w:val="1"/>
      <w:marLeft w:val="0"/>
      <w:marRight w:val="0"/>
      <w:marTop w:val="0"/>
      <w:marBottom w:val="0"/>
      <w:divBdr>
        <w:top w:val="none" w:sz="0" w:space="0" w:color="auto"/>
        <w:left w:val="none" w:sz="0" w:space="0" w:color="auto"/>
        <w:bottom w:val="none" w:sz="0" w:space="0" w:color="auto"/>
        <w:right w:val="none" w:sz="0" w:space="0" w:color="auto"/>
      </w:divBdr>
      <w:divsChild>
        <w:div w:id="1810586916">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 w:id="1306008973">
      <w:bodyDiv w:val="1"/>
      <w:marLeft w:val="0"/>
      <w:marRight w:val="0"/>
      <w:marTop w:val="0"/>
      <w:marBottom w:val="0"/>
      <w:divBdr>
        <w:top w:val="none" w:sz="0" w:space="0" w:color="auto"/>
        <w:left w:val="none" w:sz="0" w:space="0" w:color="auto"/>
        <w:bottom w:val="none" w:sz="0" w:space="0" w:color="auto"/>
        <w:right w:val="none" w:sz="0" w:space="0" w:color="auto"/>
      </w:divBdr>
    </w:div>
    <w:div w:id="1320383250">
      <w:bodyDiv w:val="1"/>
      <w:marLeft w:val="0"/>
      <w:marRight w:val="0"/>
      <w:marTop w:val="0"/>
      <w:marBottom w:val="0"/>
      <w:divBdr>
        <w:top w:val="none" w:sz="0" w:space="0" w:color="auto"/>
        <w:left w:val="none" w:sz="0" w:space="0" w:color="auto"/>
        <w:bottom w:val="none" w:sz="0" w:space="0" w:color="auto"/>
        <w:right w:val="none" w:sz="0" w:space="0" w:color="auto"/>
      </w:divBdr>
    </w:div>
    <w:div w:id="1322395391">
      <w:bodyDiv w:val="1"/>
      <w:marLeft w:val="0"/>
      <w:marRight w:val="0"/>
      <w:marTop w:val="0"/>
      <w:marBottom w:val="0"/>
      <w:divBdr>
        <w:top w:val="none" w:sz="0" w:space="0" w:color="auto"/>
        <w:left w:val="none" w:sz="0" w:space="0" w:color="auto"/>
        <w:bottom w:val="none" w:sz="0" w:space="0" w:color="auto"/>
        <w:right w:val="none" w:sz="0" w:space="0" w:color="auto"/>
      </w:divBdr>
    </w:div>
    <w:div w:id="1352101361">
      <w:bodyDiv w:val="1"/>
      <w:marLeft w:val="0"/>
      <w:marRight w:val="0"/>
      <w:marTop w:val="0"/>
      <w:marBottom w:val="0"/>
      <w:divBdr>
        <w:top w:val="none" w:sz="0" w:space="0" w:color="auto"/>
        <w:left w:val="none" w:sz="0" w:space="0" w:color="auto"/>
        <w:bottom w:val="none" w:sz="0" w:space="0" w:color="auto"/>
        <w:right w:val="none" w:sz="0" w:space="0" w:color="auto"/>
      </w:divBdr>
    </w:div>
    <w:div w:id="1353416253">
      <w:bodyDiv w:val="1"/>
      <w:marLeft w:val="0"/>
      <w:marRight w:val="0"/>
      <w:marTop w:val="0"/>
      <w:marBottom w:val="0"/>
      <w:divBdr>
        <w:top w:val="none" w:sz="0" w:space="0" w:color="auto"/>
        <w:left w:val="none" w:sz="0" w:space="0" w:color="auto"/>
        <w:bottom w:val="none" w:sz="0" w:space="0" w:color="auto"/>
        <w:right w:val="none" w:sz="0" w:space="0" w:color="auto"/>
      </w:divBdr>
      <w:divsChild>
        <w:div w:id="1786847286">
          <w:marLeft w:val="562"/>
          <w:marRight w:val="0"/>
          <w:marTop w:val="0"/>
          <w:marBottom w:val="120"/>
          <w:divBdr>
            <w:top w:val="none" w:sz="0" w:space="0" w:color="auto"/>
            <w:left w:val="none" w:sz="0" w:space="0" w:color="auto"/>
            <w:bottom w:val="none" w:sz="0" w:space="0" w:color="auto"/>
            <w:right w:val="none" w:sz="0" w:space="0" w:color="auto"/>
          </w:divBdr>
        </w:div>
      </w:divsChild>
    </w:div>
    <w:div w:id="1375621047">
      <w:bodyDiv w:val="1"/>
      <w:marLeft w:val="0"/>
      <w:marRight w:val="0"/>
      <w:marTop w:val="0"/>
      <w:marBottom w:val="0"/>
      <w:divBdr>
        <w:top w:val="none" w:sz="0" w:space="0" w:color="auto"/>
        <w:left w:val="none" w:sz="0" w:space="0" w:color="auto"/>
        <w:bottom w:val="none" w:sz="0" w:space="0" w:color="auto"/>
        <w:right w:val="none" w:sz="0" w:space="0" w:color="auto"/>
      </w:divBdr>
    </w:div>
    <w:div w:id="1389062793">
      <w:bodyDiv w:val="1"/>
      <w:marLeft w:val="0"/>
      <w:marRight w:val="0"/>
      <w:marTop w:val="0"/>
      <w:marBottom w:val="0"/>
      <w:divBdr>
        <w:top w:val="none" w:sz="0" w:space="0" w:color="auto"/>
        <w:left w:val="none" w:sz="0" w:space="0" w:color="auto"/>
        <w:bottom w:val="none" w:sz="0" w:space="0" w:color="auto"/>
        <w:right w:val="none" w:sz="0" w:space="0" w:color="auto"/>
      </w:divBdr>
    </w:div>
    <w:div w:id="1444493976">
      <w:bodyDiv w:val="1"/>
      <w:marLeft w:val="0"/>
      <w:marRight w:val="0"/>
      <w:marTop w:val="0"/>
      <w:marBottom w:val="0"/>
      <w:divBdr>
        <w:top w:val="none" w:sz="0" w:space="0" w:color="auto"/>
        <w:left w:val="none" w:sz="0" w:space="0" w:color="auto"/>
        <w:bottom w:val="none" w:sz="0" w:space="0" w:color="auto"/>
        <w:right w:val="none" w:sz="0" w:space="0" w:color="auto"/>
      </w:divBdr>
    </w:div>
    <w:div w:id="1495803258">
      <w:bodyDiv w:val="1"/>
      <w:marLeft w:val="0"/>
      <w:marRight w:val="0"/>
      <w:marTop w:val="0"/>
      <w:marBottom w:val="0"/>
      <w:divBdr>
        <w:top w:val="none" w:sz="0" w:space="0" w:color="auto"/>
        <w:left w:val="none" w:sz="0" w:space="0" w:color="auto"/>
        <w:bottom w:val="none" w:sz="0" w:space="0" w:color="auto"/>
        <w:right w:val="none" w:sz="0" w:space="0" w:color="auto"/>
      </w:divBdr>
    </w:div>
    <w:div w:id="1525367193">
      <w:bodyDiv w:val="1"/>
      <w:marLeft w:val="0"/>
      <w:marRight w:val="0"/>
      <w:marTop w:val="0"/>
      <w:marBottom w:val="0"/>
      <w:divBdr>
        <w:top w:val="none" w:sz="0" w:space="0" w:color="auto"/>
        <w:left w:val="none" w:sz="0" w:space="0" w:color="auto"/>
        <w:bottom w:val="none" w:sz="0" w:space="0" w:color="auto"/>
        <w:right w:val="none" w:sz="0" w:space="0" w:color="auto"/>
      </w:divBdr>
    </w:div>
    <w:div w:id="1535341139">
      <w:bodyDiv w:val="1"/>
      <w:marLeft w:val="0"/>
      <w:marRight w:val="0"/>
      <w:marTop w:val="0"/>
      <w:marBottom w:val="0"/>
      <w:divBdr>
        <w:top w:val="none" w:sz="0" w:space="0" w:color="auto"/>
        <w:left w:val="none" w:sz="0" w:space="0" w:color="auto"/>
        <w:bottom w:val="none" w:sz="0" w:space="0" w:color="auto"/>
        <w:right w:val="none" w:sz="0" w:space="0" w:color="auto"/>
      </w:divBdr>
    </w:div>
    <w:div w:id="1573076730">
      <w:bodyDiv w:val="1"/>
      <w:marLeft w:val="0"/>
      <w:marRight w:val="0"/>
      <w:marTop w:val="0"/>
      <w:marBottom w:val="0"/>
      <w:divBdr>
        <w:top w:val="none" w:sz="0" w:space="0" w:color="auto"/>
        <w:left w:val="none" w:sz="0" w:space="0" w:color="auto"/>
        <w:bottom w:val="none" w:sz="0" w:space="0" w:color="auto"/>
        <w:right w:val="none" w:sz="0" w:space="0" w:color="auto"/>
      </w:divBdr>
    </w:div>
    <w:div w:id="1614245014">
      <w:bodyDiv w:val="1"/>
      <w:marLeft w:val="0"/>
      <w:marRight w:val="0"/>
      <w:marTop w:val="0"/>
      <w:marBottom w:val="0"/>
      <w:divBdr>
        <w:top w:val="none" w:sz="0" w:space="0" w:color="auto"/>
        <w:left w:val="none" w:sz="0" w:space="0" w:color="auto"/>
        <w:bottom w:val="none" w:sz="0" w:space="0" w:color="auto"/>
        <w:right w:val="none" w:sz="0" w:space="0" w:color="auto"/>
      </w:divBdr>
    </w:div>
    <w:div w:id="1641886447">
      <w:bodyDiv w:val="1"/>
      <w:marLeft w:val="0"/>
      <w:marRight w:val="0"/>
      <w:marTop w:val="0"/>
      <w:marBottom w:val="0"/>
      <w:divBdr>
        <w:top w:val="none" w:sz="0" w:space="0" w:color="auto"/>
        <w:left w:val="none" w:sz="0" w:space="0" w:color="auto"/>
        <w:bottom w:val="none" w:sz="0" w:space="0" w:color="auto"/>
        <w:right w:val="none" w:sz="0" w:space="0" w:color="auto"/>
      </w:divBdr>
    </w:div>
    <w:div w:id="1646466832">
      <w:bodyDiv w:val="1"/>
      <w:marLeft w:val="0"/>
      <w:marRight w:val="0"/>
      <w:marTop w:val="0"/>
      <w:marBottom w:val="0"/>
      <w:divBdr>
        <w:top w:val="none" w:sz="0" w:space="0" w:color="auto"/>
        <w:left w:val="none" w:sz="0" w:space="0" w:color="auto"/>
        <w:bottom w:val="none" w:sz="0" w:space="0" w:color="auto"/>
        <w:right w:val="none" w:sz="0" w:space="0" w:color="auto"/>
      </w:divBdr>
      <w:divsChild>
        <w:div w:id="729574940">
          <w:marLeft w:val="562"/>
          <w:marRight w:val="0"/>
          <w:marTop w:val="0"/>
          <w:marBottom w:val="120"/>
          <w:divBdr>
            <w:top w:val="none" w:sz="0" w:space="0" w:color="auto"/>
            <w:left w:val="none" w:sz="0" w:space="0" w:color="auto"/>
            <w:bottom w:val="none" w:sz="0" w:space="0" w:color="auto"/>
            <w:right w:val="none" w:sz="0" w:space="0" w:color="auto"/>
          </w:divBdr>
        </w:div>
      </w:divsChild>
    </w:div>
    <w:div w:id="1677073485">
      <w:bodyDiv w:val="1"/>
      <w:marLeft w:val="0"/>
      <w:marRight w:val="0"/>
      <w:marTop w:val="0"/>
      <w:marBottom w:val="0"/>
      <w:divBdr>
        <w:top w:val="none" w:sz="0" w:space="0" w:color="auto"/>
        <w:left w:val="none" w:sz="0" w:space="0" w:color="auto"/>
        <w:bottom w:val="none" w:sz="0" w:space="0" w:color="auto"/>
        <w:right w:val="none" w:sz="0" w:space="0" w:color="auto"/>
      </w:divBdr>
    </w:div>
    <w:div w:id="1678002753">
      <w:bodyDiv w:val="1"/>
      <w:marLeft w:val="0"/>
      <w:marRight w:val="0"/>
      <w:marTop w:val="0"/>
      <w:marBottom w:val="0"/>
      <w:divBdr>
        <w:top w:val="none" w:sz="0" w:space="0" w:color="auto"/>
        <w:left w:val="none" w:sz="0" w:space="0" w:color="auto"/>
        <w:bottom w:val="none" w:sz="0" w:space="0" w:color="auto"/>
        <w:right w:val="none" w:sz="0" w:space="0" w:color="auto"/>
      </w:divBdr>
    </w:div>
    <w:div w:id="1679237655">
      <w:bodyDiv w:val="1"/>
      <w:marLeft w:val="0"/>
      <w:marRight w:val="0"/>
      <w:marTop w:val="0"/>
      <w:marBottom w:val="0"/>
      <w:divBdr>
        <w:top w:val="none" w:sz="0" w:space="0" w:color="auto"/>
        <w:left w:val="none" w:sz="0" w:space="0" w:color="auto"/>
        <w:bottom w:val="none" w:sz="0" w:space="0" w:color="auto"/>
        <w:right w:val="none" w:sz="0" w:space="0" w:color="auto"/>
      </w:divBdr>
    </w:div>
    <w:div w:id="1680230595">
      <w:bodyDiv w:val="1"/>
      <w:marLeft w:val="0"/>
      <w:marRight w:val="0"/>
      <w:marTop w:val="0"/>
      <w:marBottom w:val="0"/>
      <w:divBdr>
        <w:top w:val="none" w:sz="0" w:space="0" w:color="auto"/>
        <w:left w:val="none" w:sz="0" w:space="0" w:color="auto"/>
        <w:bottom w:val="none" w:sz="0" w:space="0" w:color="auto"/>
        <w:right w:val="none" w:sz="0" w:space="0" w:color="auto"/>
      </w:divBdr>
    </w:div>
    <w:div w:id="1681277483">
      <w:bodyDiv w:val="1"/>
      <w:marLeft w:val="0"/>
      <w:marRight w:val="0"/>
      <w:marTop w:val="0"/>
      <w:marBottom w:val="0"/>
      <w:divBdr>
        <w:top w:val="none" w:sz="0" w:space="0" w:color="auto"/>
        <w:left w:val="none" w:sz="0" w:space="0" w:color="auto"/>
        <w:bottom w:val="none" w:sz="0" w:space="0" w:color="auto"/>
        <w:right w:val="none" w:sz="0" w:space="0" w:color="auto"/>
      </w:divBdr>
    </w:div>
    <w:div w:id="1709332178">
      <w:bodyDiv w:val="1"/>
      <w:marLeft w:val="0"/>
      <w:marRight w:val="0"/>
      <w:marTop w:val="0"/>
      <w:marBottom w:val="0"/>
      <w:divBdr>
        <w:top w:val="none" w:sz="0" w:space="0" w:color="auto"/>
        <w:left w:val="none" w:sz="0" w:space="0" w:color="auto"/>
        <w:bottom w:val="none" w:sz="0" w:space="0" w:color="auto"/>
        <w:right w:val="none" w:sz="0" w:space="0" w:color="auto"/>
      </w:divBdr>
    </w:div>
    <w:div w:id="1709837441">
      <w:bodyDiv w:val="1"/>
      <w:marLeft w:val="0"/>
      <w:marRight w:val="0"/>
      <w:marTop w:val="0"/>
      <w:marBottom w:val="0"/>
      <w:divBdr>
        <w:top w:val="none" w:sz="0" w:space="0" w:color="auto"/>
        <w:left w:val="none" w:sz="0" w:space="0" w:color="auto"/>
        <w:bottom w:val="none" w:sz="0" w:space="0" w:color="auto"/>
        <w:right w:val="none" w:sz="0" w:space="0" w:color="auto"/>
      </w:divBdr>
    </w:div>
    <w:div w:id="1726173911">
      <w:bodyDiv w:val="1"/>
      <w:marLeft w:val="0"/>
      <w:marRight w:val="0"/>
      <w:marTop w:val="0"/>
      <w:marBottom w:val="0"/>
      <w:divBdr>
        <w:top w:val="none" w:sz="0" w:space="0" w:color="auto"/>
        <w:left w:val="none" w:sz="0" w:space="0" w:color="auto"/>
        <w:bottom w:val="none" w:sz="0" w:space="0" w:color="auto"/>
        <w:right w:val="none" w:sz="0" w:space="0" w:color="auto"/>
      </w:divBdr>
    </w:div>
    <w:div w:id="1729306881">
      <w:bodyDiv w:val="1"/>
      <w:marLeft w:val="0"/>
      <w:marRight w:val="0"/>
      <w:marTop w:val="0"/>
      <w:marBottom w:val="0"/>
      <w:divBdr>
        <w:top w:val="none" w:sz="0" w:space="0" w:color="auto"/>
        <w:left w:val="none" w:sz="0" w:space="0" w:color="auto"/>
        <w:bottom w:val="none" w:sz="0" w:space="0" w:color="auto"/>
        <w:right w:val="none" w:sz="0" w:space="0" w:color="auto"/>
      </w:divBdr>
    </w:div>
    <w:div w:id="1732147606">
      <w:bodyDiv w:val="1"/>
      <w:marLeft w:val="0"/>
      <w:marRight w:val="0"/>
      <w:marTop w:val="0"/>
      <w:marBottom w:val="0"/>
      <w:divBdr>
        <w:top w:val="none" w:sz="0" w:space="0" w:color="auto"/>
        <w:left w:val="none" w:sz="0" w:space="0" w:color="auto"/>
        <w:bottom w:val="none" w:sz="0" w:space="0" w:color="auto"/>
        <w:right w:val="none" w:sz="0" w:space="0" w:color="auto"/>
      </w:divBdr>
    </w:div>
    <w:div w:id="1766261975">
      <w:bodyDiv w:val="1"/>
      <w:marLeft w:val="0"/>
      <w:marRight w:val="0"/>
      <w:marTop w:val="0"/>
      <w:marBottom w:val="0"/>
      <w:divBdr>
        <w:top w:val="none" w:sz="0" w:space="0" w:color="auto"/>
        <w:left w:val="none" w:sz="0" w:space="0" w:color="auto"/>
        <w:bottom w:val="none" w:sz="0" w:space="0" w:color="auto"/>
        <w:right w:val="none" w:sz="0" w:space="0" w:color="auto"/>
      </w:divBdr>
    </w:div>
    <w:div w:id="1783571655">
      <w:bodyDiv w:val="1"/>
      <w:marLeft w:val="0"/>
      <w:marRight w:val="0"/>
      <w:marTop w:val="0"/>
      <w:marBottom w:val="0"/>
      <w:divBdr>
        <w:top w:val="none" w:sz="0" w:space="0" w:color="auto"/>
        <w:left w:val="none" w:sz="0" w:space="0" w:color="auto"/>
        <w:bottom w:val="none" w:sz="0" w:space="0" w:color="auto"/>
        <w:right w:val="none" w:sz="0" w:space="0" w:color="auto"/>
      </w:divBdr>
    </w:div>
    <w:div w:id="1805583805">
      <w:bodyDiv w:val="1"/>
      <w:marLeft w:val="0"/>
      <w:marRight w:val="0"/>
      <w:marTop w:val="0"/>
      <w:marBottom w:val="0"/>
      <w:divBdr>
        <w:top w:val="none" w:sz="0" w:space="0" w:color="auto"/>
        <w:left w:val="none" w:sz="0" w:space="0" w:color="auto"/>
        <w:bottom w:val="none" w:sz="0" w:space="0" w:color="auto"/>
        <w:right w:val="none" w:sz="0" w:space="0" w:color="auto"/>
      </w:divBdr>
    </w:div>
    <w:div w:id="1838109275">
      <w:bodyDiv w:val="1"/>
      <w:marLeft w:val="0"/>
      <w:marRight w:val="0"/>
      <w:marTop w:val="0"/>
      <w:marBottom w:val="0"/>
      <w:divBdr>
        <w:top w:val="none" w:sz="0" w:space="0" w:color="auto"/>
        <w:left w:val="none" w:sz="0" w:space="0" w:color="auto"/>
        <w:bottom w:val="none" w:sz="0" w:space="0" w:color="auto"/>
        <w:right w:val="none" w:sz="0" w:space="0" w:color="auto"/>
      </w:divBdr>
    </w:div>
    <w:div w:id="1845970827">
      <w:bodyDiv w:val="1"/>
      <w:marLeft w:val="0"/>
      <w:marRight w:val="0"/>
      <w:marTop w:val="0"/>
      <w:marBottom w:val="0"/>
      <w:divBdr>
        <w:top w:val="none" w:sz="0" w:space="0" w:color="auto"/>
        <w:left w:val="none" w:sz="0" w:space="0" w:color="auto"/>
        <w:bottom w:val="none" w:sz="0" w:space="0" w:color="auto"/>
        <w:right w:val="none" w:sz="0" w:space="0" w:color="auto"/>
      </w:divBdr>
    </w:div>
    <w:div w:id="1864125275">
      <w:bodyDiv w:val="1"/>
      <w:marLeft w:val="0"/>
      <w:marRight w:val="0"/>
      <w:marTop w:val="0"/>
      <w:marBottom w:val="0"/>
      <w:divBdr>
        <w:top w:val="none" w:sz="0" w:space="0" w:color="auto"/>
        <w:left w:val="none" w:sz="0" w:space="0" w:color="auto"/>
        <w:bottom w:val="none" w:sz="0" w:space="0" w:color="auto"/>
        <w:right w:val="none" w:sz="0" w:space="0" w:color="auto"/>
      </w:divBdr>
    </w:div>
    <w:div w:id="1889029099">
      <w:bodyDiv w:val="1"/>
      <w:marLeft w:val="0"/>
      <w:marRight w:val="0"/>
      <w:marTop w:val="0"/>
      <w:marBottom w:val="0"/>
      <w:divBdr>
        <w:top w:val="none" w:sz="0" w:space="0" w:color="auto"/>
        <w:left w:val="none" w:sz="0" w:space="0" w:color="auto"/>
        <w:bottom w:val="none" w:sz="0" w:space="0" w:color="auto"/>
        <w:right w:val="none" w:sz="0" w:space="0" w:color="auto"/>
      </w:divBdr>
    </w:div>
    <w:div w:id="1895004289">
      <w:bodyDiv w:val="1"/>
      <w:marLeft w:val="0"/>
      <w:marRight w:val="0"/>
      <w:marTop w:val="0"/>
      <w:marBottom w:val="0"/>
      <w:divBdr>
        <w:top w:val="none" w:sz="0" w:space="0" w:color="auto"/>
        <w:left w:val="none" w:sz="0" w:space="0" w:color="auto"/>
        <w:bottom w:val="none" w:sz="0" w:space="0" w:color="auto"/>
        <w:right w:val="none" w:sz="0" w:space="0" w:color="auto"/>
      </w:divBdr>
    </w:div>
    <w:div w:id="1898543332">
      <w:bodyDiv w:val="1"/>
      <w:marLeft w:val="0"/>
      <w:marRight w:val="0"/>
      <w:marTop w:val="0"/>
      <w:marBottom w:val="0"/>
      <w:divBdr>
        <w:top w:val="none" w:sz="0" w:space="0" w:color="auto"/>
        <w:left w:val="none" w:sz="0" w:space="0" w:color="auto"/>
        <w:bottom w:val="none" w:sz="0" w:space="0" w:color="auto"/>
        <w:right w:val="none" w:sz="0" w:space="0" w:color="auto"/>
      </w:divBdr>
    </w:div>
    <w:div w:id="1927763398">
      <w:bodyDiv w:val="1"/>
      <w:marLeft w:val="0"/>
      <w:marRight w:val="0"/>
      <w:marTop w:val="0"/>
      <w:marBottom w:val="0"/>
      <w:divBdr>
        <w:top w:val="none" w:sz="0" w:space="0" w:color="auto"/>
        <w:left w:val="none" w:sz="0" w:space="0" w:color="auto"/>
        <w:bottom w:val="none" w:sz="0" w:space="0" w:color="auto"/>
        <w:right w:val="none" w:sz="0" w:space="0" w:color="auto"/>
      </w:divBdr>
    </w:div>
    <w:div w:id="1930192865">
      <w:bodyDiv w:val="1"/>
      <w:marLeft w:val="0"/>
      <w:marRight w:val="0"/>
      <w:marTop w:val="0"/>
      <w:marBottom w:val="0"/>
      <w:divBdr>
        <w:top w:val="none" w:sz="0" w:space="0" w:color="auto"/>
        <w:left w:val="none" w:sz="0" w:space="0" w:color="auto"/>
        <w:bottom w:val="none" w:sz="0" w:space="0" w:color="auto"/>
        <w:right w:val="none" w:sz="0" w:space="0" w:color="auto"/>
      </w:divBdr>
    </w:div>
    <w:div w:id="1966157172">
      <w:bodyDiv w:val="1"/>
      <w:marLeft w:val="0"/>
      <w:marRight w:val="0"/>
      <w:marTop w:val="0"/>
      <w:marBottom w:val="0"/>
      <w:divBdr>
        <w:top w:val="none" w:sz="0" w:space="0" w:color="auto"/>
        <w:left w:val="none" w:sz="0" w:space="0" w:color="auto"/>
        <w:bottom w:val="none" w:sz="0" w:space="0" w:color="auto"/>
        <w:right w:val="none" w:sz="0" w:space="0" w:color="auto"/>
      </w:divBdr>
      <w:divsChild>
        <w:div w:id="1424565384">
          <w:marLeft w:val="562"/>
          <w:marRight w:val="0"/>
          <w:marTop w:val="0"/>
          <w:marBottom w:val="120"/>
          <w:divBdr>
            <w:top w:val="none" w:sz="0" w:space="0" w:color="auto"/>
            <w:left w:val="none" w:sz="0" w:space="0" w:color="auto"/>
            <w:bottom w:val="none" w:sz="0" w:space="0" w:color="auto"/>
            <w:right w:val="none" w:sz="0" w:space="0" w:color="auto"/>
          </w:divBdr>
        </w:div>
      </w:divsChild>
    </w:div>
    <w:div w:id="2036925809">
      <w:bodyDiv w:val="1"/>
      <w:marLeft w:val="0"/>
      <w:marRight w:val="0"/>
      <w:marTop w:val="0"/>
      <w:marBottom w:val="0"/>
      <w:divBdr>
        <w:top w:val="none" w:sz="0" w:space="0" w:color="auto"/>
        <w:left w:val="none" w:sz="0" w:space="0" w:color="auto"/>
        <w:bottom w:val="none" w:sz="0" w:space="0" w:color="auto"/>
        <w:right w:val="none" w:sz="0" w:space="0" w:color="auto"/>
      </w:divBdr>
      <w:divsChild>
        <w:div w:id="898710849">
          <w:marLeft w:val="0"/>
          <w:marRight w:val="0"/>
          <w:marTop w:val="75"/>
          <w:marBottom w:val="0"/>
          <w:divBdr>
            <w:top w:val="none" w:sz="0" w:space="0" w:color="auto"/>
            <w:left w:val="none" w:sz="0" w:space="0" w:color="auto"/>
            <w:bottom w:val="none" w:sz="0" w:space="0" w:color="auto"/>
            <w:right w:val="none" w:sz="0" w:space="0" w:color="auto"/>
          </w:divBdr>
        </w:div>
      </w:divsChild>
    </w:div>
    <w:div w:id="2098671690">
      <w:bodyDiv w:val="1"/>
      <w:marLeft w:val="0"/>
      <w:marRight w:val="0"/>
      <w:marTop w:val="0"/>
      <w:marBottom w:val="0"/>
      <w:divBdr>
        <w:top w:val="none" w:sz="0" w:space="0" w:color="auto"/>
        <w:left w:val="none" w:sz="0" w:space="0" w:color="auto"/>
        <w:bottom w:val="none" w:sz="0" w:space="0" w:color="auto"/>
        <w:right w:val="none" w:sz="0" w:space="0" w:color="auto"/>
      </w:divBdr>
      <w:divsChild>
        <w:div w:id="83763783">
          <w:marLeft w:val="547"/>
          <w:marRight w:val="0"/>
          <w:marTop w:val="0"/>
          <w:marBottom w:val="0"/>
          <w:divBdr>
            <w:top w:val="none" w:sz="0" w:space="0" w:color="auto"/>
            <w:left w:val="none" w:sz="0" w:space="0" w:color="auto"/>
            <w:bottom w:val="none" w:sz="0" w:space="0" w:color="auto"/>
            <w:right w:val="none" w:sz="0" w:space="0" w:color="auto"/>
          </w:divBdr>
        </w:div>
      </w:divsChild>
    </w:div>
    <w:div w:id="2103984330">
      <w:bodyDiv w:val="1"/>
      <w:marLeft w:val="0"/>
      <w:marRight w:val="0"/>
      <w:marTop w:val="0"/>
      <w:marBottom w:val="0"/>
      <w:divBdr>
        <w:top w:val="none" w:sz="0" w:space="0" w:color="auto"/>
        <w:left w:val="none" w:sz="0" w:space="0" w:color="auto"/>
        <w:bottom w:val="none" w:sz="0" w:space="0" w:color="auto"/>
        <w:right w:val="none" w:sz="0" w:space="0" w:color="auto"/>
      </w:divBdr>
    </w:div>
    <w:div w:id="2108692987">
      <w:bodyDiv w:val="1"/>
      <w:marLeft w:val="0"/>
      <w:marRight w:val="0"/>
      <w:marTop w:val="0"/>
      <w:marBottom w:val="0"/>
      <w:divBdr>
        <w:top w:val="none" w:sz="0" w:space="0" w:color="auto"/>
        <w:left w:val="none" w:sz="0" w:space="0" w:color="auto"/>
        <w:bottom w:val="none" w:sz="0" w:space="0" w:color="auto"/>
        <w:right w:val="none" w:sz="0" w:space="0" w:color="auto"/>
      </w:divBdr>
    </w:div>
    <w:div w:id="21199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memvirgolina@gmail.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iodicos.ufsm.br/letras/arti-cle/view/11881/730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giguilhon@yahoo.com.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0.png"/><Relationship Id="rId12" Type="http://schemas.openxmlformats.org/officeDocument/2006/relationships/image" Target="media/image14.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3.jpeg"/><Relationship Id="rId5" Type="http://schemas.openxmlformats.org/officeDocument/2006/relationships/image" Target="media/image8.JPG"/><Relationship Id="rId10" Type="http://schemas.openxmlformats.org/officeDocument/2006/relationships/image" Target="media/image12.jpeg"/><Relationship Id="rId4" Type="http://schemas.openxmlformats.org/officeDocument/2006/relationships/image" Target="media/image7.jpg"/><Relationship Id="rId9"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saberestradicionais.org/retrato-de-mae-efigenia-mameto-muia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OneDrive\Documentos\PC%20tat&#225;\DISSERTA&#199;&#195;O\Pode%20ser%20music&#243;logo%20do%20mal%20=).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Nat04</b:Tag>
    <b:SourceType>Book</b:SourceType>
    <b:Guid>{65DAEDCD-8D95-4B70-8925-3041BA5BAFBA}</b:Guid>
    <b:Author>
      <b:Author>
        <b:Corporate>UNITED  NATIONS</b:Corporate>
      </b:Author>
    </b:Author>
    <b:Title>World population to 2300</b:Title>
    <b:Year>2004</b:Year>
    <b:Pages>p.254</b:Pages>
    <b:City>New York</b:City>
    <b:Publisher>United Nations</b:Publisher>
    <b:CountryRegion>United States of America</b:CountryRegion>
    <b:RefOrder>1</b:RefOrder>
  </b:Source>
  <b:Source>
    <b:Tag>Nic04</b:Tag>
    <b:SourceType>JournalArticle</b:SourceType>
    <b:Guid>{B2B2F369-690C-4930-B955-CAA4DC4081C2}</b:Guid>
    <b:Author>
      <b:Author>
        <b:NameList>
          <b:Person>
            <b:Last>NICOLL</b:Last>
            <b:First>KATHLEEN</b:First>
          </b:Person>
        </b:NameList>
      </b:Author>
    </b:Author>
    <b:Title>Recent environmental change andprehistoric human activity in Egypt andNorthern Sudan</b:Title>
    <b:Year>2004</b:Year>
    <b:JournalName>Quaternary Science Reviews</b:JournalName>
    <b:Pages>p.561-580</b:Pages>
    <b:StandardNumber>n.23</b:StandardNumber>
    <b:RefOrder>2</b:RefOrder>
  </b:Source>
  <b:Source>
    <b:Tag>BAT10</b:Tag>
    <b:SourceType>JournalArticle</b:SourceType>
    <b:Guid>{98193817-95F1-4D75-B4D3-B63BCFC8BDFB}</b:Guid>
    <b:LCID>pt-BR</b:LCID>
    <b:Author>
      <b:Author>
        <b:NameList>
          <b:Person>
            <b:Last>BAPTISTA</b:Last>
            <b:First>V.</b:First>
            <b:Middle>F.</b:Middle>
          </b:Person>
        </b:NameList>
      </b:Author>
    </b:Author>
    <b:Title>A relação entre o consumo e a escassez dos recursos naturais: Uma abordagem histórica</b:Title>
    <b:Year>2010</b:Year>
    <b:City>Duque de Caxias</b:City>
    <b:JournalName>Revista Saúde &amp; Meio Ambiente</b:JournalName>
    <b:Pages>p.08-14</b:Pages>
    <b:Month>Jan-Jun</b:Month>
    <b:Volume>v.5</b:Volume>
    <b:StandardNumber>n.1</b:StandardNumber>
    <b:RefOrder>4</b:RefOrder>
  </b:Source>
  <b:Source>
    <b:Tag>PIM06</b:Tag>
    <b:SourceType>JournalArticle</b:SourceType>
    <b:Guid>{06D4B661-8B0B-4540-8AC9-8576270EEA15}</b:Guid>
    <b:Author>
      <b:Author>
        <b:NameList>
          <b:Person>
            <b:Last>PIMENTEL</b:Last>
            <b:First>D.</b:First>
          </b:Person>
          <b:Person>
            <b:Last>PIMENTEL</b:Last>
            <b:First>M.</b:First>
          </b:Person>
        </b:NameList>
      </b:Author>
    </b:Author>
    <b:Title>Global environmental resources versus world population growth</b:Title>
    <b:JournalName>Ecological Economics</b:JournalName>
    <b:Year>2006</b:Year>
    <b:Pages>p.195-198</b:Pages>
    <b:RefOrder>5</b:RefOrder>
  </b:Source>
  <b:Source>
    <b:Tag>LAN06</b:Tag>
    <b:SourceType>BookSection</b:SourceType>
    <b:Guid>{7ED44473-993A-41C6-A203-3E1F630398E7}</b:Guid>
    <b:Author>
      <b:Author>
        <b:NameList>
          <b:Person>
            <b:Last>REBOUÇAS</b:Last>
            <b:First>A.</b:First>
            <b:Middle>C.</b:Middle>
          </b:Person>
        </b:NameList>
      </b:Author>
      <b:BookAuthor>
        <b:NameList>
          <b:Person>
            <b:Last>REBOUÇAS</b:Last>
            <b:First>A.</b:First>
            <b:Middle>C.</b:Middle>
          </b:Person>
          <b:Person>
            <b:Last>BRAGA</b:Last>
            <b:First>B.</b:First>
          </b:Person>
          <b:Person>
            <b:Last>TUNDISI</b:Last>
            <b:First>J.</b:First>
            <b:Middle>G. (org.)</b:Middle>
          </b:Person>
        </b:NameList>
      </b:BookAuthor>
    </b:Author>
    <b:Title>Água doce no Brasil e no Mundo</b:Title>
    <b:Year>2006</b:Year>
    <b:Pages>748p</b:Pages>
    <b:BookTitle>Águas doces no Brasil: Capital ecológico, uso e conservação</b:BookTitle>
    <b:City>São Paulo</b:City>
    <b:Publisher>Escritura Editora</b:Publisher>
    <b:RefOrder>17</b:RefOrder>
  </b:Source>
  <b:Source>
    <b:Tag>BRA11</b:Tag>
    <b:SourceType>DocumentFromInternetSite</b:SourceType>
    <b:Guid>{2DE2D046-BC7F-4311-99D0-D87323F733DE}</b:Guid>
    <b:Author>
      <b:Author>
        <b:Corporate>BRASIL</b:Corporate>
      </b:Author>
    </b:Author>
    <b:Year>2011</b:Year>
    <b:YearAccessed>2012</b:YearAccessed>
    <b:MonthAccessed>05</b:MonthAccessed>
    <b:DayAccessed>05</b:DayAccessed>
    <b:URL>http://bvsms.saude.gov.br/bvs/saudelegis/gm/2011/prt2914_12_12_2011.html</b:URL>
    <b:RefOrder>16</b:RefOrder>
  </b:Source>
  <b:Source>
    <b:Tag>MIL05</b:Tag>
    <b:SourceType>Book</b:SourceType>
    <b:Guid>{4240249C-AD20-411D-8241-4DD9BE6DDB8B}</b:Guid>
    <b:Author>
      <b:Author>
        <b:NameList>
          <b:Person>
            <b:Last>TSUTIYA</b:Last>
            <b:First>MILTON</b:First>
            <b:Middle>TOMOYUKI</b:Middle>
          </b:Person>
        </b:NameList>
      </b:Author>
    </b:Author>
    <b:Title>Abastecimento de Água</b:Title>
    <b:Year>2005</b:Year>
    <b:City>São Paulo</b:City>
    <b:Publisher>Departamento de Engenharia Hidráulica e Sanitária da Escola Politécnica da Universidade  de São Saulo</b:Publisher>
    <b:RefOrder>11</b:RefOrder>
  </b:Source>
  <b:Source>
    <b:Tag>NET02</b:Tag>
    <b:SourceType>Book</b:SourceType>
    <b:Guid>{14897EF0-B4F0-43D5-8EA2-04522DCFAF85}</b:Guid>
    <b:Title>Manual de Hidráulica</b:Title>
    <b:Year>2002</b:Year>
    <b:City>São Paulo</b:City>
    <b:Publisher>Blucher</b:Publisher>
    <b:Author>
      <b:Author>
        <b:NameList>
          <b:Person>
            <b:Last>NETTO</b:Last>
            <b:First>AZEVEDO</b:First>
          </b:Person>
          <b:Person>
            <b:Last>FERNANDEZ</b:Last>
            <b:Middle>FERNANDEZ</b:Middle>
            <b:First>MIGUEL</b:First>
          </b:Person>
          <b:Person>
            <b:Last>ARAUJO</b:Last>
            <b:First>ROBERTO</b:First>
          </b:Person>
          <b:Person>
            <b:Last>ITO</b:Last>
            <b:Middle>EIJI</b:Middle>
            <b:First>ACÁCIO</b:First>
          </b:Person>
        </b:NameList>
      </b:Author>
    </b:Author>
    <b:RefOrder>13</b:RefOrder>
  </b:Source>
  <b:Source>
    <b:Tag>REZ08</b:Tag>
    <b:SourceType>Book</b:SourceType>
    <b:Guid>{87595DE8-4E7C-40FF-A5CF-D02E56FC3BAC}</b:Guid>
    <b:Title>O saneamento no Brasil: políticas e interfaces</b:Title>
    <b:Year>2008</b:Year>
    <b:City>Minas gerais</b:City>
    <b:Publisher>Editora da Universidade de Federal de Minas Gerais</b:Publisher>
    <b:Author>
      <b:Author>
        <b:NameList>
          <b:Person>
            <b:Last>REZENDE</b:Last>
            <b:Middle>CRISTINA</b:Middle>
            <b:First>SONALY</b:First>
          </b:Person>
          <b:Person>
            <b:Last>HELLER</b:Last>
            <b:First>LEO</b:First>
          </b:Person>
        </b:NameList>
      </b:Author>
    </b:Author>
    <b:RefOrder>14</b:RefOrder>
  </b:Source>
  <b:Source xmlns:b="http://schemas.openxmlformats.org/officeDocument/2006/bibliography">
    <b:Tag>Shi98</b:Tag>
    <b:SourceType>Book</b:SourceType>
    <b:Guid>{B1B5F3FA-9816-4EE9-B2D3-91A45957A6D1}</b:Guid>
    <b:Author>
      <b:Author>
        <b:NameList>
          <b:Person>
            <b:Last>SHIKLOMANOV</b:Last>
            <b:First>IGOR</b:First>
            <b:Middle>A.</b:Middle>
          </b:Person>
        </b:NameList>
      </b:Author>
    </b:Author>
    <b:Title>World water resources: A new appraisal and assessment for the 21st century</b:Title>
    <b:Year>1998</b:Year>
    <b:City>St  Petersburg</b:City>
    <b:Publisher>International  Hydrological Programme</b:Publisher>
    <b:CountryRegion>Rússia</b:CountryRegion>
    <b:Pages>37</b:Pages>
    <b:RefOrder>3</b:RefOrder>
  </b:Source>
  <b:Source>
    <b:Tag>Red08</b:Tag>
    <b:SourceType>Book</b:SourceType>
    <b:Guid>{FF123AFA-6E8E-4DCD-9689-9221DC39A6BA}</b:Guid>
    <b:Author>
      <b:Author>
        <b:Corporate>Rede Nacional de Capacitação e Extensão Tecnológica em Saneamento Ambiental</b:Corporate>
      </b:Author>
    </b:Author>
    <b:Title>Gerenciamento de Perdas de Água e Energia Elétrica em Sistemas de Abastecimento: Guia do profissional em treinamento</b:Title>
    <b:Year>2008</b:Year>
    <b:City>Salvador</b:City>
    <b:Publisher>Secretaria Nacional de Saneamento</b:Publisher>
    <b:StateProvince>Bahia</b:StateProvince>
    <b:Pages>139</b:Pages>
    <b:RefOrder>6</b:RefOrder>
  </b:Source>
  <b:Source>
    <b:Tag>GLE00</b:Tag>
    <b:SourceType>JournalArticle</b:SourceType>
    <b:Guid>{7AA0E4AD-EBDE-423B-83B6-9093E99DE384}</b:Guid>
    <b:Title>The changing water paradigm: A look at twenty-first century water resources development.</b:Title>
    <b:Year>2000</b:Year>
    <b:Author>
      <b:Author>
        <b:NameList>
          <b:Person>
            <b:Last>GLEICK</b:Last>
            <b:First>PETER</b:First>
            <b:Middle>H.</b:Middle>
          </b:Person>
        </b:NameList>
      </b:Author>
    </b:Author>
    <b:JournalName>Water International</b:JournalName>
    <b:Pages>127-138</b:Pages>
    <b:Volume>1</b:Volume>
    <b:Issue>25</b:Issue>
    <b:RefOrder>7</b:RefOrder>
  </b:Source>
  <b:Source>
    <b:Tag>WEI06</b:Tag>
    <b:SourceType>JournalArticle</b:SourceType>
    <b:Guid>{6C1E16C0-2627-43D7-B7F3-95890CDC0AC9}</b:Guid>
    <b:Author>
      <b:Author>
        <b:NameList>
          <b:Person>
            <b:Last>WEISZ</b:Last>
            <b:First>P.B.</b:First>
          </b:Person>
        </b:NameList>
      </b:Author>
    </b:Author>
    <b:Title>Future energy supply for society - Challenges in evaluation criteria and interdisciplinary research</b:Title>
    <b:JournalName>The World Energy Crisis: Some Vacuum-based Solutions</b:JournalName>
    <b:Year>2006</b:Year>
    <b:Pages>1408-1052</b:Pages>
    <b:Volume>10</b:Volume>
    <b:Issue>80</b:Issue>
    <b:RefOrder>8</b:RefOrder>
  </b:Source>
  <b:Source>
    <b:Tag>GON09</b:Tag>
    <b:SourceType>Book</b:SourceType>
    <b:Guid>{4E49F51B-EB6E-469D-9104-EE528D294190}</b:Guid>
    <b:Title>Conservação de água e energia em sistemas prediais e públicos de água</b:Title>
    <b:Year>2009</b:Year>
    <b:Pages>352</b:Pages>
    <b:City>Rio de Janeiro</b:City>
    <b:Publisher>Associação Brasileira de Engenharia Sanitária</b:Publisher>
    <b:Author>
      <b:Author>
        <b:NameList>
          <b:Person>
            <b:Last>GONÇALVES</b:Last>
            <b:First>R.</b:First>
            <b:Middle>F.</b:Middle>
          </b:Person>
        </b:NameList>
      </b:Author>
    </b:Author>
    <b:StateProvince>Rio de Janeiro</b:StateProvince>
    <b:RefOrder>10</b:RefOrder>
  </b:Source>
  <b:Source>
    <b:Tag>BPG12</b:Tag>
    <b:SourceType>Book</b:SourceType>
    <b:Guid>{F8A3C2C9-DF38-4001-BA84-5A0BD7C8E99A}</b:Guid>
    <b:Author>
      <b:Author>
        <b:Corporate>BP GLOBAL</b:Corporate>
      </b:Author>
    </b:Author>
    <b:Title>BP Statistical Review of World Energy</b:Title>
    <b:Year>2012</b:Year>
    <b:City>Londres</b:City>
    <b:Publisher>BP Statistical Review of World Energy</b:Publisher>
    <b:CountryRegion>Inglaterra</b:CountryRegion>
    <b:Pages>48</b:Pages>
    <b:RefOrder>9</b:RefOrder>
  </b:Source>
  <b:Source>
    <b:Tag>Juu07</b:Tag>
    <b:SourceType>Book</b:SourceType>
    <b:Guid>{93DFDFCB-8F6A-4077-9ECB-42E3D1C8D7A3}</b:Guid>
    <b:Title>Environmental History of Water</b:Title>
    <b:Year>2007</b:Year>
    <b:City>Londres</b:City>
    <b:Publisher>International Water Association</b:Publisher>
    <b:Author>
      <b:Author>
        <b:NameList>
          <b:Person>
            <b:Last>Juuti</b:Last>
            <b:Middle>S</b:Middle>
            <b:First>Petri</b:First>
          </b:Person>
          <b:Person>
            <b:Last>Katko</b:Last>
            <b:Middle>S</b:Middle>
            <b:First>Tapio</b:First>
          </b:Person>
          <b:Person>
            <b:Last>Vuorinen</b:Last>
            <b:Middle>S</b:Middle>
            <b:First>Heikki</b:First>
          </b:Person>
        </b:NameList>
      </b:Author>
    </b:Author>
    <b:RefOrder>18</b:RefOrder>
  </b:Source>
  <b:Source>
    <b:Tag>Ang12</b:Tag>
    <b:SourceType>Book</b:SourceType>
    <b:Guid>{09422546-BB14-48FC-8BE6-34B006E4CC90}</b:Guid>
    <b:Author>
      <b:Author>
        <b:NameList>
          <b:Person>
            <b:Last>ANGELAKIS</b:Last>
            <b:First>A.</b:First>
            <b:Middle>N.</b:Middle>
          </b:Person>
          <b:Person>
            <b:Last>MAYS</b:Last>
            <b:First>L.</b:First>
            <b:Middle>W.</b:Middle>
          </b:Person>
          <b:Person>
            <b:Last>KOUTSOYIANNIS</b:Last>
            <b:First>D.</b:First>
          </b:Person>
          <b:Person>
            <b:Last>MAMASSIS</b:Last>
            <b:First>N.</b:First>
          </b:Person>
        </b:NameList>
      </b:Author>
    </b:Author>
    <b:Title>Evolution of water supply trhough the millennia</b:Title>
    <b:Year>2012</b:Year>
    <b:City>Londres</b:City>
    <b:Publisher>International Water Association</b:Publisher>
    <b:RefOrder>12</b:RefOrder>
  </b:Source>
  <b:Source>
    <b:Tag>Hic08</b:Tag>
    <b:SourceType>Book</b:SourceType>
    <b:Guid>{DCE15E86-7DC7-442D-9928-0CDF032D951A}</b:Guid>
    <b:Title>Water Supply Systems and Evalution Methods</b:Title>
    <b:Year>2008</b:Year>
    <b:City>Emmitsburg</b:City>
    <b:Publisher>U. S. Fire Administration</b:Publisher>
    <b:Author>
      <b:Author>
        <b:NameList>
          <b:Person>
            <b:Last>Hickey</b:Last>
            <b:Middle>E.</b:Middle>
            <b:First>Harry</b:First>
          </b:Person>
        </b:NameList>
      </b:Author>
    </b:Author>
    <b:RefOrder>15</b:RefOrder>
  </b:Source>
</b:Sources>
</file>

<file path=customXml/itemProps1.xml><?xml version="1.0" encoding="utf-8"?>
<ds:datastoreItem xmlns:ds="http://schemas.openxmlformats.org/officeDocument/2006/customXml" ds:itemID="{BC5D1069-8A6B-4068-B08C-46450191F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Pode ser musicólogo do mal =)</Template>
  <TotalTime>640</TotalTime>
  <Pages>16</Pages>
  <Words>6034</Words>
  <Characters>32589</Characters>
  <Application>Microsoft Office Word</Application>
  <DocSecurity>0</DocSecurity>
  <Lines>271</Lines>
  <Paragraphs>77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38546</CharactersWithSpaces>
  <SharedDoc>false</SharedDoc>
  <HLinks>
    <vt:vector size="1314" baseType="variant">
      <vt:variant>
        <vt:i4>655432</vt:i4>
      </vt:variant>
      <vt:variant>
        <vt:i4>750</vt:i4>
      </vt:variant>
      <vt:variant>
        <vt:i4>0</vt:i4>
      </vt:variant>
      <vt:variant>
        <vt:i4>5</vt:i4>
      </vt:variant>
      <vt:variant>
        <vt:lpwstr>http://www.seduc.pa.gov.br/site/seduc</vt:lpwstr>
      </vt:variant>
      <vt:variant>
        <vt:lpwstr/>
      </vt:variant>
      <vt:variant>
        <vt:i4>655432</vt:i4>
      </vt:variant>
      <vt:variant>
        <vt:i4>747</vt:i4>
      </vt:variant>
      <vt:variant>
        <vt:i4>0</vt:i4>
      </vt:variant>
      <vt:variant>
        <vt:i4>5</vt:i4>
      </vt:variant>
      <vt:variant>
        <vt:lpwstr>http://www.seduc.pa.gov.br/site/seduc</vt:lpwstr>
      </vt:variant>
      <vt:variant>
        <vt:lpwstr/>
      </vt:variant>
      <vt:variant>
        <vt:i4>655432</vt:i4>
      </vt:variant>
      <vt:variant>
        <vt:i4>744</vt:i4>
      </vt:variant>
      <vt:variant>
        <vt:i4>0</vt:i4>
      </vt:variant>
      <vt:variant>
        <vt:i4>5</vt:i4>
      </vt:variant>
      <vt:variant>
        <vt:lpwstr>http://www.seduc.pa.gov.br/site/seduc</vt:lpwstr>
      </vt:variant>
      <vt:variant>
        <vt:lpwstr/>
      </vt:variant>
      <vt:variant>
        <vt:i4>3276870</vt:i4>
      </vt:variant>
      <vt:variant>
        <vt:i4>741</vt:i4>
      </vt:variant>
      <vt:variant>
        <vt:i4>0</vt:i4>
      </vt:variant>
      <vt:variant>
        <vt:i4>5</vt:i4>
      </vt:variant>
      <vt:variant>
        <vt:lpwstr>https://pt.wikipedia.org/wiki/Marco_(Bel%C3%A9m)</vt:lpwstr>
      </vt:variant>
      <vt:variant>
        <vt:lpwstr/>
      </vt:variant>
      <vt:variant>
        <vt:i4>6881363</vt:i4>
      </vt:variant>
      <vt:variant>
        <vt:i4>738</vt:i4>
      </vt:variant>
      <vt:variant>
        <vt:i4>0</vt:i4>
      </vt:variant>
      <vt:variant>
        <vt:i4>5</vt:i4>
      </vt:variant>
      <vt:variant>
        <vt:lpwstr>https://pt.wikipedia.org/wiki/Umarizal_(Bel%C3%A9m)</vt:lpwstr>
      </vt:variant>
      <vt:variant>
        <vt:lpwstr/>
      </vt:variant>
      <vt:variant>
        <vt:i4>1966099</vt:i4>
      </vt:variant>
      <vt:variant>
        <vt:i4>735</vt:i4>
      </vt:variant>
      <vt:variant>
        <vt:i4>0</vt:i4>
      </vt:variant>
      <vt:variant>
        <vt:i4>5</vt:i4>
      </vt:variant>
      <vt:variant>
        <vt:lpwstr>https://pt.wikipedia.org/wiki/S%C3%A3o_Br%C3%A1s_(Bel%C3%A9m)</vt:lpwstr>
      </vt:variant>
      <vt:variant>
        <vt:lpwstr/>
      </vt:variant>
      <vt:variant>
        <vt:i4>2031661</vt:i4>
      </vt:variant>
      <vt:variant>
        <vt:i4>732</vt:i4>
      </vt:variant>
      <vt:variant>
        <vt:i4>0</vt:i4>
      </vt:variant>
      <vt:variant>
        <vt:i4>5</vt:i4>
      </vt:variant>
      <vt:variant>
        <vt:lpwstr>https://pt.wikipedia.org/wiki/Reduto_(Bel%C3%A9m)</vt:lpwstr>
      </vt:variant>
      <vt:variant>
        <vt:lpwstr/>
      </vt:variant>
      <vt:variant>
        <vt:i4>4653103</vt:i4>
      </vt:variant>
      <vt:variant>
        <vt:i4>729</vt:i4>
      </vt:variant>
      <vt:variant>
        <vt:i4>0</vt:i4>
      </vt:variant>
      <vt:variant>
        <vt:i4>5</vt:i4>
      </vt:variant>
      <vt:variant>
        <vt:lpwstr>https://pt.wikipedia.org/wiki/Nazar%C3%A9_(Bel%C3%A9m)</vt:lpwstr>
      </vt:variant>
      <vt:variant>
        <vt:lpwstr/>
      </vt:variant>
      <vt:variant>
        <vt:i4>6160431</vt:i4>
      </vt:variant>
      <vt:variant>
        <vt:i4>726</vt:i4>
      </vt:variant>
      <vt:variant>
        <vt:i4>0</vt:i4>
      </vt:variant>
      <vt:variant>
        <vt:i4>5</vt:i4>
      </vt:variant>
      <vt:variant>
        <vt:lpwstr>https://pt.wikipedia.org/wiki/F%C3%A1tima_(Bel%C3%A9m)</vt:lpwstr>
      </vt:variant>
      <vt:variant>
        <vt:lpwstr/>
      </vt:variant>
      <vt:variant>
        <vt:i4>7733374</vt:i4>
      </vt:variant>
      <vt:variant>
        <vt:i4>723</vt:i4>
      </vt:variant>
      <vt:variant>
        <vt:i4>0</vt:i4>
      </vt:variant>
      <vt:variant>
        <vt:i4>5</vt:i4>
      </vt:variant>
      <vt:variant>
        <vt:lpwstr>https://pt.wikipedia.org/wiki/Cidade_Velha_(Bel%C3%A9m)</vt:lpwstr>
      </vt:variant>
      <vt:variant>
        <vt:lpwstr/>
      </vt:variant>
      <vt:variant>
        <vt:i4>5177392</vt:i4>
      </vt:variant>
      <vt:variant>
        <vt:i4>720</vt:i4>
      </vt:variant>
      <vt:variant>
        <vt:i4>0</vt:i4>
      </vt:variant>
      <vt:variant>
        <vt:i4>5</vt:i4>
      </vt:variant>
      <vt:variant>
        <vt:lpwstr>https://pt.wikipedia.org/wiki/Campina_(Bel%C3%A9m)</vt:lpwstr>
      </vt:variant>
      <vt:variant>
        <vt:lpwstr/>
      </vt:variant>
      <vt:variant>
        <vt:i4>2162730</vt:i4>
      </vt:variant>
      <vt:variant>
        <vt:i4>717</vt:i4>
      </vt:variant>
      <vt:variant>
        <vt:i4>0</vt:i4>
      </vt:variant>
      <vt:variant>
        <vt:i4>5</vt:i4>
      </vt:variant>
      <vt:variant>
        <vt:lpwstr>https://pt.wikipedia.org/wiki/Batista_Campos_(Bel%C3%A9m)</vt:lpwstr>
      </vt:variant>
      <vt:variant>
        <vt:lpwstr/>
      </vt:variant>
      <vt:variant>
        <vt:i4>5832756</vt:i4>
      </vt:variant>
      <vt:variant>
        <vt:i4>714</vt:i4>
      </vt:variant>
      <vt:variant>
        <vt:i4>0</vt:i4>
      </vt:variant>
      <vt:variant>
        <vt:i4>5</vt:i4>
      </vt:variant>
      <vt:variant>
        <vt:lpwstr>http://www.seduc.pa.gov.br/portal/escola/consulta_matricula/RelatorioMatriculas.php?codigo_ure=19&amp;codigo_use=20</vt:lpwstr>
      </vt:variant>
      <vt:variant>
        <vt:lpwstr/>
      </vt:variant>
      <vt:variant>
        <vt:i4>5898292</vt:i4>
      </vt:variant>
      <vt:variant>
        <vt:i4>711</vt:i4>
      </vt:variant>
      <vt:variant>
        <vt:i4>0</vt:i4>
      </vt:variant>
      <vt:variant>
        <vt:i4>5</vt:i4>
      </vt:variant>
      <vt:variant>
        <vt:lpwstr>http://www.seduc.pa.gov.br/portal/escola/consulta_matricula/RelatorioMatriculas.php?codigo_ure=19&amp;codigo_use=19</vt:lpwstr>
      </vt:variant>
      <vt:variant>
        <vt:lpwstr/>
      </vt:variant>
      <vt:variant>
        <vt:i4>5898292</vt:i4>
      </vt:variant>
      <vt:variant>
        <vt:i4>708</vt:i4>
      </vt:variant>
      <vt:variant>
        <vt:i4>0</vt:i4>
      </vt:variant>
      <vt:variant>
        <vt:i4>5</vt:i4>
      </vt:variant>
      <vt:variant>
        <vt:lpwstr>http://www.seduc.pa.gov.br/portal/escola/consulta_matricula/RelatorioMatriculas.php?codigo_ure=19&amp;codigo_use=18</vt:lpwstr>
      </vt:variant>
      <vt:variant>
        <vt:lpwstr/>
      </vt:variant>
      <vt:variant>
        <vt:i4>5898292</vt:i4>
      </vt:variant>
      <vt:variant>
        <vt:i4>705</vt:i4>
      </vt:variant>
      <vt:variant>
        <vt:i4>0</vt:i4>
      </vt:variant>
      <vt:variant>
        <vt:i4>5</vt:i4>
      </vt:variant>
      <vt:variant>
        <vt:lpwstr>http://www.seduc.pa.gov.br/portal/escola/consulta_matricula/RelatorioMatriculas.php?codigo_ure=19&amp;codigo_use=17</vt:lpwstr>
      </vt:variant>
      <vt:variant>
        <vt:lpwstr/>
      </vt:variant>
      <vt:variant>
        <vt:i4>5898292</vt:i4>
      </vt:variant>
      <vt:variant>
        <vt:i4>702</vt:i4>
      </vt:variant>
      <vt:variant>
        <vt:i4>0</vt:i4>
      </vt:variant>
      <vt:variant>
        <vt:i4>5</vt:i4>
      </vt:variant>
      <vt:variant>
        <vt:lpwstr>http://www.seduc.pa.gov.br/portal/escola/consulta_matricula/RelatorioMatriculas.php?codigo_ure=19&amp;codigo_use=16</vt:lpwstr>
      </vt:variant>
      <vt:variant>
        <vt:lpwstr/>
      </vt:variant>
      <vt:variant>
        <vt:i4>5898292</vt:i4>
      </vt:variant>
      <vt:variant>
        <vt:i4>699</vt:i4>
      </vt:variant>
      <vt:variant>
        <vt:i4>0</vt:i4>
      </vt:variant>
      <vt:variant>
        <vt:i4>5</vt:i4>
      </vt:variant>
      <vt:variant>
        <vt:lpwstr>http://www.seduc.pa.gov.br/portal/escola/consulta_matricula/RelatorioMatriculas.php?codigo_ure=19&amp;codigo_use=15</vt:lpwstr>
      </vt:variant>
      <vt:variant>
        <vt:lpwstr/>
      </vt:variant>
      <vt:variant>
        <vt:i4>5898292</vt:i4>
      </vt:variant>
      <vt:variant>
        <vt:i4>696</vt:i4>
      </vt:variant>
      <vt:variant>
        <vt:i4>0</vt:i4>
      </vt:variant>
      <vt:variant>
        <vt:i4>5</vt:i4>
      </vt:variant>
      <vt:variant>
        <vt:lpwstr>http://www.seduc.pa.gov.br/portal/escola/consulta_matricula/RelatorioMatriculas.php?codigo_ure=19&amp;codigo_use=14</vt:lpwstr>
      </vt:variant>
      <vt:variant>
        <vt:lpwstr/>
      </vt:variant>
      <vt:variant>
        <vt:i4>5898292</vt:i4>
      </vt:variant>
      <vt:variant>
        <vt:i4>693</vt:i4>
      </vt:variant>
      <vt:variant>
        <vt:i4>0</vt:i4>
      </vt:variant>
      <vt:variant>
        <vt:i4>5</vt:i4>
      </vt:variant>
      <vt:variant>
        <vt:lpwstr>http://www.seduc.pa.gov.br/portal/escola/consulta_matricula/RelatorioMatriculas.php?codigo_ure=19&amp;codigo_use=13</vt:lpwstr>
      </vt:variant>
      <vt:variant>
        <vt:lpwstr/>
      </vt:variant>
      <vt:variant>
        <vt:i4>5898292</vt:i4>
      </vt:variant>
      <vt:variant>
        <vt:i4>690</vt:i4>
      </vt:variant>
      <vt:variant>
        <vt:i4>0</vt:i4>
      </vt:variant>
      <vt:variant>
        <vt:i4>5</vt:i4>
      </vt:variant>
      <vt:variant>
        <vt:lpwstr>http://www.seduc.pa.gov.br/portal/escola/consulta_matricula/RelatorioMatriculas.php?codigo_ure=19&amp;codigo_use=12</vt:lpwstr>
      </vt:variant>
      <vt:variant>
        <vt:lpwstr/>
      </vt:variant>
      <vt:variant>
        <vt:i4>5898292</vt:i4>
      </vt:variant>
      <vt:variant>
        <vt:i4>687</vt:i4>
      </vt:variant>
      <vt:variant>
        <vt:i4>0</vt:i4>
      </vt:variant>
      <vt:variant>
        <vt:i4>5</vt:i4>
      </vt:variant>
      <vt:variant>
        <vt:lpwstr>http://www.seduc.pa.gov.br/portal/escola/consulta_matricula/RelatorioMatriculas.php?codigo_ure=19&amp;codigo_use=11</vt:lpwstr>
      </vt:variant>
      <vt:variant>
        <vt:lpwstr/>
      </vt:variant>
      <vt:variant>
        <vt:i4>5898292</vt:i4>
      </vt:variant>
      <vt:variant>
        <vt:i4>684</vt:i4>
      </vt:variant>
      <vt:variant>
        <vt:i4>0</vt:i4>
      </vt:variant>
      <vt:variant>
        <vt:i4>5</vt:i4>
      </vt:variant>
      <vt:variant>
        <vt:lpwstr>http://www.seduc.pa.gov.br/portal/escola/consulta_matricula/RelatorioMatriculas.php?codigo_ure=19&amp;codigo_use=10</vt:lpwstr>
      </vt:variant>
      <vt:variant>
        <vt:lpwstr/>
      </vt:variant>
      <vt:variant>
        <vt:i4>5374004</vt:i4>
      </vt:variant>
      <vt:variant>
        <vt:i4>681</vt:i4>
      </vt:variant>
      <vt:variant>
        <vt:i4>0</vt:i4>
      </vt:variant>
      <vt:variant>
        <vt:i4>5</vt:i4>
      </vt:variant>
      <vt:variant>
        <vt:lpwstr>http://www.seduc.pa.gov.br/portal/escola/consulta_matricula/RelatorioMatriculas.php?codigo_ure=19&amp;codigo_use=9</vt:lpwstr>
      </vt:variant>
      <vt:variant>
        <vt:lpwstr/>
      </vt:variant>
      <vt:variant>
        <vt:i4>5439540</vt:i4>
      </vt:variant>
      <vt:variant>
        <vt:i4>678</vt:i4>
      </vt:variant>
      <vt:variant>
        <vt:i4>0</vt:i4>
      </vt:variant>
      <vt:variant>
        <vt:i4>5</vt:i4>
      </vt:variant>
      <vt:variant>
        <vt:lpwstr>http://www.seduc.pa.gov.br/portal/escola/consulta_matricula/RelatorioMatriculas.php?codigo_ure=19&amp;codigo_use=8</vt:lpwstr>
      </vt:variant>
      <vt:variant>
        <vt:lpwstr/>
      </vt:variant>
      <vt:variant>
        <vt:i4>6029364</vt:i4>
      </vt:variant>
      <vt:variant>
        <vt:i4>675</vt:i4>
      </vt:variant>
      <vt:variant>
        <vt:i4>0</vt:i4>
      </vt:variant>
      <vt:variant>
        <vt:i4>5</vt:i4>
      </vt:variant>
      <vt:variant>
        <vt:lpwstr>http://www.seduc.pa.gov.br/portal/escola/consulta_matricula/RelatorioMatriculas.php?codigo_ure=19&amp;codigo_use=7</vt:lpwstr>
      </vt:variant>
      <vt:variant>
        <vt:lpwstr/>
      </vt:variant>
      <vt:variant>
        <vt:i4>6094900</vt:i4>
      </vt:variant>
      <vt:variant>
        <vt:i4>672</vt:i4>
      </vt:variant>
      <vt:variant>
        <vt:i4>0</vt:i4>
      </vt:variant>
      <vt:variant>
        <vt:i4>5</vt:i4>
      </vt:variant>
      <vt:variant>
        <vt:lpwstr>http://www.seduc.pa.gov.br/portal/escola/consulta_matricula/RelatorioMatriculas.php?codigo_ure=19&amp;codigo_use=6</vt:lpwstr>
      </vt:variant>
      <vt:variant>
        <vt:lpwstr/>
      </vt:variant>
      <vt:variant>
        <vt:i4>6160436</vt:i4>
      </vt:variant>
      <vt:variant>
        <vt:i4>669</vt:i4>
      </vt:variant>
      <vt:variant>
        <vt:i4>0</vt:i4>
      </vt:variant>
      <vt:variant>
        <vt:i4>5</vt:i4>
      </vt:variant>
      <vt:variant>
        <vt:lpwstr>http://www.seduc.pa.gov.br/portal/escola/consulta_matricula/RelatorioMatriculas.php?codigo_ure=19&amp;codigo_use=5</vt:lpwstr>
      </vt:variant>
      <vt:variant>
        <vt:lpwstr/>
      </vt:variant>
      <vt:variant>
        <vt:i4>6225972</vt:i4>
      </vt:variant>
      <vt:variant>
        <vt:i4>666</vt:i4>
      </vt:variant>
      <vt:variant>
        <vt:i4>0</vt:i4>
      </vt:variant>
      <vt:variant>
        <vt:i4>5</vt:i4>
      </vt:variant>
      <vt:variant>
        <vt:lpwstr>http://www.seduc.pa.gov.br/portal/escola/consulta_matricula/RelatorioMatriculas.php?codigo_ure=19&amp;codigo_use=4</vt:lpwstr>
      </vt:variant>
      <vt:variant>
        <vt:lpwstr/>
      </vt:variant>
      <vt:variant>
        <vt:i4>5767220</vt:i4>
      </vt:variant>
      <vt:variant>
        <vt:i4>663</vt:i4>
      </vt:variant>
      <vt:variant>
        <vt:i4>0</vt:i4>
      </vt:variant>
      <vt:variant>
        <vt:i4>5</vt:i4>
      </vt:variant>
      <vt:variant>
        <vt:lpwstr>http://www.seduc.pa.gov.br/portal/escola/consulta_matricula/RelatorioMatriculas.php?codigo_ure=19&amp;codigo_use=3</vt:lpwstr>
      </vt:variant>
      <vt:variant>
        <vt:lpwstr/>
      </vt:variant>
      <vt:variant>
        <vt:i4>5832756</vt:i4>
      </vt:variant>
      <vt:variant>
        <vt:i4>660</vt:i4>
      </vt:variant>
      <vt:variant>
        <vt:i4>0</vt:i4>
      </vt:variant>
      <vt:variant>
        <vt:i4>5</vt:i4>
      </vt:variant>
      <vt:variant>
        <vt:lpwstr>http://www.seduc.pa.gov.br/portal/escola/consulta_matricula/RelatorioMatriculas.php?codigo_ure=19&amp;codigo_use=2</vt:lpwstr>
      </vt:variant>
      <vt:variant>
        <vt:lpwstr/>
      </vt:variant>
      <vt:variant>
        <vt:i4>5898292</vt:i4>
      </vt:variant>
      <vt:variant>
        <vt:i4>657</vt:i4>
      </vt:variant>
      <vt:variant>
        <vt:i4>0</vt:i4>
      </vt:variant>
      <vt:variant>
        <vt:i4>5</vt:i4>
      </vt:variant>
      <vt:variant>
        <vt:lpwstr>http://www.seduc.pa.gov.br/portal/escola/consulta_matricula/RelatorioMatriculas.php?codigo_ure=19&amp;codigo_use=1</vt:lpwstr>
      </vt:variant>
      <vt:variant>
        <vt:lpwstr/>
      </vt:variant>
      <vt:variant>
        <vt:i4>3407958</vt:i4>
      </vt:variant>
      <vt:variant>
        <vt:i4>654</vt:i4>
      </vt:variant>
      <vt:variant>
        <vt:i4>0</vt:i4>
      </vt:variant>
      <vt:variant>
        <vt:i4>5</vt:i4>
      </vt:variant>
      <vt:variant>
        <vt:lpwstr>http://www.seduc.pa.gov.br/portal/escola/consulta_matricula/RelatorioMatriculas.php?codigo_ure=20&amp;codigo_municipio=45314</vt:lpwstr>
      </vt:variant>
      <vt:variant>
        <vt:lpwstr/>
      </vt:variant>
      <vt:variant>
        <vt:i4>3211346</vt:i4>
      </vt:variant>
      <vt:variant>
        <vt:i4>651</vt:i4>
      </vt:variant>
      <vt:variant>
        <vt:i4>0</vt:i4>
      </vt:variant>
      <vt:variant>
        <vt:i4>5</vt:i4>
      </vt:variant>
      <vt:variant>
        <vt:lpwstr>http://www.seduc.pa.gov.br/portal/escola/consulta_matricula/RelatorioMatriculas.php?codigo_ure=20&amp;codigo_municipio=45250</vt:lpwstr>
      </vt:variant>
      <vt:variant>
        <vt:lpwstr/>
      </vt:variant>
      <vt:variant>
        <vt:i4>3866711</vt:i4>
      </vt:variant>
      <vt:variant>
        <vt:i4>648</vt:i4>
      </vt:variant>
      <vt:variant>
        <vt:i4>0</vt:i4>
      </vt:variant>
      <vt:variant>
        <vt:i4>5</vt:i4>
      </vt:variant>
      <vt:variant>
        <vt:lpwstr>http://www.seduc.pa.gov.br/portal/escola/consulta_matricula/RelatorioMatriculas.php?codigo_ure=20&amp;codigo_municipio=44911</vt:lpwstr>
      </vt:variant>
      <vt:variant>
        <vt:lpwstr/>
      </vt:variant>
      <vt:variant>
        <vt:i4>3866719</vt:i4>
      </vt:variant>
      <vt:variant>
        <vt:i4>645</vt:i4>
      </vt:variant>
      <vt:variant>
        <vt:i4>0</vt:i4>
      </vt:variant>
      <vt:variant>
        <vt:i4>5</vt:i4>
      </vt:variant>
      <vt:variant>
        <vt:lpwstr>http://www.seduc.pa.gov.br/portal/escola/consulta_matricula/RelatorioMatriculas.php?codigo_ure=20&amp;codigo_municipio=44890</vt:lpwstr>
      </vt:variant>
      <vt:variant>
        <vt:lpwstr/>
      </vt:variant>
      <vt:variant>
        <vt:i4>3211348</vt:i4>
      </vt:variant>
      <vt:variant>
        <vt:i4>642</vt:i4>
      </vt:variant>
      <vt:variant>
        <vt:i4>0</vt:i4>
      </vt:variant>
      <vt:variant>
        <vt:i4>5</vt:i4>
      </vt:variant>
      <vt:variant>
        <vt:lpwstr>http://www.seduc.pa.gov.br/portal/escola/consulta_matricula/RelatorioMatriculas.php?codigo_ure=20&amp;codigo_municipio=44725</vt:lpwstr>
      </vt:variant>
      <vt:variant>
        <vt:lpwstr/>
      </vt:variant>
      <vt:variant>
        <vt:i4>4128851</vt:i4>
      </vt:variant>
      <vt:variant>
        <vt:i4>639</vt:i4>
      </vt:variant>
      <vt:variant>
        <vt:i4>0</vt:i4>
      </vt:variant>
      <vt:variant>
        <vt:i4>5</vt:i4>
      </vt:variant>
      <vt:variant>
        <vt:lpwstr>http://www.seduc.pa.gov.br/portal/escola/consulta_matricula/RelatorioMatriculas.php?codigo_ure=20&amp;codigo_municipio=44458</vt:lpwstr>
      </vt:variant>
      <vt:variant>
        <vt:lpwstr/>
      </vt:variant>
      <vt:variant>
        <vt:i4>3539028</vt:i4>
      </vt:variant>
      <vt:variant>
        <vt:i4>636</vt:i4>
      </vt:variant>
      <vt:variant>
        <vt:i4>0</vt:i4>
      </vt:variant>
      <vt:variant>
        <vt:i4>5</vt:i4>
      </vt:variant>
      <vt:variant>
        <vt:lpwstr>http://www.seduc.pa.gov.br/portal/escola/consulta_matricula/RelatorioMatriculas.php?codigo_ure=20&amp;codigo_municipio=43451</vt:lpwstr>
      </vt:variant>
      <vt:variant>
        <vt:lpwstr/>
      </vt:variant>
      <vt:variant>
        <vt:i4>3932248</vt:i4>
      </vt:variant>
      <vt:variant>
        <vt:i4>633</vt:i4>
      </vt:variant>
      <vt:variant>
        <vt:i4>0</vt:i4>
      </vt:variant>
      <vt:variant>
        <vt:i4>5</vt:i4>
      </vt:variant>
      <vt:variant>
        <vt:lpwstr>http://www.seduc.pa.gov.br/portal/escola/consulta_matricula/RelatorioMatriculas.php?codigo_ure=20&amp;codigo_municipio=42986</vt:lpwstr>
      </vt:variant>
      <vt:variant>
        <vt:lpwstr/>
      </vt:variant>
      <vt:variant>
        <vt:i4>3604604</vt:i4>
      </vt:variant>
      <vt:variant>
        <vt:i4>630</vt:i4>
      </vt:variant>
      <vt:variant>
        <vt:i4>0</vt:i4>
      </vt:variant>
      <vt:variant>
        <vt:i4>5</vt:i4>
      </vt:variant>
      <vt:variant>
        <vt:lpwstr>http://www.seduc.pa.gov.br/portal/escola/consulta_matricula/RelatorioMatriculas.php?codigo_ure=20</vt:lpwstr>
      </vt:variant>
      <vt:variant>
        <vt:lpwstr/>
      </vt:variant>
      <vt:variant>
        <vt:i4>3407996</vt:i4>
      </vt:variant>
      <vt:variant>
        <vt:i4>627</vt:i4>
      </vt:variant>
      <vt:variant>
        <vt:i4>0</vt:i4>
      </vt:variant>
      <vt:variant>
        <vt:i4>5</vt:i4>
      </vt:variant>
      <vt:variant>
        <vt:lpwstr>http://www.seduc.pa.gov.br/portal/escola/consulta_matricula/RelatorioMatriculas.php?codigo_ure=19</vt:lpwstr>
      </vt:variant>
      <vt:variant>
        <vt:lpwstr/>
      </vt:variant>
      <vt:variant>
        <vt:i4>3604571</vt:i4>
      </vt:variant>
      <vt:variant>
        <vt:i4>624</vt:i4>
      </vt:variant>
      <vt:variant>
        <vt:i4>0</vt:i4>
      </vt:variant>
      <vt:variant>
        <vt:i4>5</vt:i4>
      </vt:variant>
      <vt:variant>
        <vt:lpwstr>http://www.seduc.pa.gov.br/portal/escola/consulta_matricula/RelatorioMatriculas.php?codigo_ure=18&amp;codigo_municipio=90913</vt:lpwstr>
      </vt:variant>
      <vt:variant>
        <vt:lpwstr/>
      </vt:variant>
      <vt:variant>
        <vt:i4>4063324</vt:i4>
      </vt:variant>
      <vt:variant>
        <vt:i4>621</vt:i4>
      </vt:variant>
      <vt:variant>
        <vt:i4>0</vt:i4>
      </vt:variant>
      <vt:variant>
        <vt:i4>5</vt:i4>
      </vt:variant>
      <vt:variant>
        <vt:lpwstr>http://www.seduc.pa.gov.br/portal/escola/consulta_matricula/RelatorioMatriculas.php?codigo_ure=18&amp;codigo_municipio=44628</vt:lpwstr>
      </vt:variant>
      <vt:variant>
        <vt:lpwstr/>
      </vt:variant>
      <vt:variant>
        <vt:i4>3276893</vt:i4>
      </vt:variant>
      <vt:variant>
        <vt:i4>618</vt:i4>
      </vt:variant>
      <vt:variant>
        <vt:i4>0</vt:i4>
      </vt:variant>
      <vt:variant>
        <vt:i4>5</vt:i4>
      </vt:variant>
      <vt:variant>
        <vt:lpwstr>http://www.seduc.pa.gov.br/portal/escola/consulta_matricula/RelatorioMatriculas.php?codigo_ure=18&amp;codigo_municipio=45527</vt:lpwstr>
      </vt:variant>
      <vt:variant>
        <vt:lpwstr/>
      </vt:variant>
      <vt:variant>
        <vt:i4>3670110</vt:i4>
      </vt:variant>
      <vt:variant>
        <vt:i4>615</vt:i4>
      </vt:variant>
      <vt:variant>
        <vt:i4>0</vt:i4>
      </vt:variant>
      <vt:variant>
        <vt:i4>5</vt:i4>
      </vt:variant>
      <vt:variant>
        <vt:lpwstr>http://www.seduc.pa.gov.br/portal/escola/consulta_matricula/RelatorioMatriculas.php?codigo_ure=18&amp;codigo_municipio=44008</vt:lpwstr>
      </vt:variant>
      <vt:variant>
        <vt:lpwstr/>
      </vt:variant>
      <vt:variant>
        <vt:i4>3735632</vt:i4>
      </vt:variant>
      <vt:variant>
        <vt:i4>612</vt:i4>
      </vt:variant>
      <vt:variant>
        <vt:i4>0</vt:i4>
      </vt:variant>
      <vt:variant>
        <vt:i4>5</vt:i4>
      </vt:variant>
      <vt:variant>
        <vt:lpwstr>http://www.seduc.pa.gov.br/portal/escola/consulta_matricula/RelatorioMatriculas.php?codigo_ure=18&amp;codigo_municipio=43990</vt:lpwstr>
      </vt:variant>
      <vt:variant>
        <vt:lpwstr/>
      </vt:variant>
      <vt:variant>
        <vt:i4>3407960</vt:i4>
      </vt:variant>
      <vt:variant>
        <vt:i4>609</vt:i4>
      </vt:variant>
      <vt:variant>
        <vt:i4>0</vt:i4>
      </vt:variant>
      <vt:variant>
        <vt:i4>5</vt:i4>
      </vt:variant>
      <vt:variant>
        <vt:lpwstr>http://www.seduc.pa.gov.br/portal/escola/consulta_matricula/RelatorioMatriculas.php?codigo_ure=18&amp;codigo_municipio=45276</vt:lpwstr>
      </vt:variant>
      <vt:variant>
        <vt:lpwstr/>
      </vt:variant>
      <vt:variant>
        <vt:i4>3473503</vt:i4>
      </vt:variant>
      <vt:variant>
        <vt:i4>606</vt:i4>
      </vt:variant>
      <vt:variant>
        <vt:i4>0</vt:i4>
      </vt:variant>
      <vt:variant>
        <vt:i4>5</vt:i4>
      </vt:variant>
      <vt:variant>
        <vt:lpwstr>http://www.seduc.pa.gov.br/portal/escola/consulta_matricula/RelatorioMatriculas.php?codigo_ure=18&amp;codigo_municipio=45500</vt:lpwstr>
      </vt:variant>
      <vt:variant>
        <vt:lpwstr/>
      </vt:variant>
      <vt:variant>
        <vt:i4>3407996</vt:i4>
      </vt:variant>
      <vt:variant>
        <vt:i4>603</vt:i4>
      </vt:variant>
      <vt:variant>
        <vt:i4>0</vt:i4>
      </vt:variant>
      <vt:variant>
        <vt:i4>5</vt:i4>
      </vt:variant>
      <vt:variant>
        <vt:lpwstr>http://www.seduc.pa.gov.br/portal/escola/consulta_matricula/RelatorioMatriculas.php?codigo_ure=18</vt:lpwstr>
      </vt:variant>
      <vt:variant>
        <vt:lpwstr/>
      </vt:variant>
      <vt:variant>
        <vt:i4>4063316</vt:i4>
      </vt:variant>
      <vt:variant>
        <vt:i4>600</vt:i4>
      </vt:variant>
      <vt:variant>
        <vt:i4>0</vt:i4>
      </vt:variant>
      <vt:variant>
        <vt:i4>5</vt:i4>
      </vt:variant>
      <vt:variant>
        <vt:lpwstr>http://www.seduc.pa.gov.br/portal/escola/consulta_matricula/RelatorioMatriculas.php?codigo_ure=17&amp;codigo_municipio=97063</vt:lpwstr>
      </vt:variant>
      <vt:variant>
        <vt:lpwstr/>
      </vt:variant>
      <vt:variant>
        <vt:i4>4128849</vt:i4>
      </vt:variant>
      <vt:variant>
        <vt:i4>597</vt:i4>
      </vt:variant>
      <vt:variant>
        <vt:i4>0</vt:i4>
      </vt:variant>
      <vt:variant>
        <vt:i4>5</vt:i4>
      </vt:variant>
      <vt:variant>
        <vt:lpwstr>http://www.seduc.pa.gov.br/portal/escola/consulta_matricula/RelatorioMatriculas.php?codigo_ure=17&amp;codigo_municipio=43877</vt:lpwstr>
      </vt:variant>
      <vt:variant>
        <vt:lpwstr/>
      </vt:variant>
      <vt:variant>
        <vt:i4>3473490</vt:i4>
      </vt:variant>
      <vt:variant>
        <vt:i4>594</vt:i4>
      </vt:variant>
      <vt:variant>
        <vt:i4>0</vt:i4>
      </vt:variant>
      <vt:variant>
        <vt:i4>5</vt:i4>
      </vt:variant>
      <vt:variant>
        <vt:lpwstr>http://www.seduc.pa.gov.br/portal/escola/consulta_matricula/RelatorioMatriculas.php?codigo_ure=17&amp;codigo_municipio=43540</vt:lpwstr>
      </vt:variant>
      <vt:variant>
        <vt:lpwstr/>
      </vt:variant>
      <vt:variant>
        <vt:i4>3407996</vt:i4>
      </vt:variant>
      <vt:variant>
        <vt:i4>591</vt:i4>
      </vt:variant>
      <vt:variant>
        <vt:i4>0</vt:i4>
      </vt:variant>
      <vt:variant>
        <vt:i4>5</vt:i4>
      </vt:variant>
      <vt:variant>
        <vt:lpwstr>http://www.seduc.pa.gov.br/portal/escola/consulta_matricula/RelatorioMatriculas.php?codigo_ure=17</vt:lpwstr>
      </vt:variant>
      <vt:variant>
        <vt:lpwstr/>
      </vt:variant>
      <vt:variant>
        <vt:i4>3276885</vt:i4>
      </vt:variant>
      <vt:variant>
        <vt:i4>588</vt:i4>
      </vt:variant>
      <vt:variant>
        <vt:i4>0</vt:i4>
      </vt:variant>
      <vt:variant>
        <vt:i4>5</vt:i4>
      </vt:variant>
      <vt:variant>
        <vt:lpwstr>http://www.seduc.pa.gov.br/portal/escola/consulta_matricula/RelatorioMatriculas.php?codigo_ure=16&amp;codigo_municipio=45446</vt:lpwstr>
      </vt:variant>
      <vt:variant>
        <vt:lpwstr/>
      </vt:variant>
      <vt:variant>
        <vt:i4>3997785</vt:i4>
      </vt:variant>
      <vt:variant>
        <vt:i4>585</vt:i4>
      </vt:variant>
      <vt:variant>
        <vt:i4>0</vt:i4>
      </vt:variant>
      <vt:variant>
        <vt:i4>5</vt:i4>
      </vt:variant>
      <vt:variant>
        <vt:lpwstr>http://www.seduc.pa.gov.br/portal/escola/consulta_matricula/RelatorioMatriculas.php?codigo_ure=16&amp;codigo_municipio=44598</vt:lpwstr>
      </vt:variant>
      <vt:variant>
        <vt:lpwstr/>
      </vt:variant>
      <vt:variant>
        <vt:i4>4128850</vt:i4>
      </vt:variant>
      <vt:variant>
        <vt:i4>582</vt:i4>
      </vt:variant>
      <vt:variant>
        <vt:i4>0</vt:i4>
      </vt:variant>
      <vt:variant>
        <vt:i4>5</vt:i4>
      </vt:variant>
      <vt:variant>
        <vt:lpwstr>http://www.seduc.pa.gov.br/portal/escola/consulta_matricula/RelatorioMatriculas.php?codigo_ure=16&amp;codigo_municipio=97012</vt:lpwstr>
      </vt:variant>
      <vt:variant>
        <vt:lpwstr/>
      </vt:variant>
      <vt:variant>
        <vt:i4>3997791</vt:i4>
      </vt:variant>
      <vt:variant>
        <vt:i4>579</vt:i4>
      </vt:variant>
      <vt:variant>
        <vt:i4>0</vt:i4>
      </vt:variant>
      <vt:variant>
        <vt:i4>5</vt:i4>
      </vt:variant>
      <vt:variant>
        <vt:lpwstr>http://www.seduc.pa.gov.br/portal/escola/consulta_matricula/RelatorioMatriculas.php?codigo_ure=16&amp;codigo_municipio=43885</vt:lpwstr>
      </vt:variant>
      <vt:variant>
        <vt:lpwstr/>
      </vt:variant>
      <vt:variant>
        <vt:i4>3407952</vt:i4>
      </vt:variant>
      <vt:variant>
        <vt:i4>576</vt:i4>
      </vt:variant>
      <vt:variant>
        <vt:i4>0</vt:i4>
      </vt:variant>
      <vt:variant>
        <vt:i4>5</vt:i4>
      </vt:variant>
      <vt:variant>
        <vt:lpwstr>http://www.seduc.pa.gov.br/portal/escola/consulta_matricula/RelatorioMatriculas.php?codigo_ure=16&amp;codigo_municipio=97039</vt:lpwstr>
      </vt:variant>
      <vt:variant>
        <vt:lpwstr/>
      </vt:variant>
      <vt:variant>
        <vt:i4>3407996</vt:i4>
      </vt:variant>
      <vt:variant>
        <vt:i4>573</vt:i4>
      </vt:variant>
      <vt:variant>
        <vt:i4>0</vt:i4>
      </vt:variant>
      <vt:variant>
        <vt:i4>5</vt:i4>
      </vt:variant>
      <vt:variant>
        <vt:lpwstr>http://www.seduc.pa.gov.br/portal/escola/consulta_matricula/RelatorioMatriculas.php?codigo_ure=16</vt:lpwstr>
      </vt:variant>
      <vt:variant>
        <vt:lpwstr/>
      </vt:variant>
      <vt:variant>
        <vt:i4>3211355</vt:i4>
      </vt:variant>
      <vt:variant>
        <vt:i4>570</vt:i4>
      </vt:variant>
      <vt:variant>
        <vt:i4>0</vt:i4>
      </vt:variant>
      <vt:variant>
        <vt:i4>5</vt:i4>
      </vt:variant>
      <vt:variant>
        <vt:lpwstr>http://www.seduc.pa.gov.br/portal/escola/consulta_matricula/RelatorioMatriculas.php?codigo_ure=15&amp;codigo_municipio=45594</vt:lpwstr>
      </vt:variant>
      <vt:variant>
        <vt:lpwstr/>
      </vt:variant>
      <vt:variant>
        <vt:i4>3932241</vt:i4>
      </vt:variant>
      <vt:variant>
        <vt:i4>567</vt:i4>
      </vt:variant>
      <vt:variant>
        <vt:i4>0</vt:i4>
      </vt:variant>
      <vt:variant>
        <vt:i4>5</vt:i4>
      </vt:variant>
      <vt:variant>
        <vt:lpwstr>http://www.seduc.pa.gov.br/portal/escola/consulta_matricula/RelatorioMatriculas.php?codigo_ure=15&amp;codigo_municipio=45438</vt:lpwstr>
      </vt:variant>
      <vt:variant>
        <vt:lpwstr/>
      </vt:variant>
      <vt:variant>
        <vt:i4>3473495</vt:i4>
      </vt:variant>
      <vt:variant>
        <vt:i4>564</vt:i4>
      </vt:variant>
      <vt:variant>
        <vt:i4>0</vt:i4>
      </vt:variant>
      <vt:variant>
        <vt:i4>5</vt:i4>
      </vt:variant>
      <vt:variant>
        <vt:lpwstr>http://www.seduc.pa.gov.br/portal/escola/consulta_matricula/RelatorioMatriculas.php?codigo_ure=15&amp;codigo_municipio=45055</vt:lpwstr>
      </vt:variant>
      <vt:variant>
        <vt:lpwstr/>
      </vt:variant>
      <vt:variant>
        <vt:i4>3407966</vt:i4>
      </vt:variant>
      <vt:variant>
        <vt:i4>561</vt:i4>
      </vt:variant>
      <vt:variant>
        <vt:i4>0</vt:i4>
      </vt:variant>
      <vt:variant>
        <vt:i4>5</vt:i4>
      </vt:variant>
      <vt:variant>
        <vt:lpwstr>http://www.seduc.pa.gov.br/portal/escola/consulta_matricula/RelatorioMatriculas.php?codigo_ure=15&amp;codigo_municipio=103926</vt:lpwstr>
      </vt:variant>
      <vt:variant>
        <vt:lpwstr/>
      </vt:variant>
      <vt:variant>
        <vt:i4>3145819</vt:i4>
      </vt:variant>
      <vt:variant>
        <vt:i4>558</vt:i4>
      </vt:variant>
      <vt:variant>
        <vt:i4>0</vt:i4>
      </vt:variant>
      <vt:variant>
        <vt:i4>5</vt:i4>
      </vt:variant>
      <vt:variant>
        <vt:lpwstr>http://www.seduc.pa.gov.br/portal/escola/consulta_matricula/RelatorioMatriculas.php?codigo_ure=15&amp;codigo_municipio=44989</vt:lpwstr>
      </vt:variant>
      <vt:variant>
        <vt:lpwstr/>
      </vt:variant>
      <vt:variant>
        <vt:i4>3997782</vt:i4>
      </vt:variant>
      <vt:variant>
        <vt:i4>555</vt:i4>
      </vt:variant>
      <vt:variant>
        <vt:i4>0</vt:i4>
      </vt:variant>
      <vt:variant>
        <vt:i4>5</vt:i4>
      </vt:variant>
      <vt:variant>
        <vt:lpwstr>http://www.seduc.pa.gov.br/portal/escola/consulta_matricula/RelatorioMatriculas.php?codigo_ure=15&amp;codigo_municipio=44954</vt:lpwstr>
      </vt:variant>
      <vt:variant>
        <vt:lpwstr/>
      </vt:variant>
      <vt:variant>
        <vt:i4>4128854</vt:i4>
      </vt:variant>
      <vt:variant>
        <vt:i4>552</vt:i4>
      </vt:variant>
      <vt:variant>
        <vt:i4>0</vt:i4>
      </vt:variant>
      <vt:variant>
        <vt:i4>5</vt:i4>
      </vt:variant>
      <vt:variant>
        <vt:lpwstr>http://www.seduc.pa.gov.br/portal/escola/consulta_matricula/RelatorioMatriculas.php?codigo_ure=15&amp;codigo_municipio=44857</vt:lpwstr>
      </vt:variant>
      <vt:variant>
        <vt:lpwstr/>
      </vt:variant>
      <vt:variant>
        <vt:i4>3801169</vt:i4>
      </vt:variant>
      <vt:variant>
        <vt:i4>549</vt:i4>
      </vt:variant>
      <vt:variant>
        <vt:i4>0</vt:i4>
      </vt:variant>
      <vt:variant>
        <vt:i4>5</vt:i4>
      </vt:variant>
      <vt:variant>
        <vt:lpwstr>http://www.seduc.pa.gov.br/portal/escola/consulta_matricula/RelatorioMatriculas.php?codigo_ure=15&amp;codigo_municipio=44822</vt:lpwstr>
      </vt:variant>
      <vt:variant>
        <vt:lpwstr/>
      </vt:variant>
      <vt:variant>
        <vt:i4>4128849</vt:i4>
      </vt:variant>
      <vt:variant>
        <vt:i4>546</vt:i4>
      </vt:variant>
      <vt:variant>
        <vt:i4>0</vt:i4>
      </vt:variant>
      <vt:variant>
        <vt:i4>5</vt:i4>
      </vt:variant>
      <vt:variant>
        <vt:lpwstr>http://www.seduc.pa.gov.br/portal/escola/consulta_matricula/RelatorioMatriculas.php?codigo_ure=15&amp;codigo_municipio=108624</vt:lpwstr>
      </vt:variant>
      <vt:variant>
        <vt:lpwstr/>
      </vt:variant>
      <vt:variant>
        <vt:i4>3473499</vt:i4>
      </vt:variant>
      <vt:variant>
        <vt:i4>543</vt:i4>
      </vt:variant>
      <vt:variant>
        <vt:i4>0</vt:i4>
      </vt:variant>
      <vt:variant>
        <vt:i4>5</vt:i4>
      </vt:variant>
      <vt:variant>
        <vt:lpwstr>http://www.seduc.pa.gov.br/portal/escola/consulta_matricula/RelatorioMatriculas.php?codigo_ure=15&amp;codigo_municipio=44580</vt:lpwstr>
      </vt:variant>
      <vt:variant>
        <vt:lpwstr/>
      </vt:variant>
      <vt:variant>
        <vt:i4>3342421</vt:i4>
      </vt:variant>
      <vt:variant>
        <vt:i4>540</vt:i4>
      </vt:variant>
      <vt:variant>
        <vt:i4>0</vt:i4>
      </vt:variant>
      <vt:variant>
        <vt:i4>5</vt:i4>
      </vt:variant>
      <vt:variant>
        <vt:lpwstr>http://www.seduc.pa.gov.br/portal/escola/consulta_matricula/RelatorioMatriculas.php?codigo_ure=15&amp;codigo_municipio=106208</vt:lpwstr>
      </vt:variant>
      <vt:variant>
        <vt:lpwstr/>
      </vt:variant>
      <vt:variant>
        <vt:i4>3604565</vt:i4>
      </vt:variant>
      <vt:variant>
        <vt:i4>537</vt:i4>
      </vt:variant>
      <vt:variant>
        <vt:i4>0</vt:i4>
      </vt:variant>
      <vt:variant>
        <vt:i4>5</vt:i4>
      </vt:variant>
      <vt:variant>
        <vt:lpwstr>http://www.seduc.pa.gov.br/portal/escola/consulta_matricula/RelatorioMatriculas.php?codigo_ure=15&amp;codigo_municipio=43710</vt:lpwstr>
      </vt:variant>
      <vt:variant>
        <vt:lpwstr/>
      </vt:variant>
      <vt:variant>
        <vt:i4>3407955</vt:i4>
      </vt:variant>
      <vt:variant>
        <vt:i4>534</vt:i4>
      </vt:variant>
      <vt:variant>
        <vt:i4>0</vt:i4>
      </vt:variant>
      <vt:variant>
        <vt:i4>5</vt:i4>
      </vt:variant>
      <vt:variant>
        <vt:lpwstr>http://www.seduc.pa.gov.br/portal/escola/consulta_matricula/RelatorioMatriculas.php?codigo_ure=15&amp;codigo_municipio=43672</vt:lpwstr>
      </vt:variant>
      <vt:variant>
        <vt:lpwstr/>
      </vt:variant>
      <vt:variant>
        <vt:i4>3866710</vt:i4>
      </vt:variant>
      <vt:variant>
        <vt:i4>531</vt:i4>
      </vt:variant>
      <vt:variant>
        <vt:i4>0</vt:i4>
      </vt:variant>
      <vt:variant>
        <vt:i4>5</vt:i4>
      </vt:variant>
      <vt:variant>
        <vt:lpwstr>http://www.seduc.pa.gov.br/portal/escola/consulta_matricula/RelatorioMatriculas.php?codigo_ure=15&amp;codigo_municipio=106186</vt:lpwstr>
      </vt:variant>
      <vt:variant>
        <vt:lpwstr/>
      </vt:variant>
      <vt:variant>
        <vt:i4>3997778</vt:i4>
      </vt:variant>
      <vt:variant>
        <vt:i4>528</vt:i4>
      </vt:variant>
      <vt:variant>
        <vt:i4>0</vt:i4>
      </vt:variant>
      <vt:variant>
        <vt:i4>5</vt:i4>
      </vt:variant>
      <vt:variant>
        <vt:lpwstr>http://www.seduc.pa.gov.br/portal/escola/consulta_matricula/RelatorioMatriculas.php?codigo_ure=15&amp;codigo_municipio=97020</vt:lpwstr>
      </vt:variant>
      <vt:variant>
        <vt:lpwstr/>
      </vt:variant>
      <vt:variant>
        <vt:i4>3407996</vt:i4>
      </vt:variant>
      <vt:variant>
        <vt:i4>525</vt:i4>
      </vt:variant>
      <vt:variant>
        <vt:i4>0</vt:i4>
      </vt:variant>
      <vt:variant>
        <vt:i4>5</vt:i4>
      </vt:variant>
      <vt:variant>
        <vt:lpwstr>http://www.seduc.pa.gov.br/portal/escola/consulta_matricula/RelatorioMatriculas.php?codigo_ure=15</vt:lpwstr>
      </vt:variant>
      <vt:variant>
        <vt:lpwstr/>
      </vt:variant>
      <vt:variant>
        <vt:i4>3211346</vt:i4>
      </vt:variant>
      <vt:variant>
        <vt:i4>522</vt:i4>
      </vt:variant>
      <vt:variant>
        <vt:i4>0</vt:i4>
      </vt:variant>
      <vt:variant>
        <vt:i4>5</vt:i4>
      </vt:variant>
      <vt:variant>
        <vt:lpwstr>http://www.seduc.pa.gov.br/portal/escola/consulta_matricula/RelatorioMatriculas.php?codigo_ure=14&amp;codigo_municipio=45110</vt:lpwstr>
      </vt:variant>
      <vt:variant>
        <vt:lpwstr/>
      </vt:variant>
      <vt:variant>
        <vt:i4>3407955</vt:i4>
      </vt:variant>
      <vt:variant>
        <vt:i4>519</vt:i4>
      </vt:variant>
      <vt:variant>
        <vt:i4>0</vt:i4>
      </vt:variant>
      <vt:variant>
        <vt:i4>5</vt:i4>
      </vt:variant>
      <vt:variant>
        <vt:lpwstr>http://www.seduc.pa.gov.br/portal/escola/consulta_matricula/RelatorioMatriculas.php?codigo_ure=14&amp;codigo_municipio=45004</vt:lpwstr>
      </vt:variant>
      <vt:variant>
        <vt:lpwstr/>
      </vt:variant>
      <vt:variant>
        <vt:i4>3932246</vt:i4>
      </vt:variant>
      <vt:variant>
        <vt:i4>516</vt:i4>
      </vt:variant>
      <vt:variant>
        <vt:i4>0</vt:i4>
      </vt:variant>
      <vt:variant>
        <vt:i4>5</vt:i4>
      </vt:variant>
      <vt:variant>
        <vt:lpwstr>http://www.seduc.pa.gov.br/portal/escola/consulta_matricula/RelatorioMatriculas.php?codigo_ure=14&amp;codigo_municipio=97071</vt:lpwstr>
      </vt:variant>
      <vt:variant>
        <vt:lpwstr/>
      </vt:variant>
      <vt:variant>
        <vt:i4>3735642</vt:i4>
      </vt:variant>
      <vt:variant>
        <vt:i4>513</vt:i4>
      </vt:variant>
      <vt:variant>
        <vt:i4>0</vt:i4>
      </vt:variant>
      <vt:variant>
        <vt:i4>5</vt:i4>
      </vt:variant>
      <vt:variant>
        <vt:lpwstr>http://www.seduc.pa.gov.br/portal/escola/consulta_matricula/RelatorioMatriculas.php?codigo_ure=14&amp;codigo_municipio=44881</vt:lpwstr>
      </vt:variant>
      <vt:variant>
        <vt:lpwstr/>
      </vt:variant>
      <vt:variant>
        <vt:i4>4063314</vt:i4>
      </vt:variant>
      <vt:variant>
        <vt:i4>510</vt:i4>
      </vt:variant>
      <vt:variant>
        <vt:i4>0</vt:i4>
      </vt:variant>
      <vt:variant>
        <vt:i4>5</vt:i4>
      </vt:variant>
      <vt:variant>
        <vt:lpwstr>http://www.seduc.pa.gov.br/portal/escola/consulta_matricula/RelatorioMatriculas.php?codigo_ure=14&amp;codigo_municipio=44806</vt:lpwstr>
      </vt:variant>
      <vt:variant>
        <vt:lpwstr/>
      </vt:variant>
      <vt:variant>
        <vt:i4>3473499</vt:i4>
      </vt:variant>
      <vt:variant>
        <vt:i4>507</vt:i4>
      </vt:variant>
      <vt:variant>
        <vt:i4>0</vt:i4>
      </vt:variant>
      <vt:variant>
        <vt:i4>5</vt:i4>
      </vt:variant>
      <vt:variant>
        <vt:lpwstr>http://www.seduc.pa.gov.br/portal/escola/consulta_matricula/RelatorioMatriculas.php?codigo_ure=14&amp;codigo_municipio=44792</vt:lpwstr>
      </vt:variant>
      <vt:variant>
        <vt:lpwstr/>
      </vt:variant>
      <vt:variant>
        <vt:i4>3407959</vt:i4>
      </vt:variant>
      <vt:variant>
        <vt:i4>504</vt:i4>
      </vt:variant>
      <vt:variant>
        <vt:i4>0</vt:i4>
      </vt:variant>
      <vt:variant>
        <vt:i4>5</vt:i4>
      </vt:variant>
      <vt:variant>
        <vt:lpwstr>http://www.seduc.pa.gov.br/portal/escola/consulta_matricula/RelatorioMatriculas.php?codigo_ure=14&amp;codigo_municipio=44652</vt:lpwstr>
      </vt:variant>
      <vt:variant>
        <vt:lpwstr/>
      </vt:variant>
      <vt:variant>
        <vt:i4>3407957</vt:i4>
      </vt:variant>
      <vt:variant>
        <vt:i4>501</vt:i4>
      </vt:variant>
      <vt:variant>
        <vt:i4>0</vt:i4>
      </vt:variant>
      <vt:variant>
        <vt:i4>5</vt:i4>
      </vt:variant>
      <vt:variant>
        <vt:lpwstr>http://www.seduc.pa.gov.br/portal/escola/consulta_matricula/RelatorioMatriculas.php?codigo_ure=14&amp;codigo_municipio=44571</vt:lpwstr>
      </vt:variant>
      <vt:variant>
        <vt:lpwstr/>
      </vt:variant>
      <vt:variant>
        <vt:i4>3932241</vt:i4>
      </vt:variant>
      <vt:variant>
        <vt:i4>498</vt:i4>
      </vt:variant>
      <vt:variant>
        <vt:i4>0</vt:i4>
      </vt:variant>
      <vt:variant>
        <vt:i4>5</vt:i4>
      </vt:variant>
      <vt:variant>
        <vt:lpwstr>http://www.seduc.pa.gov.br/portal/escola/consulta_matricula/RelatorioMatriculas.php?codigo_ure=14&amp;codigo_municipio=44539</vt:lpwstr>
      </vt:variant>
      <vt:variant>
        <vt:lpwstr/>
      </vt:variant>
      <vt:variant>
        <vt:i4>3604566</vt:i4>
      </vt:variant>
      <vt:variant>
        <vt:i4>495</vt:i4>
      </vt:variant>
      <vt:variant>
        <vt:i4>0</vt:i4>
      </vt:variant>
      <vt:variant>
        <vt:i4>5</vt:i4>
      </vt:variant>
      <vt:variant>
        <vt:lpwstr>http://www.seduc.pa.gov.br/portal/escola/consulta_matricula/RelatorioMatriculas.php?codigo_ure=14&amp;codigo_municipio=43532</vt:lpwstr>
      </vt:variant>
      <vt:variant>
        <vt:lpwstr/>
      </vt:variant>
      <vt:variant>
        <vt:i4>3342418</vt:i4>
      </vt:variant>
      <vt:variant>
        <vt:i4>492</vt:i4>
      </vt:variant>
      <vt:variant>
        <vt:i4>0</vt:i4>
      </vt:variant>
      <vt:variant>
        <vt:i4>5</vt:i4>
      </vt:variant>
      <vt:variant>
        <vt:lpwstr>http://www.seduc.pa.gov.br/portal/escola/consulta_matricula/RelatorioMatriculas.php?codigo_ure=14&amp;codigo_municipio=43370</vt:lpwstr>
      </vt:variant>
      <vt:variant>
        <vt:lpwstr/>
      </vt:variant>
      <vt:variant>
        <vt:i4>3407996</vt:i4>
      </vt:variant>
      <vt:variant>
        <vt:i4>489</vt:i4>
      </vt:variant>
      <vt:variant>
        <vt:i4>0</vt:i4>
      </vt:variant>
      <vt:variant>
        <vt:i4>5</vt:i4>
      </vt:variant>
      <vt:variant>
        <vt:lpwstr>http://www.seduc.pa.gov.br/portal/escola/consulta_matricula/RelatorioMatriculas.php?codigo_ure=14</vt:lpwstr>
      </vt:variant>
      <vt:variant>
        <vt:lpwstr/>
      </vt:variant>
      <vt:variant>
        <vt:i4>3539025</vt:i4>
      </vt:variant>
      <vt:variant>
        <vt:i4>486</vt:i4>
      </vt:variant>
      <vt:variant>
        <vt:i4>0</vt:i4>
      </vt:variant>
      <vt:variant>
        <vt:i4>5</vt:i4>
      </vt:variant>
      <vt:variant>
        <vt:lpwstr>http://www.seduc.pa.gov.br/portal/escola/consulta_matricula/RelatorioMatriculas.php?codigo_ure=13&amp;codigo_municipio=44741</vt:lpwstr>
      </vt:variant>
      <vt:variant>
        <vt:lpwstr/>
      </vt:variant>
      <vt:variant>
        <vt:i4>3473495</vt:i4>
      </vt:variant>
      <vt:variant>
        <vt:i4>483</vt:i4>
      </vt:variant>
      <vt:variant>
        <vt:i4>0</vt:i4>
      </vt:variant>
      <vt:variant>
        <vt:i4>5</vt:i4>
      </vt:variant>
      <vt:variant>
        <vt:lpwstr>http://www.seduc.pa.gov.br/portal/escola/consulta_matricula/RelatorioMatriculas.php?codigo_ure=13&amp;codigo_municipio=44326</vt:lpwstr>
      </vt:variant>
      <vt:variant>
        <vt:lpwstr/>
      </vt:variant>
      <vt:variant>
        <vt:i4>3801168</vt:i4>
      </vt:variant>
      <vt:variant>
        <vt:i4>480</vt:i4>
      </vt:variant>
      <vt:variant>
        <vt:i4>0</vt:i4>
      </vt:variant>
      <vt:variant>
        <vt:i4>5</vt:i4>
      </vt:variant>
      <vt:variant>
        <vt:lpwstr>http://www.seduc.pa.gov.br/portal/escola/consulta_matricula/RelatorioMatriculas.php?codigo_ure=13&amp;codigo_municipio=43923</vt:lpwstr>
      </vt:variant>
      <vt:variant>
        <vt:lpwstr/>
      </vt:variant>
      <vt:variant>
        <vt:i4>3145809</vt:i4>
      </vt:variant>
      <vt:variant>
        <vt:i4>477</vt:i4>
      </vt:variant>
      <vt:variant>
        <vt:i4>0</vt:i4>
      </vt:variant>
      <vt:variant>
        <vt:i4>5</vt:i4>
      </vt:variant>
      <vt:variant>
        <vt:lpwstr>http://www.seduc.pa.gov.br/portal/escola/consulta_matricula/RelatorioMatriculas.php?codigo_ure=13&amp;codigo_municipio=43737</vt:lpwstr>
      </vt:variant>
      <vt:variant>
        <vt:lpwstr/>
      </vt:variant>
      <vt:variant>
        <vt:i4>3539025</vt:i4>
      </vt:variant>
      <vt:variant>
        <vt:i4>474</vt:i4>
      </vt:variant>
      <vt:variant>
        <vt:i4>0</vt:i4>
      </vt:variant>
      <vt:variant>
        <vt:i4>5</vt:i4>
      </vt:variant>
      <vt:variant>
        <vt:lpwstr>http://www.seduc.pa.gov.br/portal/escola/consulta_matricula/RelatorioMatriculas.php?codigo_ure=13&amp;codigo_municipio=43630</vt:lpwstr>
      </vt:variant>
      <vt:variant>
        <vt:lpwstr/>
      </vt:variant>
      <vt:variant>
        <vt:i4>3211345</vt:i4>
      </vt:variant>
      <vt:variant>
        <vt:i4>471</vt:i4>
      </vt:variant>
      <vt:variant>
        <vt:i4>0</vt:i4>
      </vt:variant>
      <vt:variant>
        <vt:i4>5</vt:i4>
      </vt:variant>
      <vt:variant>
        <vt:lpwstr>http://www.seduc.pa.gov.br/portal/escola/consulta_matricula/RelatorioMatriculas.php?codigo_ure=13&amp;codigo_municipio=43435</vt:lpwstr>
      </vt:variant>
      <vt:variant>
        <vt:lpwstr/>
      </vt:variant>
      <vt:variant>
        <vt:i4>3539027</vt:i4>
      </vt:variant>
      <vt:variant>
        <vt:i4>468</vt:i4>
      </vt:variant>
      <vt:variant>
        <vt:i4>0</vt:i4>
      </vt:variant>
      <vt:variant>
        <vt:i4>5</vt:i4>
      </vt:variant>
      <vt:variant>
        <vt:lpwstr>http://www.seduc.pa.gov.br/portal/escola/consulta_matricula/RelatorioMatriculas.php?codigo_ure=13&amp;codigo_municipio=43214</vt:lpwstr>
      </vt:variant>
      <vt:variant>
        <vt:lpwstr/>
      </vt:variant>
      <vt:variant>
        <vt:i4>3604570</vt:i4>
      </vt:variant>
      <vt:variant>
        <vt:i4>465</vt:i4>
      </vt:variant>
      <vt:variant>
        <vt:i4>0</vt:i4>
      </vt:variant>
      <vt:variant>
        <vt:i4>5</vt:i4>
      </vt:variant>
      <vt:variant>
        <vt:lpwstr>http://www.seduc.pa.gov.br/portal/escola/consulta_matricula/RelatorioMatriculas.php?codigo_ure=13&amp;codigo_municipio=43087</vt:lpwstr>
      </vt:variant>
      <vt:variant>
        <vt:lpwstr/>
      </vt:variant>
      <vt:variant>
        <vt:i4>3407996</vt:i4>
      </vt:variant>
      <vt:variant>
        <vt:i4>462</vt:i4>
      </vt:variant>
      <vt:variant>
        <vt:i4>0</vt:i4>
      </vt:variant>
      <vt:variant>
        <vt:i4>5</vt:i4>
      </vt:variant>
      <vt:variant>
        <vt:lpwstr>http://www.seduc.pa.gov.br/portal/escola/consulta_matricula/RelatorioMatriculas.php?codigo_ure=13</vt:lpwstr>
      </vt:variant>
      <vt:variant>
        <vt:lpwstr/>
      </vt:variant>
      <vt:variant>
        <vt:i4>3735639</vt:i4>
      </vt:variant>
      <vt:variant>
        <vt:i4>459</vt:i4>
      </vt:variant>
      <vt:variant>
        <vt:i4>0</vt:i4>
      </vt:variant>
      <vt:variant>
        <vt:i4>5</vt:i4>
      </vt:variant>
      <vt:variant>
        <vt:lpwstr>http://www.seduc.pa.gov.br/portal/escola/consulta_matricula/RelatorioMatriculas.php?codigo_ure=12&amp;codigo_municipio=97004</vt:lpwstr>
      </vt:variant>
      <vt:variant>
        <vt:lpwstr/>
      </vt:variant>
      <vt:variant>
        <vt:i4>3866707</vt:i4>
      </vt:variant>
      <vt:variant>
        <vt:i4>456</vt:i4>
      </vt:variant>
      <vt:variant>
        <vt:i4>0</vt:i4>
      </vt:variant>
      <vt:variant>
        <vt:i4>5</vt:i4>
      </vt:variant>
      <vt:variant>
        <vt:lpwstr>http://www.seduc.pa.gov.br/portal/escola/consulta_matricula/RelatorioMatriculas.php?codigo_ure=12&amp;codigo_municipio=44873</vt:lpwstr>
      </vt:variant>
      <vt:variant>
        <vt:lpwstr/>
      </vt:variant>
      <vt:variant>
        <vt:i4>3473489</vt:i4>
      </vt:variant>
      <vt:variant>
        <vt:i4>453</vt:i4>
      </vt:variant>
      <vt:variant>
        <vt:i4>0</vt:i4>
      </vt:variant>
      <vt:variant>
        <vt:i4>5</vt:i4>
      </vt:variant>
      <vt:variant>
        <vt:lpwstr>http://www.seduc.pa.gov.br/portal/escola/consulta_matricula/RelatorioMatriculas.php?codigo_ure=12&amp;codigo_municipio=106160</vt:lpwstr>
      </vt:variant>
      <vt:variant>
        <vt:lpwstr/>
      </vt:variant>
      <vt:variant>
        <vt:i4>3342431</vt:i4>
      </vt:variant>
      <vt:variant>
        <vt:i4>450</vt:i4>
      </vt:variant>
      <vt:variant>
        <vt:i4>0</vt:i4>
      </vt:variant>
      <vt:variant>
        <vt:i4>5</vt:i4>
      </vt:variant>
      <vt:variant>
        <vt:lpwstr>http://www.seduc.pa.gov.br/portal/escola/consulta_matricula/RelatorioMatriculas.php?codigo_ure=12&amp;codigo_municipio=96997</vt:lpwstr>
      </vt:variant>
      <vt:variant>
        <vt:lpwstr/>
      </vt:variant>
      <vt:variant>
        <vt:i4>3604562</vt:i4>
      </vt:variant>
      <vt:variant>
        <vt:i4>447</vt:i4>
      </vt:variant>
      <vt:variant>
        <vt:i4>0</vt:i4>
      </vt:variant>
      <vt:variant>
        <vt:i4>5</vt:i4>
      </vt:variant>
      <vt:variant>
        <vt:lpwstr>http://www.seduc.pa.gov.br/portal/escola/consulta_matricula/RelatorioMatriculas.php?codigo_ure=12&amp;codigo_municipio=44067</vt:lpwstr>
      </vt:variant>
      <vt:variant>
        <vt:lpwstr/>
      </vt:variant>
      <vt:variant>
        <vt:i4>3539029</vt:i4>
      </vt:variant>
      <vt:variant>
        <vt:i4>444</vt:i4>
      </vt:variant>
      <vt:variant>
        <vt:i4>0</vt:i4>
      </vt:variant>
      <vt:variant>
        <vt:i4>5</vt:i4>
      </vt:variant>
      <vt:variant>
        <vt:lpwstr>http://www.seduc.pa.gov.br/portal/escola/consulta_matricula/RelatorioMatriculas.php?codigo_ure=12&amp;codigo_municipio=44016</vt:lpwstr>
      </vt:variant>
      <vt:variant>
        <vt:lpwstr/>
      </vt:variant>
      <vt:variant>
        <vt:i4>3407996</vt:i4>
      </vt:variant>
      <vt:variant>
        <vt:i4>441</vt:i4>
      </vt:variant>
      <vt:variant>
        <vt:i4>0</vt:i4>
      </vt:variant>
      <vt:variant>
        <vt:i4>5</vt:i4>
      </vt:variant>
      <vt:variant>
        <vt:lpwstr>http://www.seduc.pa.gov.br/portal/escola/consulta_matricula/RelatorioMatriculas.php?codigo_ure=12</vt:lpwstr>
      </vt:variant>
      <vt:variant>
        <vt:lpwstr/>
      </vt:variant>
      <vt:variant>
        <vt:i4>3342431</vt:i4>
      </vt:variant>
      <vt:variant>
        <vt:i4>438</vt:i4>
      </vt:variant>
      <vt:variant>
        <vt:i4>0</vt:i4>
      </vt:variant>
      <vt:variant>
        <vt:i4>5</vt:i4>
      </vt:variant>
      <vt:variant>
        <vt:lpwstr>http://www.seduc.pa.gov.br/portal/escola/consulta_matricula/RelatorioMatriculas.php?codigo_ure=11&amp;codigo_municipio=45497</vt:lpwstr>
      </vt:variant>
      <vt:variant>
        <vt:lpwstr/>
      </vt:variant>
      <vt:variant>
        <vt:i4>3473495</vt:i4>
      </vt:variant>
      <vt:variant>
        <vt:i4>435</vt:i4>
      </vt:variant>
      <vt:variant>
        <vt:i4>0</vt:i4>
      </vt:variant>
      <vt:variant>
        <vt:i4>5</vt:i4>
      </vt:variant>
      <vt:variant>
        <vt:lpwstr>http://www.seduc.pa.gov.br/portal/escola/consulta_matricula/RelatorioMatriculas.php?codigo_ure=11&amp;codigo_municipio=45411</vt:lpwstr>
      </vt:variant>
      <vt:variant>
        <vt:lpwstr/>
      </vt:variant>
      <vt:variant>
        <vt:i4>3145814</vt:i4>
      </vt:variant>
      <vt:variant>
        <vt:i4>432</vt:i4>
      </vt:variant>
      <vt:variant>
        <vt:i4>0</vt:i4>
      </vt:variant>
      <vt:variant>
        <vt:i4>5</vt:i4>
      </vt:variant>
      <vt:variant>
        <vt:lpwstr>http://www.seduc.pa.gov.br/portal/escola/consulta_matricula/RelatorioMatriculas.php?codigo_ure=11&amp;codigo_municipio=45101</vt:lpwstr>
      </vt:variant>
      <vt:variant>
        <vt:lpwstr/>
      </vt:variant>
      <vt:variant>
        <vt:i4>3145812</vt:i4>
      </vt:variant>
      <vt:variant>
        <vt:i4>429</vt:i4>
      </vt:variant>
      <vt:variant>
        <vt:i4>0</vt:i4>
      </vt:variant>
      <vt:variant>
        <vt:i4>5</vt:i4>
      </vt:variant>
      <vt:variant>
        <vt:lpwstr>http://www.seduc.pa.gov.br/portal/escola/consulta_matricula/RelatorioMatriculas.php?codigo_ure=11&amp;codigo_municipio=45020</vt:lpwstr>
      </vt:variant>
      <vt:variant>
        <vt:lpwstr/>
      </vt:variant>
      <vt:variant>
        <vt:i4>3276887</vt:i4>
      </vt:variant>
      <vt:variant>
        <vt:i4>426</vt:i4>
      </vt:variant>
      <vt:variant>
        <vt:i4>0</vt:i4>
      </vt:variant>
      <vt:variant>
        <vt:i4>5</vt:i4>
      </vt:variant>
      <vt:variant>
        <vt:lpwstr>http://www.seduc.pa.gov.br/portal/escola/consulta_matricula/RelatorioMatriculas.php?codigo_ure=11&amp;codigo_municipio=45012</vt:lpwstr>
      </vt:variant>
      <vt:variant>
        <vt:lpwstr/>
      </vt:variant>
      <vt:variant>
        <vt:i4>3735637</vt:i4>
      </vt:variant>
      <vt:variant>
        <vt:i4>423</vt:i4>
      </vt:variant>
      <vt:variant>
        <vt:i4>0</vt:i4>
      </vt:variant>
      <vt:variant>
        <vt:i4>5</vt:i4>
      </vt:variant>
      <vt:variant>
        <vt:lpwstr>http://www.seduc.pa.gov.br/portal/escola/consulta_matricula/RelatorioMatriculas.php?codigo_ure=11&amp;codigo_municipio=44920</vt:lpwstr>
      </vt:variant>
      <vt:variant>
        <vt:lpwstr/>
      </vt:variant>
      <vt:variant>
        <vt:i4>3539032</vt:i4>
      </vt:variant>
      <vt:variant>
        <vt:i4>420</vt:i4>
      </vt:variant>
      <vt:variant>
        <vt:i4>0</vt:i4>
      </vt:variant>
      <vt:variant>
        <vt:i4>5</vt:i4>
      </vt:variant>
      <vt:variant>
        <vt:lpwstr>http://www.seduc.pa.gov.br/portal/escola/consulta_matricula/RelatorioMatriculas.php?codigo_ure=11&amp;codigo_municipio=43680</vt:lpwstr>
      </vt:variant>
      <vt:variant>
        <vt:lpwstr/>
      </vt:variant>
      <vt:variant>
        <vt:i4>4063316</vt:i4>
      </vt:variant>
      <vt:variant>
        <vt:i4>417</vt:i4>
      </vt:variant>
      <vt:variant>
        <vt:i4>0</vt:i4>
      </vt:variant>
      <vt:variant>
        <vt:i4>5</vt:i4>
      </vt:variant>
      <vt:variant>
        <vt:lpwstr>http://www.seduc.pa.gov.br/portal/escola/consulta_matricula/RelatorioMatriculas.php?codigo_ure=11&amp;codigo_municipio=43648</vt:lpwstr>
      </vt:variant>
      <vt:variant>
        <vt:lpwstr/>
      </vt:variant>
      <vt:variant>
        <vt:i4>3604564</vt:i4>
      </vt:variant>
      <vt:variant>
        <vt:i4>414</vt:i4>
      </vt:variant>
      <vt:variant>
        <vt:i4>0</vt:i4>
      </vt:variant>
      <vt:variant>
        <vt:i4>5</vt:i4>
      </vt:variant>
      <vt:variant>
        <vt:lpwstr>http://www.seduc.pa.gov.br/portal/escola/consulta_matricula/RelatorioMatriculas.php?codigo_ure=11&amp;codigo_municipio=43443</vt:lpwstr>
      </vt:variant>
      <vt:variant>
        <vt:lpwstr/>
      </vt:variant>
      <vt:variant>
        <vt:i4>3407996</vt:i4>
      </vt:variant>
      <vt:variant>
        <vt:i4>411</vt:i4>
      </vt:variant>
      <vt:variant>
        <vt:i4>0</vt:i4>
      </vt:variant>
      <vt:variant>
        <vt:i4>5</vt:i4>
      </vt:variant>
      <vt:variant>
        <vt:lpwstr>http://www.seduc.pa.gov.br/portal/escola/consulta_matricula/RelatorioMatriculas.php?codigo_ure=11</vt:lpwstr>
      </vt:variant>
      <vt:variant>
        <vt:lpwstr/>
      </vt:variant>
      <vt:variant>
        <vt:i4>3342431</vt:i4>
      </vt:variant>
      <vt:variant>
        <vt:i4>408</vt:i4>
      </vt:variant>
      <vt:variant>
        <vt:i4>0</vt:i4>
      </vt:variant>
      <vt:variant>
        <vt:i4>5</vt:i4>
      </vt:variant>
      <vt:variant>
        <vt:lpwstr>http://www.seduc.pa.gov.br/portal/escola/consulta_matricula/RelatorioMatriculas.php?codigo_ure=10&amp;codigo_municipio=45586</vt:lpwstr>
      </vt:variant>
      <vt:variant>
        <vt:lpwstr/>
      </vt:variant>
      <vt:variant>
        <vt:i4>3997785</vt:i4>
      </vt:variant>
      <vt:variant>
        <vt:i4>405</vt:i4>
      </vt:variant>
      <vt:variant>
        <vt:i4>0</vt:i4>
      </vt:variant>
      <vt:variant>
        <vt:i4>5</vt:i4>
      </vt:variant>
      <vt:variant>
        <vt:lpwstr>http://www.seduc.pa.gov.br/portal/escola/consulta_matricula/RelatorioMatriculas.php?codigo_ure=10&amp;codigo_municipio=42994</vt:lpwstr>
      </vt:variant>
      <vt:variant>
        <vt:lpwstr/>
      </vt:variant>
      <vt:variant>
        <vt:i4>3539039</vt:i4>
      </vt:variant>
      <vt:variant>
        <vt:i4>402</vt:i4>
      </vt:variant>
      <vt:variant>
        <vt:i4>0</vt:i4>
      </vt:variant>
      <vt:variant>
        <vt:i4>5</vt:i4>
      </vt:variant>
      <vt:variant>
        <vt:lpwstr>http://www.seduc.pa.gov.br/portal/escola/consulta_matricula/RelatorioMatriculas.php?codigo_ure=10&amp;codigo_municipio=45284</vt:lpwstr>
      </vt:variant>
      <vt:variant>
        <vt:lpwstr/>
      </vt:variant>
      <vt:variant>
        <vt:i4>3604563</vt:i4>
      </vt:variant>
      <vt:variant>
        <vt:i4>399</vt:i4>
      </vt:variant>
      <vt:variant>
        <vt:i4>0</vt:i4>
      </vt:variant>
      <vt:variant>
        <vt:i4>5</vt:i4>
      </vt:variant>
      <vt:variant>
        <vt:lpwstr>http://www.seduc.pa.gov.br/portal/escola/consulta_matricula/RelatorioMatriculas.php?codigo_ure=10&amp;codigo_municipio=44750</vt:lpwstr>
      </vt:variant>
      <vt:variant>
        <vt:lpwstr/>
      </vt:variant>
      <vt:variant>
        <vt:i4>3407956</vt:i4>
      </vt:variant>
      <vt:variant>
        <vt:i4>396</vt:i4>
      </vt:variant>
      <vt:variant>
        <vt:i4>0</vt:i4>
      </vt:variant>
      <vt:variant>
        <vt:i4>5</vt:i4>
      </vt:variant>
      <vt:variant>
        <vt:lpwstr>http://www.seduc.pa.gov.br/portal/escola/consulta_matricula/RelatorioMatriculas.php?codigo_ure=10&amp;codigo_municipio=92940</vt:lpwstr>
      </vt:variant>
      <vt:variant>
        <vt:lpwstr/>
      </vt:variant>
      <vt:variant>
        <vt:i4>3407960</vt:i4>
      </vt:variant>
      <vt:variant>
        <vt:i4>393</vt:i4>
      </vt:variant>
      <vt:variant>
        <vt:i4>0</vt:i4>
      </vt:variant>
      <vt:variant>
        <vt:i4>5</vt:i4>
      </vt:variant>
      <vt:variant>
        <vt:lpwstr>http://www.seduc.pa.gov.br/portal/escola/consulta_matricula/RelatorioMatriculas.php?codigo_ure=10&amp;codigo_municipio=43397</vt:lpwstr>
      </vt:variant>
      <vt:variant>
        <vt:lpwstr/>
      </vt:variant>
      <vt:variant>
        <vt:i4>3407955</vt:i4>
      </vt:variant>
      <vt:variant>
        <vt:i4>390</vt:i4>
      </vt:variant>
      <vt:variant>
        <vt:i4>0</vt:i4>
      </vt:variant>
      <vt:variant>
        <vt:i4>5</vt:i4>
      </vt:variant>
      <vt:variant>
        <vt:lpwstr>http://www.seduc.pa.gov.br/portal/escola/consulta_matricula/RelatorioMatriculas.php?codigo_ure=10&amp;codigo_municipio=106178</vt:lpwstr>
      </vt:variant>
      <vt:variant>
        <vt:lpwstr/>
      </vt:variant>
      <vt:variant>
        <vt:i4>3407957</vt:i4>
      </vt:variant>
      <vt:variant>
        <vt:i4>387</vt:i4>
      </vt:variant>
      <vt:variant>
        <vt:i4>0</vt:i4>
      </vt:variant>
      <vt:variant>
        <vt:i4>5</vt:i4>
      </vt:variant>
      <vt:variant>
        <vt:lpwstr>http://www.seduc.pa.gov.br/portal/escola/consulta_matricula/RelatorioMatriculas.php?codigo_ure=10&amp;codigo_municipio=43044</vt:lpwstr>
      </vt:variant>
      <vt:variant>
        <vt:lpwstr/>
      </vt:variant>
      <vt:variant>
        <vt:i4>3407996</vt:i4>
      </vt:variant>
      <vt:variant>
        <vt:i4>384</vt:i4>
      </vt:variant>
      <vt:variant>
        <vt:i4>0</vt:i4>
      </vt:variant>
      <vt:variant>
        <vt:i4>5</vt:i4>
      </vt:variant>
      <vt:variant>
        <vt:lpwstr>http://www.seduc.pa.gov.br/portal/escola/consulta_matricula/RelatorioMatriculas.php?codigo_ure=10</vt:lpwstr>
      </vt:variant>
      <vt:variant>
        <vt:lpwstr/>
      </vt:variant>
      <vt:variant>
        <vt:i4>2162762</vt:i4>
      </vt:variant>
      <vt:variant>
        <vt:i4>381</vt:i4>
      </vt:variant>
      <vt:variant>
        <vt:i4>0</vt:i4>
      </vt:variant>
      <vt:variant>
        <vt:i4>5</vt:i4>
      </vt:variant>
      <vt:variant>
        <vt:lpwstr>http://www.seduc.pa.gov.br/portal/escola/consulta_matricula/RelatorioMatriculas.php?codigo_ure=9&amp;codigo_municipio=44270</vt:lpwstr>
      </vt:variant>
      <vt:variant>
        <vt:lpwstr/>
      </vt:variant>
      <vt:variant>
        <vt:i4>2424906</vt:i4>
      </vt:variant>
      <vt:variant>
        <vt:i4>378</vt:i4>
      </vt:variant>
      <vt:variant>
        <vt:i4>0</vt:i4>
      </vt:variant>
      <vt:variant>
        <vt:i4>5</vt:i4>
      </vt:variant>
      <vt:variant>
        <vt:lpwstr>http://www.seduc.pa.gov.br/portal/escola/consulta_matricula/RelatorioMatriculas.php?codigo_ure=9&amp;codigo_municipio=44237</vt:lpwstr>
      </vt:variant>
      <vt:variant>
        <vt:lpwstr/>
      </vt:variant>
      <vt:variant>
        <vt:i4>2359361</vt:i4>
      </vt:variant>
      <vt:variant>
        <vt:i4>375</vt:i4>
      </vt:variant>
      <vt:variant>
        <vt:i4>0</vt:i4>
      </vt:variant>
      <vt:variant>
        <vt:i4>5</vt:i4>
      </vt:variant>
      <vt:variant>
        <vt:lpwstr>http://www.seduc.pa.gov.br/portal/escola/consulta_matricula/RelatorioMatriculas.php?codigo_ure=9&amp;codigo_municipio=43958</vt:lpwstr>
      </vt:variant>
      <vt:variant>
        <vt:lpwstr/>
      </vt:variant>
      <vt:variant>
        <vt:i4>3932284</vt:i4>
      </vt:variant>
      <vt:variant>
        <vt:i4>372</vt:i4>
      </vt:variant>
      <vt:variant>
        <vt:i4>0</vt:i4>
      </vt:variant>
      <vt:variant>
        <vt:i4>5</vt:i4>
      </vt:variant>
      <vt:variant>
        <vt:lpwstr>http://www.seduc.pa.gov.br/portal/escola/consulta_matricula/RelatorioMatriculas.php?codigo_ure=9</vt:lpwstr>
      </vt:variant>
      <vt:variant>
        <vt:lpwstr/>
      </vt:variant>
      <vt:variant>
        <vt:i4>2162763</vt:i4>
      </vt:variant>
      <vt:variant>
        <vt:i4>369</vt:i4>
      </vt:variant>
      <vt:variant>
        <vt:i4>0</vt:i4>
      </vt:variant>
      <vt:variant>
        <vt:i4>5</vt:i4>
      </vt:variant>
      <vt:variant>
        <vt:lpwstr>http://www.seduc.pa.gov.br/portal/escola/consulta_matricula/RelatorioMatriculas.php?codigo_ure=8&amp;codigo_municipio=45373</vt:lpwstr>
      </vt:variant>
      <vt:variant>
        <vt:lpwstr/>
      </vt:variant>
      <vt:variant>
        <vt:i4>2162761</vt:i4>
      </vt:variant>
      <vt:variant>
        <vt:i4>366</vt:i4>
      </vt:variant>
      <vt:variant>
        <vt:i4>0</vt:i4>
      </vt:variant>
      <vt:variant>
        <vt:i4>5</vt:i4>
      </vt:variant>
      <vt:variant>
        <vt:lpwstr>http://www.seduc.pa.gov.br/portal/escola/consulta_matricula/RelatorioMatriculas.php?codigo_ure=8&amp;codigo_municipio=45179</vt:lpwstr>
      </vt:variant>
      <vt:variant>
        <vt:lpwstr/>
      </vt:variant>
      <vt:variant>
        <vt:i4>3014728</vt:i4>
      </vt:variant>
      <vt:variant>
        <vt:i4>363</vt:i4>
      </vt:variant>
      <vt:variant>
        <vt:i4>0</vt:i4>
      </vt:variant>
      <vt:variant>
        <vt:i4>5</vt:i4>
      </vt:variant>
      <vt:variant>
        <vt:lpwstr>http://www.seduc.pa.gov.br/portal/escola/consulta_matricula/RelatorioMatriculas.php?codigo_ure=8&amp;codigo_municipio=45080</vt:lpwstr>
      </vt:variant>
      <vt:variant>
        <vt:lpwstr/>
      </vt:variant>
      <vt:variant>
        <vt:i4>2228296</vt:i4>
      </vt:variant>
      <vt:variant>
        <vt:i4>360</vt:i4>
      </vt:variant>
      <vt:variant>
        <vt:i4>0</vt:i4>
      </vt:variant>
      <vt:variant>
        <vt:i4>5</vt:i4>
      </vt:variant>
      <vt:variant>
        <vt:lpwstr>http://www.seduc.pa.gov.br/portal/escola/consulta_matricula/RelatorioMatriculas.php?codigo_ure=8&amp;codigo_municipio=45047</vt:lpwstr>
      </vt:variant>
      <vt:variant>
        <vt:lpwstr/>
      </vt:variant>
      <vt:variant>
        <vt:i4>2162753</vt:i4>
      </vt:variant>
      <vt:variant>
        <vt:i4>357</vt:i4>
      </vt:variant>
      <vt:variant>
        <vt:i4>0</vt:i4>
      </vt:variant>
      <vt:variant>
        <vt:i4>5</vt:i4>
      </vt:variant>
      <vt:variant>
        <vt:lpwstr>http://www.seduc.pa.gov.br/portal/escola/consulta_matricula/RelatorioMatriculas.php?codigo_ure=8&amp;codigo_municipio=44962</vt:lpwstr>
      </vt:variant>
      <vt:variant>
        <vt:lpwstr/>
      </vt:variant>
      <vt:variant>
        <vt:i4>3080266</vt:i4>
      </vt:variant>
      <vt:variant>
        <vt:i4>354</vt:i4>
      </vt:variant>
      <vt:variant>
        <vt:i4>0</vt:i4>
      </vt:variant>
      <vt:variant>
        <vt:i4>5</vt:i4>
      </vt:variant>
      <vt:variant>
        <vt:lpwstr>http://www.seduc.pa.gov.br/portal/escola/consulta_matricula/RelatorioMatriculas.php?codigo_ure=8&amp;codigo_municipio=44288</vt:lpwstr>
      </vt:variant>
      <vt:variant>
        <vt:lpwstr/>
      </vt:variant>
      <vt:variant>
        <vt:i4>2555969</vt:i4>
      </vt:variant>
      <vt:variant>
        <vt:i4>351</vt:i4>
      </vt:variant>
      <vt:variant>
        <vt:i4>0</vt:i4>
      </vt:variant>
      <vt:variant>
        <vt:i4>5</vt:i4>
      </vt:variant>
      <vt:variant>
        <vt:lpwstr>http://www.seduc.pa.gov.br/portal/escola/consulta_matricula/RelatorioMatriculas.php?codigo_ure=8&amp;codigo_municipio=43974</vt:lpwstr>
      </vt:variant>
      <vt:variant>
        <vt:lpwstr/>
      </vt:variant>
      <vt:variant>
        <vt:i4>2490447</vt:i4>
      </vt:variant>
      <vt:variant>
        <vt:i4>348</vt:i4>
      </vt:variant>
      <vt:variant>
        <vt:i4>0</vt:i4>
      </vt:variant>
      <vt:variant>
        <vt:i4>5</vt:i4>
      </vt:variant>
      <vt:variant>
        <vt:lpwstr>http://www.seduc.pa.gov.br/portal/escola/consulta_matricula/RelatorioMatriculas.php?codigo_ure=8&amp;codigo_municipio=43761</vt:lpwstr>
      </vt:variant>
      <vt:variant>
        <vt:lpwstr/>
      </vt:variant>
      <vt:variant>
        <vt:i4>2228302</vt:i4>
      </vt:variant>
      <vt:variant>
        <vt:i4>345</vt:i4>
      </vt:variant>
      <vt:variant>
        <vt:i4>0</vt:i4>
      </vt:variant>
      <vt:variant>
        <vt:i4>5</vt:i4>
      </vt:variant>
      <vt:variant>
        <vt:lpwstr>http://www.seduc.pa.gov.br/portal/escola/consulta_matricula/RelatorioMatriculas.php?codigo_ure=8&amp;codigo_municipio=43621</vt:lpwstr>
      </vt:variant>
      <vt:variant>
        <vt:lpwstr/>
      </vt:variant>
      <vt:variant>
        <vt:i4>3997820</vt:i4>
      </vt:variant>
      <vt:variant>
        <vt:i4>342</vt:i4>
      </vt:variant>
      <vt:variant>
        <vt:i4>0</vt:i4>
      </vt:variant>
      <vt:variant>
        <vt:i4>5</vt:i4>
      </vt:variant>
      <vt:variant>
        <vt:lpwstr>http://www.seduc.pa.gov.br/portal/escola/consulta_matricula/RelatorioMatriculas.php?codigo_ure=8</vt:lpwstr>
      </vt:variant>
      <vt:variant>
        <vt:lpwstr/>
      </vt:variant>
      <vt:variant>
        <vt:i4>2162763</vt:i4>
      </vt:variant>
      <vt:variant>
        <vt:i4>339</vt:i4>
      </vt:variant>
      <vt:variant>
        <vt:i4>0</vt:i4>
      </vt:variant>
      <vt:variant>
        <vt:i4>5</vt:i4>
      </vt:variant>
      <vt:variant>
        <vt:lpwstr>http://www.seduc.pa.gov.br/portal/escola/consulta_matricula/RelatorioMatriculas.php?codigo_ure=7&amp;codigo_municipio=45381</vt:lpwstr>
      </vt:variant>
      <vt:variant>
        <vt:lpwstr/>
      </vt:variant>
      <vt:variant>
        <vt:i4>3014733</vt:i4>
      </vt:variant>
      <vt:variant>
        <vt:i4>336</vt:i4>
      </vt:variant>
      <vt:variant>
        <vt:i4>0</vt:i4>
      </vt:variant>
      <vt:variant>
        <vt:i4>5</vt:i4>
      </vt:variant>
      <vt:variant>
        <vt:lpwstr>http://www.seduc.pa.gov.br/portal/escola/consulta_matricula/RelatorioMatriculas.php?codigo_ure=7&amp;codigo_municipio=44563</vt:lpwstr>
      </vt:variant>
      <vt:variant>
        <vt:lpwstr/>
      </vt:variant>
      <vt:variant>
        <vt:i4>2883661</vt:i4>
      </vt:variant>
      <vt:variant>
        <vt:i4>333</vt:i4>
      </vt:variant>
      <vt:variant>
        <vt:i4>0</vt:i4>
      </vt:variant>
      <vt:variant>
        <vt:i4>5</vt:i4>
      </vt:variant>
      <vt:variant>
        <vt:lpwstr>http://www.seduc.pa.gov.br/portal/escola/consulta_matricula/RelatorioMatriculas.php?codigo_ure=7&amp;codigo_municipio=44547</vt:lpwstr>
      </vt:variant>
      <vt:variant>
        <vt:lpwstr/>
      </vt:variant>
      <vt:variant>
        <vt:i4>2097225</vt:i4>
      </vt:variant>
      <vt:variant>
        <vt:i4>330</vt:i4>
      </vt:variant>
      <vt:variant>
        <vt:i4>0</vt:i4>
      </vt:variant>
      <vt:variant>
        <vt:i4>5</vt:i4>
      </vt:variant>
      <vt:variant>
        <vt:lpwstr>http://www.seduc.pa.gov.br/portal/escola/consulta_matricula/RelatorioMatriculas.php?codigo_ure=7&amp;codigo_municipio=44180</vt:lpwstr>
      </vt:variant>
      <vt:variant>
        <vt:lpwstr/>
      </vt:variant>
      <vt:variant>
        <vt:i4>2949184</vt:i4>
      </vt:variant>
      <vt:variant>
        <vt:i4>327</vt:i4>
      </vt:variant>
      <vt:variant>
        <vt:i4>0</vt:i4>
      </vt:variant>
      <vt:variant>
        <vt:i4>5</vt:i4>
      </vt:variant>
      <vt:variant>
        <vt:lpwstr>http://www.seduc.pa.gov.br/portal/escola/consulta_matricula/RelatorioMatriculas.php?codigo_ure=7&amp;codigo_municipio=43826</vt:lpwstr>
      </vt:variant>
      <vt:variant>
        <vt:lpwstr/>
      </vt:variant>
      <vt:variant>
        <vt:i4>2818127</vt:i4>
      </vt:variant>
      <vt:variant>
        <vt:i4>324</vt:i4>
      </vt:variant>
      <vt:variant>
        <vt:i4>0</vt:i4>
      </vt:variant>
      <vt:variant>
        <vt:i4>5</vt:i4>
      </vt:variant>
      <vt:variant>
        <vt:lpwstr>http://www.seduc.pa.gov.br/portal/escola/consulta_matricula/RelatorioMatriculas.php?codigo_ure=7&amp;codigo_municipio=43745</vt:lpwstr>
      </vt:variant>
      <vt:variant>
        <vt:lpwstr/>
      </vt:variant>
      <vt:variant>
        <vt:i4>3080264</vt:i4>
      </vt:variant>
      <vt:variant>
        <vt:i4>321</vt:i4>
      </vt:variant>
      <vt:variant>
        <vt:i4>0</vt:i4>
      </vt:variant>
      <vt:variant>
        <vt:i4>5</vt:i4>
      </vt:variant>
      <vt:variant>
        <vt:lpwstr>http://www.seduc.pa.gov.br/portal/escola/consulta_matricula/RelatorioMatriculas.php?codigo_ure=7&amp;codigo_municipio=43001</vt:lpwstr>
      </vt:variant>
      <vt:variant>
        <vt:lpwstr/>
      </vt:variant>
      <vt:variant>
        <vt:i4>3276924</vt:i4>
      </vt:variant>
      <vt:variant>
        <vt:i4>318</vt:i4>
      </vt:variant>
      <vt:variant>
        <vt:i4>0</vt:i4>
      </vt:variant>
      <vt:variant>
        <vt:i4>5</vt:i4>
      </vt:variant>
      <vt:variant>
        <vt:lpwstr>http://www.seduc.pa.gov.br/portal/escola/consulta_matricula/RelatorioMatriculas.php?codigo_ure=7</vt:lpwstr>
      </vt:variant>
      <vt:variant>
        <vt:lpwstr/>
      </vt:variant>
      <vt:variant>
        <vt:i4>2162767</vt:i4>
      </vt:variant>
      <vt:variant>
        <vt:i4>315</vt:i4>
      </vt:variant>
      <vt:variant>
        <vt:i4>0</vt:i4>
      </vt:variant>
      <vt:variant>
        <vt:i4>5</vt:i4>
      </vt:variant>
      <vt:variant>
        <vt:lpwstr>http://www.seduc.pa.gov.br/portal/escola/consulta_matricula/RelatorioMatriculas.php?codigo_ure=6&amp;codigo_municipio=44784</vt:lpwstr>
      </vt:variant>
      <vt:variant>
        <vt:lpwstr/>
      </vt:variant>
      <vt:variant>
        <vt:i4>2687052</vt:i4>
      </vt:variant>
      <vt:variant>
        <vt:i4>312</vt:i4>
      </vt:variant>
      <vt:variant>
        <vt:i4>0</vt:i4>
      </vt:variant>
      <vt:variant>
        <vt:i4>5</vt:i4>
      </vt:variant>
      <vt:variant>
        <vt:lpwstr>http://www.seduc.pa.gov.br/portal/escola/consulta_matricula/RelatorioMatriculas.php?codigo_ure=6&amp;codigo_municipio=44407</vt:lpwstr>
      </vt:variant>
      <vt:variant>
        <vt:lpwstr/>
      </vt:variant>
      <vt:variant>
        <vt:i4>2883656</vt:i4>
      </vt:variant>
      <vt:variant>
        <vt:i4>309</vt:i4>
      </vt:variant>
      <vt:variant>
        <vt:i4>0</vt:i4>
      </vt:variant>
      <vt:variant>
        <vt:i4>5</vt:i4>
      </vt:variant>
      <vt:variant>
        <vt:lpwstr>http://www.seduc.pa.gov.br/portal/escola/consulta_matricula/RelatorioMatriculas.php?codigo_ure=6&amp;codigo_municipio=43028</vt:lpwstr>
      </vt:variant>
      <vt:variant>
        <vt:lpwstr/>
      </vt:variant>
      <vt:variant>
        <vt:i4>3342460</vt:i4>
      </vt:variant>
      <vt:variant>
        <vt:i4>306</vt:i4>
      </vt:variant>
      <vt:variant>
        <vt:i4>0</vt:i4>
      </vt:variant>
      <vt:variant>
        <vt:i4>5</vt:i4>
      </vt:variant>
      <vt:variant>
        <vt:lpwstr>http://www.seduc.pa.gov.br/portal/escola/consulta_matricula/RelatorioMatriculas.php?codigo_ure=6</vt:lpwstr>
      </vt:variant>
      <vt:variant>
        <vt:lpwstr/>
      </vt:variant>
      <vt:variant>
        <vt:i4>2293825</vt:i4>
      </vt:variant>
      <vt:variant>
        <vt:i4>303</vt:i4>
      </vt:variant>
      <vt:variant>
        <vt:i4>0</vt:i4>
      </vt:variant>
      <vt:variant>
        <vt:i4>5</vt:i4>
      </vt:variant>
      <vt:variant>
        <vt:lpwstr>http://www.seduc.pa.gov.br/portal/escola/consulta_matricula/RelatorioMatriculas.php?codigo_ure=5&amp;codigo_municipio=44997</vt:lpwstr>
      </vt:variant>
      <vt:variant>
        <vt:lpwstr/>
      </vt:variant>
      <vt:variant>
        <vt:i4>1572989</vt:i4>
      </vt:variant>
      <vt:variant>
        <vt:i4>300</vt:i4>
      </vt:variant>
      <vt:variant>
        <vt:i4>0</vt:i4>
      </vt:variant>
      <vt:variant>
        <vt:i4>5</vt:i4>
      </vt:variant>
      <vt:variant>
        <vt:lpwstr>http://www.seduc.pa.gov.br/portal/escola/consulta_matricula/RelatorioMatriculas.php?codigo_ure=5&amp;codigo_municipio=1000066</vt:lpwstr>
      </vt:variant>
      <vt:variant>
        <vt:lpwstr/>
      </vt:variant>
      <vt:variant>
        <vt:i4>2359370</vt:i4>
      </vt:variant>
      <vt:variant>
        <vt:i4>297</vt:i4>
      </vt:variant>
      <vt:variant>
        <vt:i4>0</vt:i4>
      </vt:variant>
      <vt:variant>
        <vt:i4>5</vt:i4>
      </vt:variant>
      <vt:variant>
        <vt:lpwstr>http://www.seduc.pa.gov.br/portal/escola/consulta_matricula/RelatorioMatriculas.php?codigo_ure=5&amp;codigo_municipio=43290</vt:lpwstr>
      </vt:variant>
      <vt:variant>
        <vt:lpwstr/>
      </vt:variant>
      <vt:variant>
        <vt:i4>2949194</vt:i4>
      </vt:variant>
      <vt:variant>
        <vt:i4>294</vt:i4>
      </vt:variant>
      <vt:variant>
        <vt:i4>0</vt:i4>
      </vt:variant>
      <vt:variant>
        <vt:i4>5</vt:i4>
      </vt:variant>
      <vt:variant>
        <vt:lpwstr>http://www.seduc.pa.gov.br/portal/escola/consulta_matricula/RelatorioMatriculas.php?codigo_ure=5&amp;codigo_municipio=43206</vt:lpwstr>
      </vt:variant>
      <vt:variant>
        <vt:lpwstr/>
      </vt:variant>
      <vt:variant>
        <vt:i4>3145852</vt:i4>
      </vt:variant>
      <vt:variant>
        <vt:i4>291</vt:i4>
      </vt:variant>
      <vt:variant>
        <vt:i4>0</vt:i4>
      </vt:variant>
      <vt:variant>
        <vt:i4>5</vt:i4>
      </vt:variant>
      <vt:variant>
        <vt:lpwstr>http://www.seduc.pa.gov.br/portal/escola/consulta_matricula/RelatorioMatriculas.php?codigo_ure=5</vt:lpwstr>
      </vt:variant>
      <vt:variant>
        <vt:lpwstr/>
      </vt:variant>
      <vt:variant>
        <vt:i4>2621513</vt:i4>
      </vt:variant>
      <vt:variant>
        <vt:i4>288</vt:i4>
      </vt:variant>
      <vt:variant>
        <vt:i4>0</vt:i4>
      </vt:variant>
      <vt:variant>
        <vt:i4>5</vt:i4>
      </vt:variant>
      <vt:variant>
        <vt:lpwstr>http://www.seduc.pa.gov.br/portal/escola/consulta_matricula/RelatorioMatriculas.php?codigo_ure=4&amp;codigo_municipio=45128</vt:lpwstr>
      </vt:variant>
      <vt:variant>
        <vt:lpwstr/>
      </vt:variant>
      <vt:variant>
        <vt:i4>2293832</vt:i4>
      </vt:variant>
      <vt:variant>
        <vt:i4>285</vt:i4>
      </vt:variant>
      <vt:variant>
        <vt:i4>0</vt:i4>
      </vt:variant>
      <vt:variant>
        <vt:i4>5</vt:i4>
      </vt:variant>
      <vt:variant>
        <vt:lpwstr>http://www.seduc.pa.gov.br/portal/escola/consulta_matricula/RelatorioMatriculas.php?codigo_ure=4&amp;codigo_municipio=45098</vt:lpwstr>
      </vt:variant>
      <vt:variant>
        <vt:lpwstr/>
      </vt:variant>
      <vt:variant>
        <vt:i4>2687048</vt:i4>
      </vt:variant>
      <vt:variant>
        <vt:i4>282</vt:i4>
      </vt:variant>
      <vt:variant>
        <vt:i4>0</vt:i4>
      </vt:variant>
      <vt:variant>
        <vt:i4>5</vt:i4>
      </vt:variant>
      <vt:variant>
        <vt:lpwstr>http://www.seduc.pa.gov.br/portal/escola/consulta_matricula/RelatorioMatriculas.php?codigo_ure=4&amp;codigo_municipio=45039</vt:lpwstr>
      </vt:variant>
      <vt:variant>
        <vt:lpwstr/>
      </vt:variant>
      <vt:variant>
        <vt:i4>2949184</vt:i4>
      </vt:variant>
      <vt:variant>
        <vt:i4>279</vt:i4>
      </vt:variant>
      <vt:variant>
        <vt:i4>0</vt:i4>
      </vt:variant>
      <vt:variant>
        <vt:i4>5</vt:i4>
      </vt:variant>
      <vt:variant>
        <vt:lpwstr>http://www.seduc.pa.gov.br/portal/escola/consulta_matricula/RelatorioMatriculas.php?codigo_ure=4&amp;codigo_municipio=44865</vt:lpwstr>
      </vt:variant>
      <vt:variant>
        <vt:lpwstr/>
      </vt:variant>
      <vt:variant>
        <vt:i4>2031736</vt:i4>
      </vt:variant>
      <vt:variant>
        <vt:i4>276</vt:i4>
      </vt:variant>
      <vt:variant>
        <vt:i4>0</vt:i4>
      </vt:variant>
      <vt:variant>
        <vt:i4>5</vt:i4>
      </vt:variant>
      <vt:variant>
        <vt:lpwstr>http://www.seduc.pa.gov.br/portal/escola/consulta_matricula/RelatorioMatriculas.php?codigo_ure=4&amp;codigo_municipio=106232</vt:lpwstr>
      </vt:variant>
      <vt:variant>
        <vt:lpwstr/>
      </vt:variant>
      <vt:variant>
        <vt:i4>2228291</vt:i4>
      </vt:variant>
      <vt:variant>
        <vt:i4>273</vt:i4>
      </vt:variant>
      <vt:variant>
        <vt:i4>0</vt:i4>
      </vt:variant>
      <vt:variant>
        <vt:i4>5</vt:i4>
      </vt:variant>
      <vt:variant>
        <vt:lpwstr>http://www.seduc.pa.gov.br/portal/escola/consulta_matricula/RelatorioMatriculas.php?codigo_ure=4&amp;codigo_municipio=89745</vt:lpwstr>
      </vt:variant>
      <vt:variant>
        <vt:lpwstr/>
      </vt:variant>
      <vt:variant>
        <vt:i4>2883653</vt:i4>
      </vt:variant>
      <vt:variant>
        <vt:i4>270</vt:i4>
      </vt:variant>
      <vt:variant>
        <vt:i4>0</vt:i4>
      </vt:variant>
      <vt:variant>
        <vt:i4>5</vt:i4>
      </vt:variant>
      <vt:variant>
        <vt:lpwstr>http://www.seduc.pa.gov.br/portal/escola/consulta_matricula/RelatorioMatriculas.php?codigo_ure=4&amp;codigo_municipio=97047</vt:lpwstr>
      </vt:variant>
      <vt:variant>
        <vt:lpwstr/>
      </vt:variant>
      <vt:variant>
        <vt:i4>1769594</vt:i4>
      </vt:variant>
      <vt:variant>
        <vt:i4>267</vt:i4>
      </vt:variant>
      <vt:variant>
        <vt:i4>0</vt:i4>
      </vt:variant>
      <vt:variant>
        <vt:i4>5</vt:i4>
      </vt:variant>
      <vt:variant>
        <vt:lpwstr>http://www.seduc.pa.gov.br/portal/escola/consulta_matricula/RelatorioMatriculas.php?codigo_ure=4&amp;codigo_municipio=106216</vt:lpwstr>
      </vt:variant>
      <vt:variant>
        <vt:lpwstr/>
      </vt:variant>
      <vt:variant>
        <vt:i4>2949194</vt:i4>
      </vt:variant>
      <vt:variant>
        <vt:i4>264</vt:i4>
      </vt:variant>
      <vt:variant>
        <vt:i4>0</vt:i4>
      </vt:variant>
      <vt:variant>
        <vt:i4>5</vt:i4>
      </vt:variant>
      <vt:variant>
        <vt:lpwstr>http://www.seduc.pa.gov.br/portal/escola/consulta_matricula/RelatorioMatriculas.php?codigo_ure=4&amp;codigo_municipio=44261</vt:lpwstr>
      </vt:variant>
      <vt:variant>
        <vt:lpwstr/>
      </vt:variant>
      <vt:variant>
        <vt:i4>2883656</vt:i4>
      </vt:variant>
      <vt:variant>
        <vt:i4>261</vt:i4>
      </vt:variant>
      <vt:variant>
        <vt:i4>0</vt:i4>
      </vt:variant>
      <vt:variant>
        <vt:i4>5</vt:i4>
      </vt:variant>
      <vt:variant>
        <vt:lpwstr>http://www.seduc.pa.gov.br/portal/escola/consulta_matricula/RelatorioMatriculas.php?codigo_ure=4&amp;codigo_municipio=44075</vt:lpwstr>
      </vt:variant>
      <vt:variant>
        <vt:lpwstr/>
      </vt:variant>
      <vt:variant>
        <vt:i4>3014728</vt:i4>
      </vt:variant>
      <vt:variant>
        <vt:i4>258</vt:i4>
      </vt:variant>
      <vt:variant>
        <vt:i4>0</vt:i4>
      </vt:variant>
      <vt:variant>
        <vt:i4>5</vt:i4>
      </vt:variant>
      <vt:variant>
        <vt:lpwstr>http://www.seduc.pa.gov.br/portal/escola/consulta_matricula/RelatorioMatriculas.php?codigo_ure=4&amp;codigo_municipio=44059</vt:lpwstr>
      </vt:variant>
      <vt:variant>
        <vt:lpwstr/>
      </vt:variant>
      <vt:variant>
        <vt:i4>2424911</vt:i4>
      </vt:variant>
      <vt:variant>
        <vt:i4>255</vt:i4>
      </vt:variant>
      <vt:variant>
        <vt:i4>0</vt:i4>
      </vt:variant>
      <vt:variant>
        <vt:i4>5</vt:i4>
      </vt:variant>
      <vt:variant>
        <vt:lpwstr>http://www.seduc.pa.gov.br/portal/escola/consulta_matricula/RelatorioMatriculas.php?codigo_ure=4&amp;codigo_municipio=43796</vt:lpwstr>
      </vt:variant>
      <vt:variant>
        <vt:lpwstr/>
      </vt:variant>
      <vt:variant>
        <vt:i4>3014735</vt:i4>
      </vt:variant>
      <vt:variant>
        <vt:i4>252</vt:i4>
      </vt:variant>
      <vt:variant>
        <vt:i4>0</vt:i4>
      </vt:variant>
      <vt:variant>
        <vt:i4>5</vt:i4>
      </vt:variant>
      <vt:variant>
        <vt:lpwstr>http://www.seduc.pa.gov.br/portal/escola/consulta_matricula/RelatorioMatriculas.php?codigo_ure=4&amp;codigo_municipio=43729</vt:lpwstr>
      </vt:variant>
      <vt:variant>
        <vt:lpwstr/>
      </vt:variant>
      <vt:variant>
        <vt:i4>1704050</vt:i4>
      </vt:variant>
      <vt:variant>
        <vt:i4>249</vt:i4>
      </vt:variant>
      <vt:variant>
        <vt:i4>0</vt:i4>
      </vt:variant>
      <vt:variant>
        <vt:i4>5</vt:i4>
      </vt:variant>
      <vt:variant>
        <vt:lpwstr>http://www.seduc.pa.gov.br/portal/escola/consulta_matricula/RelatorioMatriculas.php?codigo_ure=4&amp;codigo_municipio=106194</vt:lpwstr>
      </vt:variant>
      <vt:variant>
        <vt:lpwstr/>
      </vt:variant>
      <vt:variant>
        <vt:i4>1114231</vt:i4>
      </vt:variant>
      <vt:variant>
        <vt:i4>246</vt:i4>
      </vt:variant>
      <vt:variant>
        <vt:i4>0</vt:i4>
      </vt:variant>
      <vt:variant>
        <vt:i4>5</vt:i4>
      </vt:variant>
      <vt:variant>
        <vt:lpwstr>http://www.seduc.pa.gov.br/portal/escola/consulta_matricula/RelatorioMatriculas.php?codigo_ure=4&amp;codigo_municipio=108628</vt:lpwstr>
      </vt:variant>
      <vt:variant>
        <vt:lpwstr/>
      </vt:variant>
      <vt:variant>
        <vt:i4>1114231</vt:i4>
      </vt:variant>
      <vt:variant>
        <vt:i4>243</vt:i4>
      </vt:variant>
      <vt:variant>
        <vt:i4>0</vt:i4>
      </vt:variant>
      <vt:variant>
        <vt:i4>5</vt:i4>
      </vt:variant>
      <vt:variant>
        <vt:lpwstr>http://www.seduc.pa.gov.br/portal/escola/consulta_matricula/RelatorioMatriculas.php?codigo_ure=4&amp;codigo_municipio=108628</vt:lpwstr>
      </vt:variant>
      <vt:variant>
        <vt:lpwstr/>
      </vt:variant>
      <vt:variant>
        <vt:i4>2621505</vt:i4>
      </vt:variant>
      <vt:variant>
        <vt:i4>240</vt:i4>
      </vt:variant>
      <vt:variant>
        <vt:i4>0</vt:i4>
      </vt:variant>
      <vt:variant>
        <vt:i4>5</vt:i4>
      </vt:variant>
      <vt:variant>
        <vt:lpwstr>http://www.seduc.pa.gov.br/portal/escola/consulta_matricula/RelatorioMatriculas.php?codigo_ure=4&amp;codigo_municipio=42951</vt:lpwstr>
      </vt:variant>
      <vt:variant>
        <vt:lpwstr/>
      </vt:variant>
      <vt:variant>
        <vt:i4>3211388</vt:i4>
      </vt:variant>
      <vt:variant>
        <vt:i4>237</vt:i4>
      </vt:variant>
      <vt:variant>
        <vt:i4>0</vt:i4>
      </vt:variant>
      <vt:variant>
        <vt:i4>5</vt:i4>
      </vt:variant>
      <vt:variant>
        <vt:lpwstr>http://www.seduc.pa.gov.br/portal/escola/consulta_matricula/RelatorioMatriculas.php?codigo_ure=4</vt:lpwstr>
      </vt:variant>
      <vt:variant>
        <vt:lpwstr/>
      </vt:variant>
      <vt:variant>
        <vt:i4>3080267</vt:i4>
      </vt:variant>
      <vt:variant>
        <vt:i4>234</vt:i4>
      </vt:variant>
      <vt:variant>
        <vt:i4>0</vt:i4>
      </vt:variant>
      <vt:variant>
        <vt:i4>5</vt:i4>
      </vt:variant>
      <vt:variant>
        <vt:lpwstr>http://www.seduc.pa.gov.br/portal/escola/consulta_matricula/RelatorioMatriculas.php?codigo_ure=3&amp;codigo_municipio=45322</vt:lpwstr>
      </vt:variant>
      <vt:variant>
        <vt:lpwstr/>
      </vt:variant>
      <vt:variant>
        <vt:i4>2359371</vt:i4>
      </vt:variant>
      <vt:variant>
        <vt:i4>231</vt:i4>
      </vt:variant>
      <vt:variant>
        <vt:i4>0</vt:i4>
      </vt:variant>
      <vt:variant>
        <vt:i4>5</vt:i4>
      </vt:variant>
      <vt:variant>
        <vt:lpwstr>http://www.seduc.pa.gov.br/portal/escola/consulta_matricula/RelatorioMatriculas.php?codigo_ure=3&amp;codigo_municipio=44385</vt:lpwstr>
      </vt:variant>
      <vt:variant>
        <vt:lpwstr/>
      </vt:variant>
      <vt:variant>
        <vt:i4>2949185</vt:i4>
      </vt:variant>
      <vt:variant>
        <vt:i4>228</vt:i4>
      </vt:variant>
      <vt:variant>
        <vt:i4>0</vt:i4>
      </vt:variant>
      <vt:variant>
        <vt:i4>5</vt:i4>
      </vt:variant>
      <vt:variant>
        <vt:lpwstr>http://www.seduc.pa.gov.br/portal/escola/consulta_matricula/RelatorioMatriculas.php?codigo_ure=3&amp;codigo_municipio=43966</vt:lpwstr>
      </vt:variant>
      <vt:variant>
        <vt:lpwstr/>
      </vt:variant>
      <vt:variant>
        <vt:i4>2621514</vt:i4>
      </vt:variant>
      <vt:variant>
        <vt:i4>225</vt:i4>
      </vt:variant>
      <vt:variant>
        <vt:i4>0</vt:i4>
      </vt:variant>
      <vt:variant>
        <vt:i4>5</vt:i4>
      </vt:variant>
      <vt:variant>
        <vt:lpwstr>http://www.seduc.pa.gov.br/portal/escola/consulta_matricula/RelatorioMatriculas.php?codigo_ure=3&amp;codigo_municipio=43230</vt:lpwstr>
      </vt:variant>
      <vt:variant>
        <vt:lpwstr/>
      </vt:variant>
      <vt:variant>
        <vt:i4>2949185</vt:i4>
      </vt:variant>
      <vt:variant>
        <vt:i4>222</vt:i4>
      </vt:variant>
      <vt:variant>
        <vt:i4>0</vt:i4>
      </vt:variant>
      <vt:variant>
        <vt:i4>5</vt:i4>
      </vt:variant>
      <vt:variant>
        <vt:lpwstr>http://www.seduc.pa.gov.br/portal/escola/consulta_matricula/RelatorioMatriculas.php?codigo_ure=3&amp;codigo_municipio=42978</vt:lpwstr>
      </vt:variant>
      <vt:variant>
        <vt:lpwstr/>
      </vt:variant>
      <vt:variant>
        <vt:i4>3014721</vt:i4>
      </vt:variant>
      <vt:variant>
        <vt:i4>219</vt:i4>
      </vt:variant>
      <vt:variant>
        <vt:i4>0</vt:i4>
      </vt:variant>
      <vt:variant>
        <vt:i4>5</vt:i4>
      </vt:variant>
      <vt:variant>
        <vt:lpwstr>http://www.seduc.pa.gov.br/portal/escola/consulta_matricula/RelatorioMatriculas.php?codigo_ure=3&amp;codigo_municipio=42943</vt:lpwstr>
      </vt:variant>
      <vt:variant>
        <vt:lpwstr/>
      </vt:variant>
      <vt:variant>
        <vt:i4>3539068</vt:i4>
      </vt:variant>
      <vt:variant>
        <vt:i4>216</vt:i4>
      </vt:variant>
      <vt:variant>
        <vt:i4>0</vt:i4>
      </vt:variant>
      <vt:variant>
        <vt:i4>5</vt:i4>
      </vt:variant>
      <vt:variant>
        <vt:lpwstr>http://www.seduc.pa.gov.br/portal/escola/consulta_matricula/RelatorioMatriculas.php?codigo_ure=3</vt:lpwstr>
      </vt:variant>
      <vt:variant>
        <vt:lpwstr/>
      </vt:variant>
      <vt:variant>
        <vt:i4>3604604</vt:i4>
      </vt:variant>
      <vt:variant>
        <vt:i4>213</vt:i4>
      </vt:variant>
      <vt:variant>
        <vt:i4>0</vt:i4>
      </vt:variant>
      <vt:variant>
        <vt:i4>5</vt:i4>
      </vt:variant>
      <vt:variant>
        <vt:lpwstr>http://www.seduc.pa.gov.br/portal/escola/consulta_matricula/RelatorioMatriculas.php?codigo_ure=2</vt:lpwstr>
      </vt:variant>
      <vt:variant>
        <vt:lpwstr/>
      </vt:variant>
      <vt:variant>
        <vt:i4>1114166</vt:i4>
      </vt:variant>
      <vt:variant>
        <vt:i4>206</vt:i4>
      </vt:variant>
      <vt:variant>
        <vt:i4>0</vt:i4>
      </vt:variant>
      <vt:variant>
        <vt:i4>5</vt:i4>
      </vt:variant>
      <vt:variant>
        <vt:lpwstr/>
      </vt:variant>
      <vt:variant>
        <vt:lpwstr>_Toc467570259</vt:lpwstr>
      </vt:variant>
      <vt:variant>
        <vt:i4>1114166</vt:i4>
      </vt:variant>
      <vt:variant>
        <vt:i4>200</vt:i4>
      </vt:variant>
      <vt:variant>
        <vt:i4>0</vt:i4>
      </vt:variant>
      <vt:variant>
        <vt:i4>5</vt:i4>
      </vt:variant>
      <vt:variant>
        <vt:lpwstr/>
      </vt:variant>
      <vt:variant>
        <vt:lpwstr>_Toc467570258</vt:lpwstr>
      </vt:variant>
      <vt:variant>
        <vt:i4>1114166</vt:i4>
      </vt:variant>
      <vt:variant>
        <vt:i4>194</vt:i4>
      </vt:variant>
      <vt:variant>
        <vt:i4>0</vt:i4>
      </vt:variant>
      <vt:variant>
        <vt:i4>5</vt:i4>
      </vt:variant>
      <vt:variant>
        <vt:lpwstr/>
      </vt:variant>
      <vt:variant>
        <vt:lpwstr>_Toc467570257</vt:lpwstr>
      </vt:variant>
      <vt:variant>
        <vt:i4>1114166</vt:i4>
      </vt:variant>
      <vt:variant>
        <vt:i4>188</vt:i4>
      </vt:variant>
      <vt:variant>
        <vt:i4>0</vt:i4>
      </vt:variant>
      <vt:variant>
        <vt:i4>5</vt:i4>
      </vt:variant>
      <vt:variant>
        <vt:lpwstr/>
      </vt:variant>
      <vt:variant>
        <vt:lpwstr>_Toc467570256</vt:lpwstr>
      </vt:variant>
      <vt:variant>
        <vt:i4>1114166</vt:i4>
      </vt:variant>
      <vt:variant>
        <vt:i4>182</vt:i4>
      </vt:variant>
      <vt:variant>
        <vt:i4>0</vt:i4>
      </vt:variant>
      <vt:variant>
        <vt:i4>5</vt:i4>
      </vt:variant>
      <vt:variant>
        <vt:lpwstr/>
      </vt:variant>
      <vt:variant>
        <vt:lpwstr>_Toc467570255</vt:lpwstr>
      </vt:variant>
      <vt:variant>
        <vt:i4>1114166</vt:i4>
      </vt:variant>
      <vt:variant>
        <vt:i4>176</vt:i4>
      </vt:variant>
      <vt:variant>
        <vt:i4>0</vt:i4>
      </vt:variant>
      <vt:variant>
        <vt:i4>5</vt:i4>
      </vt:variant>
      <vt:variant>
        <vt:lpwstr/>
      </vt:variant>
      <vt:variant>
        <vt:lpwstr>_Toc467570254</vt:lpwstr>
      </vt:variant>
      <vt:variant>
        <vt:i4>1114166</vt:i4>
      </vt:variant>
      <vt:variant>
        <vt:i4>170</vt:i4>
      </vt:variant>
      <vt:variant>
        <vt:i4>0</vt:i4>
      </vt:variant>
      <vt:variant>
        <vt:i4>5</vt:i4>
      </vt:variant>
      <vt:variant>
        <vt:lpwstr/>
      </vt:variant>
      <vt:variant>
        <vt:lpwstr>_Toc467570253</vt:lpwstr>
      </vt:variant>
      <vt:variant>
        <vt:i4>1114166</vt:i4>
      </vt:variant>
      <vt:variant>
        <vt:i4>164</vt:i4>
      </vt:variant>
      <vt:variant>
        <vt:i4>0</vt:i4>
      </vt:variant>
      <vt:variant>
        <vt:i4>5</vt:i4>
      </vt:variant>
      <vt:variant>
        <vt:lpwstr/>
      </vt:variant>
      <vt:variant>
        <vt:lpwstr>_Toc467570252</vt:lpwstr>
      </vt:variant>
      <vt:variant>
        <vt:i4>1114166</vt:i4>
      </vt:variant>
      <vt:variant>
        <vt:i4>158</vt:i4>
      </vt:variant>
      <vt:variant>
        <vt:i4>0</vt:i4>
      </vt:variant>
      <vt:variant>
        <vt:i4>5</vt:i4>
      </vt:variant>
      <vt:variant>
        <vt:lpwstr/>
      </vt:variant>
      <vt:variant>
        <vt:lpwstr>_Toc467570251</vt:lpwstr>
      </vt:variant>
      <vt:variant>
        <vt:i4>1114166</vt:i4>
      </vt:variant>
      <vt:variant>
        <vt:i4>152</vt:i4>
      </vt:variant>
      <vt:variant>
        <vt:i4>0</vt:i4>
      </vt:variant>
      <vt:variant>
        <vt:i4>5</vt:i4>
      </vt:variant>
      <vt:variant>
        <vt:lpwstr/>
      </vt:variant>
      <vt:variant>
        <vt:lpwstr>_Toc467570250</vt:lpwstr>
      </vt:variant>
      <vt:variant>
        <vt:i4>1048630</vt:i4>
      </vt:variant>
      <vt:variant>
        <vt:i4>146</vt:i4>
      </vt:variant>
      <vt:variant>
        <vt:i4>0</vt:i4>
      </vt:variant>
      <vt:variant>
        <vt:i4>5</vt:i4>
      </vt:variant>
      <vt:variant>
        <vt:lpwstr/>
      </vt:variant>
      <vt:variant>
        <vt:lpwstr>_Toc467570249</vt:lpwstr>
      </vt:variant>
      <vt:variant>
        <vt:i4>1048630</vt:i4>
      </vt:variant>
      <vt:variant>
        <vt:i4>140</vt:i4>
      </vt:variant>
      <vt:variant>
        <vt:i4>0</vt:i4>
      </vt:variant>
      <vt:variant>
        <vt:i4>5</vt:i4>
      </vt:variant>
      <vt:variant>
        <vt:lpwstr/>
      </vt:variant>
      <vt:variant>
        <vt:lpwstr>_Toc467570248</vt:lpwstr>
      </vt:variant>
      <vt:variant>
        <vt:i4>1048630</vt:i4>
      </vt:variant>
      <vt:variant>
        <vt:i4>134</vt:i4>
      </vt:variant>
      <vt:variant>
        <vt:i4>0</vt:i4>
      </vt:variant>
      <vt:variant>
        <vt:i4>5</vt:i4>
      </vt:variant>
      <vt:variant>
        <vt:lpwstr/>
      </vt:variant>
      <vt:variant>
        <vt:lpwstr>_Toc467570247</vt:lpwstr>
      </vt:variant>
      <vt:variant>
        <vt:i4>1048630</vt:i4>
      </vt:variant>
      <vt:variant>
        <vt:i4>128</vt:i4>
      </vt:variant>
      <vt:variant>
        <vt:i4>0</vt:i4>
      </vt:variant>
      <vt:variant>
        <vt:i4>5</vt:i4>
      </vt:variant>
      <vt:variant>
        <vt:lpwstr/>
      </vt:variant>
      <vt:variant>
        <vt:lpwstr>_Toc467570246</vt:lpwstr>
      </vt:variant>
      <vt:variant>
        <vt:i4>1048630</vt:i4>
      </vt:variant>
      <vt:variant>
        <vt:i4>122</vt:i4>
      </vt:variant>
      <vt:variant>
        <vt:i4>0</vt:i4>
      </vt:variant>
      <vt:variant>
        <vt:i4>5</vt:i4>
      </vt:variant>
      <vt:variant>
        <vt:lpwstr/>
      </vt:variant>
      <vt:variant>
        <vt:lpwstr>_Toc467570245</vt:lpwstr>
      </vt:variant>
      <vt:variant>
        <vt:i4>1048630</vt:i4>
      </vt:variant>
      <vt:variant>
        <vt:i4>116</vt:i4>
      </vt:variant>
      <vt:variant>
        <vt:i4>0</vt:i4>
      </vt:variant>
      <vt:variant>
        <vt:i4>5</vt:i4>
      </vt:variant>
      <vt:variant>
        <vt:lpwstr/>
      </vt:variant>
      <vt:variant>
        <vt:lpwstr>_Toc467570244</vt:lpwstr>
      </vt:variant>
      <vt:variant>
        <vt:i4>1048630</vt:i4>
      </vt:variant>
      <vt:variant>
        <vt:i4>110</vt:i4>
      </vt:variant>
      <vt:variant>
        <vt:i4>0</vt:i4>
      </vt:variant>
      <vt:variant>
        <vt:i4>5</vt:i4>
      </vt:variant>
      <vt:variant>
        <vt:lpwstr/>
      </vt:variant>
      <vt:variant>
        <vt:lpwstr>_Toc467570243</vt:lpwstr>
      </vt:variant>
      <vt:variant>
        <vt:i4>1048630</vt:i4>
      </vt:variant>
      <vt:variant>
        <vt:i4>104</vt:i4>
      </vt:variant>
      <vt:variant>
        <vt:i4>0</vt:i4>
      </vt:variant>
      <vt:variant>
        <vt:i4>5</vt:i4>
      </vt:variant>
      <vt:variant>
        <vt:lpwstr/>
      </vt:variant>
      <vt:variant>
        <vt:lpwstr>_Toc467570242</vt:lpwstr>
      </vt:variant>
      <vt:variant>
        <vt:i4>1048630</vt:i4>
      </vt:variant>
      <vt:variant>
        <vt:i4>98</vt:i4>
      </vt:variant>
      <vt:variant>
        <vt:i4>0</vt:i4>
      </vt:variant>
      <vt:variant>
        <vt:i4>5</vt:i4>
      </vt:variant>
      <vt:variant>
        <vt:lpwstr/>
      </vt:variant>
      <vt:variant>
        <vt:lpwstr>_Toc467570241</vt:lpwstr>
      </vt:variant>
      <vt:variant>
        <vt:i4>1048630</vt:i4>
      </vt:variant>
      <vt:variant>
        <vt:i4>92</vt:i4>
      </vt:variant>
      <vt:variant>
        <vt:i4>0</vt:i4>
      </vt:variant>
      <vt:variant>
        <vt:i4>5</vt:i4>
      </vt:variant>
      <vt:variant>
        <vt:lpwstr/>
      </vt:variant>
      <vt:variant>
        <vt:lpwstr>_Toc467570240</vt:lpwstr>
      </vt:variant>
      <vt:variant>
        <vt:i4>1507382</vt:i4>
      </vt:variant>
      <vt:variant>
        <vt:i4>86</vt:i4>
      </vt:variant>
      <vt:variant>
        <vt:i4>0</vt:i4>
      </vt:variant>
      <vt:variant>
        <vt:i4>5</vt:i4>
      </vt:variant>
      <vt:variant>
        <vt:lpwstr/>
      </vt:variant>
      <vt:variant>
        <vt:lpwstr>_Toc467570239</vt:lpwstr>
      </vt:variant>
      <vt:variant>
        <vt:i4>1507382</vt:i4>
      </vt:variant>
      <vt:variant>
        <vt:i4>80</vt:i4>
      </vt:variant>
      <vt:variant>
        <vt:i4>0</vt:i4>
      </vt:variant>
      <vt:variant>
        <vt:i4>5</vt:i4>
      </vt:variant>
      <vt:variant>
        <vt:lpwstr/>
      </vt:variant>
      <vt:variant>
        <vt:lpwstr>_Toc467570238</vt:lpwstr>
      </vt:variant>
      <vt:variant>
        <vt:i4>1507382</vt:i4>
      </vt:variant>
      <vt:variant>
        <vt:i4>74</vt:i4>
      </vt:variant>
      <vt:variant>
        <vt:i4>0</vt:i4>
      </vt:variant>
      <vt:variant>
        <vt:i4>5</vt:i4>
      </vt:variant>
      <vt:variant>
        <vt:lpwstr/>
      </vt:variant>
      <vt:variant>
        <vt:lpwstr>_Toc467570237</vt:lpwstr>
      </vt:variant>
      <vt:variant>
        <vt:i4>1507382</vt:i4>
      </vt:variant>
      <vt:variant>
        <vt:i4>68</vt:i4>
      </vt:variant>
      <vt:variant>
        <vt:i4>0</vt:i4>
      </vt:variant>
      <vt:variant>
        <vt:i4>5</vt:i4>
      </vt:variant>
      <vt:variant>
        <vt:lpwstr/>
      </vt:variant>
      <vt:variant>
        <vt:lpwstr>_Toc467570236</vt:lpwstr>
      </vt:variant>
      <vt:variant>
        <vt:i4>1507382</vt:i4>
      </vt:variant>
      <vt:variant>
        <vt:i4>62</vt:i4>
      </vt:variant>
      <vt:variant>
        <vt:i4>0</vt:i4>
      </vt:variant>
      <vt:variant>
        <vt:i4>5</vt:i4>
      </vt:variant>
      <vt:variant>
        <vt:lpwstr/>
      </vt:variant>
      <vt:variant>
        <vt:lpwstr>_Toc467570235</vt:lpwstr>
      </vt:variant>
      <vt:variant>
        <vt:i4>1507382</vt:i4>
      </vt:variant>
      <vt:variant>
        <vt:i4>56</vt:i4>
      </vt:variant>
      <vt:variant>
        <vt:i4>0</vt:i4>
      </vt:variant>
      <vt:variant>
        <vt:i4>5</vt:i4>
      </vt:variant>
      <vt:variant>
        <vt:lpwstr/>
      </vt:variant>
      <vt:variant>
        <vt:lpwstr>_Toc467570234</vt:lpwstr>
      </vt:variant>
      <vt:variant>
        <vt:i4>1507382</vt:i4>
      </vt:variant>
      <vt:variant>
        <vt:i4>50</vt:i4>
      </vt:variant>
      <vt:variant>
        <vt:i4>0</vt:i4>
      </vt:variant>
      <vt:variant>
        <vt:i4>5</vt:i4>
      </vt:variant>
      <vt:variant>
        <vt:lpwstr/>
      </vt:variant>
      <vt:variant>
        <vt:lpwstr>_Toc467570233</vt:lpwstr>
      </vt:variant>
      <vt:variant>
        <vt:i4>1507382</vt:i4>
      </vt:variant>
      <vt:variant>
        <vt:i4>44</vt:i4>
      </vt:variant>
      <vt:variant>
        <vt:i4>0</vt:i4>
      </vt:variant>
      <vt:variant>
        <vt:i4>5</vt:i4>
      </vt:variant>
      <vt:variant>
        <vt:lpwstr/>
      </vt:variant>
      <vt:variant>
        <vt:lpwstr>_Toc467570232</vt:lpwstr>
      </vt:variant>
      <vt:variant>
        <vt:i4>1507382</vt:i4>
      </vt:variant>
      <vt:variant>
        <vt:i4>38</vt:i4>
      </vt:variant>
      <vt:variant>
        <vt:i4>0</vt:i4>
      </vt:variant>
      <vt:variant>
        <vt:i4>5</vt:i4>
      </vt:variant>
      <vt:variant>
        <vt:lpwstr/>
      </vt:variant>
      <vt:variant>
        <vt:lpwstr>_Toc467570231</vt:lpwstr>
      </vt:variant>
      <vt:variant>
        <vt:i4>1507382</vt:i4>
      </vt:variant>
      <vt:variant>
        <vt:i4>32</vt:i4>
      </vt:variant>
      <vt:variant>
        <vt:i4>0</vt:i4>
      </vt:variant>
      <vt:variant>
        <vt:i4>5</vt:i4>
      </vt:variant>
      <vt:variant>
        <vt:lpwstr/>
      </vt:variant>
      <vt:variant>
        <vt:lpwstr>_Toc467570230</vt:lpwstr>
      </vt:variant>
      <vt:variant>
        <vt:i4>1441846</vt:i4>
      </vt:variant>
      <vt:variant>
        <vt:i4>26</vt:i4>
      </vt:variant>
      <vt:variant>
        <vt:i4>0</vt:i4>
      </vt:variant>
      <vt:variant>
        <vt:i4>5</vt:i4>
      </vt:variant>
      <vt:variant>
        <vt:lpwstr/>
      </vt:variant>
      <vt:variant>
        <vt:lpwstr>_Toc467570229</vt:lpwstr>
      </vt:variant>
      <vt:variant>
        <vt:i4>1441846</vt:i4>
      </vt:variant>
      <vt:variant>
        <vt:i4>20</vt:i4>
      </vt:variant>
      <vt:variant>
        <vt:i4>0</vt:i4>
      </vt:variant>
      <vt:variant>
        <vt:i4>5</vt:i4>
      </vt:variant>
      <vt:variant>
        <vt:lpwstr/>
      </vt:variant>
      <vt:variant>
        <vt:lpwstr>_Toc467570228</vt:lpwstr>
      </vt:variant>
      <vt:variant>
        <vt:i4>1441846</vt:i4>
      </vt:variant>
      <vt:variant>
        <vt:i4>14</vt:i4>
      </vt:variant>
      <vt:variant>
        <vt:i4>0</vt:i4>
      </vt:variant>
      <vt:variant>
        <vt:i4>5</vt:i4>
      </vt:variant>
      <vt:variant>
        <vt:lpwstr/>
      </vt:variant>
      <vt:variant>
        <vt:lpwstr>_Toc467570227</vt:lpwstr>
      </vt:variant>
      <vt:variant>
        <vt:i4>1441846</vt:i4>
      </vt:variant>
      <vt:variant>
        <vt:i4>8</vt:i4>
      </vt:variant>
      <vt:variant>
        <vt:i4>0</vt:i4>
      </vt:variant>
      <vt:variant>
        <vt:i4>5</vt:i4>
      </vt:variant>
      <vt:variant>
        <vt:lpwstr/>
      </vt:variant>
      <vt:variant>
        <vt:lpwstr>_Toc467570226</vt:lpwstr>
      </vt:variant>
      <vt:variant>
        <vt:i4>6815777</vt:i4>
      </vt:variant>
      <vt:variant>
        <vt:i4>12</vt:i4>
      </vt:variant>
      <vt:variant>
        <vt:i4>0</vt:i4>
      </vt:variant>
      <vt:variant>
        <vt:i4>5</vt:i4>
      </vt:variant>
      <vt:variant>
        <vt:lpwstr>http://g1.globo.com/pa/para/noticia/2015/03/projeto-mundiar-combate-evasao-escolar-no-para.html</vt:lpwstr>
      </vt:variant>
      <vt:variant>
        <vt:lpwstr/>
      </vt:variant>
      <vt:variant>
        <vt:i4>7864437</vt:i4>
      </vt:variant>
      <vt:variant>
        <vt:i4>9</vt:i4>
      </vt:variant>
      <vt:variant>
        <vt:i4>0</vt:i4>
      </vt:variant>
      <vt:variant>
        <vt:i4>5</vt:i4>
      </vt:variant>
      <vt:variant>
        <vt:lpwstr>http://aldadejesusoliveira.blogspot.com.br/2010/10/pontes-educacionais-em-musica-apostila.html</vt:lpwstr>
      </vt:variant>
      <vt:variant>
        <vt:lpwstr/>
      </vt:variant>
      <vt:variant>
        <vt:i4>7405619</vt:i4>
      </vt:variant>
      <vt:variant>
        <vt:i4>6</vt:i4>
      </vt:variant>
      <vt:variant>
        <vt:i4>0</vt:i4>
      </vt:variant>
      <vt:variant>
        <vt:i4>5</vt:i4>
      </vt:variant>
      <vt:variant>
        <vt:lpwstr>http://www.dicionarioetimologico.com.br/estrategia/</vt:lpwstr>
      </vt:variant>
      <vt:variant>
        <vt:lpwstr/>
      </vt:variant>
      <vt:variant>
        <vt:i4>7536689</vt:i4>
      </vt:variant>
      <vt:variant>
        <vt:i4>3</vt:i4>
      </vt:variant>
      <vt:variant>
        <vt:i4>0</vt:i4>
      </vt:variant>
      <vt:variant>
        <vt:i4>5</vt:i4>
      </vt:variant>
      <vt:variant>
        <vt:lpwstr>http://www.dicio.com.br/estrategia/</vt:lpwstr>
      </vt:variant>
      <vt:variant>
        <vt:lpwstr/>
      </vt:variant>
      <vt:variant>
        <vt:i4>5177427</vt:i4>
      </vt:variant>
      <vt:variant>
        <vt:i4>0</vt:i4>
      </vt:variant>
      <vt:variant>
        <vt:i4>0</vt:i4>
      </vt:variant>
      <vt:variant>
        <vt:i4>5</vt:i4>
      </vt:variant>
      <vt:variant>
        <vt:lpwstr>http://michaelis.uol.com.br/moderno/portugues/index.php?lingua=portugues- portugues&amp;palavra=concep%E7%E3o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Tainá Façanha</dc:creator>
  <cp:lastModifiedBy>Giselle Guilhon</cp:lastModifiedBy>
  <cp:revision>295</cp:revision>
  <cp:lastPrinted>2017-06-07T17:41:00Z</cp:lastPrinted>
  <dcterms:created xsi:type="dcterms:W3CDTF">2023-03-02T11:56:00Z</dcterms:created>
  <dcterms:modified xsi:type="dcterms:W3CDTF">2023-03-16T03:45:00Z</dcterms:modified>
</cp:coreProperties>
</file>